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614E" w14:textId="77777777" w:rsidR="007B3E82" w:rsidRDefault="007B3E82" w:rsidP="003E29C0">
      <w:pPr>
        <w:pStyle w:val="SCT"/>
        <w:rPr>
          <w:rStyle w:val="NAM"/>
        </w:rPr>
      </w:pPr>
      <w:r>
        <w:t xml:space="preserve">SECTION </w:t>
      </w:r>
      <w:r>
        <w:rPr>
          <w:rStyle w:val="NUM"/>
        </w:rPr>
        <w:t>017900</w:t>
      </w:r>
      <w:r>
        <w:t xml:space="preserve"> - </w:t>
      </w:r>
      <w:r>
        <w:rPr>
          <w:rStyle w:val="NAM"/>
        </w:rPr>
        <w:t>DEMONSTRATION AND TRAINING</w:t>
      </w:r>
    </w:p>
    <w:p w14:paraId="28E6297C" w14:textId="77777777" w:rsidR="00D85299" w:rsidRPr="002B4D35" w:rsidRDefault="00D85299" w:rsidP="00D85299">
      <w:pPr>
        <w:pStyle w:val="CMT"/>
      </w:pPr>
      <w:r>
        <w:t>Initial Issue Date</w:t>
      </w:r>
      <w:r w:rsidRPr="002B4D35">
        <w:t xml:space="preserve">: </w:t>
      </w:r>
      <w:r>
        <w:t>8/6/2026</w:t>
      </w:r>
      <w:r>
        <w:rPr>
          <w:color w:val="0070C0"/>
        </w:rPr>
        <w:t xml:space="preserve"> </w:t>
      </w:r>
      <w:r w:rsidRPr="00A12D87">
        <w:rPr>
          <w:color w:val="0070C0"/>
        </w:rPr>
        <w:t xml:space="preserve"> </w:t>
      </w:r>
    </w:p>
    <w:p w14:paraId="7BE0EC80" w14:textId="51BDC808" w:rsidR="00A974C2" w:rsidRDefault="00A974C2" w:rsidP="003E29C0">
      <w:pPr>
        <w:pStyle w:val="CMT"/>
        <w:rPr>
          <w:i/>
          <w:color w:val="5B9BD5"/>
        </w:rPr>
      </w:pPr>
      <w:r w:rsidRPr="00A12D87">
        <w:t xml:space="preserve">(A/E shall edit specifications </w:t>
      </w:r>
      <w:r w:rsidRPr="00217523">
        <w:t>and blue text in header</w:t>
      </w:r>
      <w:r w:rsidRPr="00A12D87">
        <w:t xml:space="preserve"> to meet project requirements. This includes but is not limited to updating Equipment and/or Material Model Numbers indicated in the specifications and adding any additional specifications that may be required by the project.</w:t>
      </w:r>
      <w:r>
        <w:t xml:space="preserve"> </w:t>
      </w:r>
      <w:r w:rsidR="00C741FC" w:rsidRPr="00854E4D">
        <w:t xml:space="preserve">Remove text </w:t>
      </w:r>
      <w:r w:rsidR="00C741FC">
        <w:t xml:space="preserve">underlines </w:t>
      </w:r>
      <w:r w:rsidR="00C741FC" w:rsidRPr="00854E4D">
        <w:t>and highlights</w:t>
      </w:r>
      <w:r w:rsidR="00C741FC">
        <w:t>)</w:t>
      </w:r>
      <w:r w:rsidR="00C741FC" w:rsidRPr="009F66CB">
        <w:t> </w:t>
      </w:r>
    </w:p>
    <w:p w14:paraId="5EF335A7" w14:textId="77777777" w:rsidR="007B3E82" w:rsidRDefault="007B3E82" w:rsidP="003E29C0">
      <w:pPr>
        <w:pStyle w:val="PRT"/>
      </w:pPr>
      <w:r>
        <w:t>GENERAL</w:t>
      </w:r>
    </w:p>
    <w:p w14:paraId="335E222F" w14:textId="77777777" w:rsidR="007B3E82" w:rsidRDefault="007B3E82" w:rsidP="003E29C0">
      <w:pPr>
        <w:pStyle w:val="ART"/>
      </w:pPr>
      <w:r>
        <w:t>SUMMARY</w:t>
      </w:r>
    </w:p>
    <w:p w14:paraId="3D5228BC" w14:textId="5301AD4F" w:rsidR="007B3E82" w:rsidRDefault="007B3E82" w:rsidP="003E29C0">
      <w:pPr>
        <w:pStyle w:val="PR1"/>
      </w:pPr>
      <w:r>
        <w:t>Section includes administrative and procedural requirements for instructin</w:t>
      </w:r>
      <w:r w:rsidR="006D6287">
        <w:t xml:space="preserve">g University’s </w:t>
      </w:r>
      <w:r>
        <w:t>personnel, including the following:</w:t>
      </w:r>
    </w:p>
    <w:p w14:paraId="13F18EF7" w14:textId="77777777" w:rsidR="007B3E82" w:rsidRDefault="007B3E82" w:rsidP="003E29C0">
      <w:pPr>
        <w:pStyle w:val="PR2"/>
      </w:pPr>
      <w:r>
        <w:t>Instruction in operation and maintenance of systems, subsystems, and equipment.</w:t>
      </w:r>
    </w:p>
    <w:p w14:paraId="2135B093" w14:textId="77777777" w:rsidR="0040599E" w:rsidRDefault="007B3E82" w:rsidP="003E29C0">
      <w:pPr>
        <w:pStyle w:val="PR2"/>
      </w:pPr>
      <w:r>
        <w:t>Demonstration and training video recordings.</w:t>
      </w:r>
      <w:r w:rsidR="0040599E" w:rsidRPr="0040599E">
        <w:t xml:space="preserve"> </w:t>
      </w:r>
    </w:p>
    <w:p w14:paraId="350644F7" w14:textId="1126DAD2" w:rsidR="007B3E82" w:rsidRDefault="00423818" w:rsidP="003E29C0">
      <w:pPr>
        <w:pStyle w:val="PR3"/>
      </w:pPr>
      <w:r>
        <w:t>C</w:t>
      </w:r>
      <w:r w:rsidR="0040599E" w:rsidRPr="0040599E">
        <w:t>oordinate with approved Operation and Maintenance Data submitted under Section 017823</w:t>
      </w:r>
      <w:r w:rsidR="00BB283F">
        <w:t>.</w:t>
      </w:r>
    </w:p>
    <w:p w14:paraId="67F99B6F" w14:textId="77777777" w:rsidR="007B3E82" w:rsidRDefault="007B3E82" w:rsidP="003E29C0">
      <w:pPr>
        <w:pStyle w:val="ART"/>
      </w:pPr>
      <w:r>
        <w:t>INFORMATIONAL SUBMITTALS</w:t>
      </w:r>
    </w:p>
    <w:p w14:paraId="614474E7" w14:textId="000F1215" w:rsidR="003702B3" w:rsidRPr="00B410B1" w:rsidRDefault="003702B3" w:rsidP="003E29C0">
      <w:pPr>
        <w:pStyle w:val="PR1"/>
      </w:pPr>
      <w:r w:rsidRPr="00B410B1">
        <w:t>Instruction Program: Submit an outline of the planned training</w:t>
      </w:r>
      <w:r w:rsidR="00F22A95" w:rsidRPr="00B410B1">
        <w:t xml:space="preserve"> and schedule</w:t>
      </w:r>
      <w:r w:rsidR="007F1955" w:rsidRPr="00B410B1">
        <w:t xml:space="preserve"> and name of instructor</w:t>
      </w:r>
    </w:p>
    <w:p w14:paraId="20523A8C" w14:textId="77777777" w:rsidR="007B3E82" w:rsidRDefault="007B3E82" w:rsidP="003E29C0">
      <w:pPr>
        <w:pStyle w:val="PR1"/>
      </w:pPr>
      <w:r>
        <w:t>Attendance Record: For each training module, submit list of participants and length of instruction time.</w:t>
      </w:r>
    </w:p>
    <w:p w14:paraId="52464C82" w14:textId="00A82FDB" w:rsidR="007B3E82" w:rsidRDefault="007B3E82" w:rsidP="003E29C0">
      <w:pPr>
        <w:pStyle w:val="ART"/>
      </w:pPr>
      <w:r>
        <w:t>CLOSEOUT SUBMITTALS</w:t>
      </w:r>
    </w:p>
    <w:p w14:paraId="4498041E" w14:textId="7998EFB0" w:rsidR="00AC0D15" w:rsidRDefault="00B410B1" w:rsidP="003E29C0">
      <w:pPr>
        <w:pStyle w:val="CMT"/>
      </w:pPr>
      <w:r>
        <w:rPr>
          <w:highlight w:val="yellow"/>
        </w:rPr>
        <w:t>&lt;Remove</w:t>
      </w:r>
      <w:r w:rsidR="001B3B7D" w:rsidRPr="001B3B7D">
        <w:rPr>
          <w:highlight w:val="yellow"/>
        </w:rPr>
        <w:t xml:space="preserve"> if video of training is not required.&gt;</w:t>
      </w:r>
    </w:p>
    <w:p w14:paraId="6DF1F14A" w14:textId="1E6D346E" w:rsidR="007B3E82" w:rsidRDefault="007B3E82" w:rsidP="003E29C0">
      <w:pPr>
        <w:pStyle w:val="PR1"/>
      </w:pPr>
      <w:r>
        <w:t xml:space="preserve">Demonstration and Training Video Recordings: </w:t>
      </w:r>
      <w:r w:rsidR="0097423C">
        <w:t xml:space="preserve">Submit </w:t>
      </w:r>
      <w:r w:rsidR="001B3B7D">
        <w:t>r</w:t>
      </w:r>
      <w:r w:rsidR="0097423C">
        <w:t xml:space="preserve">ecordings within seven days </w:t>
      </w:r>
      <w:r w:rsidR="00F24CE7">
        <w:t>of</w:t>
      </w:r>
      <w:r w:rsidR="0097423C">
        <w:t xml:space="preserve"> each training module</w:t>
      </w:r>
      <w:r w:rsidR="00EB1AF3">
        <w:t>.</w:t>
      </w:r>
    </w:p>
    <w:p w14:paraId="640D6CC3" w14:textId="069B371D" w:rsidR="00D74097" w:rsidRDefault="007B3E82" w:rsidP="003E29C0">
      <w:pPr>
        <w:pStyle w:val="PR2"/>
      </w:pPr>
      <w:r>
        <w:t xml:space="preserve">Identification: </w:t>
      </w:r>
      <w:r w:rsidR="00E158D7">
        <w:t>P</w:t>
      </w:r>
      <w:r w:rsidR="00114696">
        <w:t xml:space="preserve">rovide a summary </w:t>
      </w:r>
      <w:r w:rsidR="00E158D7">
        <w:t xml:space="preserve">list </w:t>
      </w:r>
      <w:r w:rsidR="00114696">
        <w:t xml:space="preserve">of </w:t>
      </w:r>
      <w:r w:rsidR="00EA1E8B">
        <w:t>e</w:t>
      </w:r>
      <w:r w:rsidR="00DC39E3">
        <w:t>very</w:t>
      </w:r>
      <w:r w:rsidR="00EA1E8B">
        <w:t xml:space="preserve"> video with the following information:</w:t>
      </w:r>
    </w:p>
    <w:p w14:paraId="43469DF8" w14:textId="77777777" w:rsidR="007B3E82" w:rsidRDefault="007B3E82" w:rsidP="003E29C0">
      <w:pPr>
        <w:pStyle w:val="PR3"/>
      </w:pPr>
      <w:r>
        <w:t>Name of Project.</w:t>
      </w:r>
    </w:p>
    <w:p w14:paraId="5E644C84" w14:textId="77777777" w:rsidR="00C57425" w:rsidRDefault="007B3E82" w:rsidP="003E29C0">
      <w:pPr>
        <w:pStyle w:val="PR3"/>
      </w:pPr>
      <w:r>
        <w:t xml:space="preserve">Name of </w:t>
      </w:r>
      <w:r w:rsidR="00C57425">
        <w:t>University</w:t>
      </w:r>
    </w:p>
    <w:p w14:paraId="7FA3C471" w14:textId="03521009" w:rsidR="007B3E82" w:rsidRDefault="00C57425" w:rsidP="003E29C0">
      <w:pPr>
        <w:pStyle w:val="PR3"/>
      </w:pPr>
      <w:r>
        <w:t xml:space="preserve">Name of </w:t>
      </w:r>
      <w:r w:rsidR="007B3E82">
        <w:t>Architect.</w:t>
      </w:r>
    </w:p>
    <w:p w14:paraId="48B4208E" w14:textId="672DAB6E" w:rsidR="007B3E82" w:rsidRDefault="007B3E82" w:rsidP="003E29C0">
      <w:pPr>
        <w:pStyle w:val="PR3"/>
      </w:pPr>
      <w:r>
        <w:t>Name of Construction Manager</w:t>
      </w:r>
      <w:r w:rsidR="00212AD9">
        <w:t>/General Contractor</w:t>
      </w:r>
      <w:r>
        <w:t>.</w:t>
      </w:r>
    </w:p>
    <w:p w14:paraId="79E633B6" w14:textId="7CEDD3D0" w:rsidR="007B3E82" w:rsidRDefault="007B3E82" w:rsidP="003E29C0">
      <w:pPr>
        <w:pStyle w:val="PR3"/>
      </w:pPr>
      <w:r>
        <w:t>Date of video recording.</w:t>
      </w:r>
    </w:p>
    <w:p w14:paraId="2B86BD33" w14:textId="651E11D4" w:rsidR="00EA1E8B" w:rsidRDefault="00B57B2B" w:rsidP="003E29C0">
      <w:pPr>
        <w:pStyle w:val="PR2"/>
      </w:pPr>
      <w:r>
        <w:lastRenderedPageBreak/>
        <w:t>Video file name shall include the project number, a short description of the content, and the date:</w:t>
      </w:r>
    </w:p>
    <w:p w14:paraId="63CDD663" w14:textId="5F19CE7C" w:rsidR="00B57B2B" w:rsidRDefault="00C2308B" w:rsidP="003E29C0">
      <w:pPr>
        <w:pStyle w:val="PR3"/>
      </w:pPr>
      <w:r>
        <w:t xml:space="preserve">Example: </w:t>
      </w:r>
      <w:r w:rsidR="00C716C9">
        <w:t>20-399</w:t>
      </w:r>
      <w:r w:rsidR="00C942CC">
        <w:t>_AHU_2026-1</w:t>
      </w:r>
      <w:r>
        <w:t>0-30</w:t>
      </w:r>
    </w:p>
    <w:p w14:paraId="6144DFDD" w14:textId="18651587" w:rsidR="007B3E82" w:rsidRDefault="00560F60" w:rsidP="003E29C0">
      <w:pPr>
        <w:pStyle w:val="PR2"/>
      </w:pPr>
      <w:r>
        <w:t xml:space="preserve">Training Manuals </w:t>
      </w:r>
      <w:r w:rsidR="00DC39E3">
        <w:t xml:space="preserve">are included in the </w:t>
      </w:r>
      <w:r>
        <w:t>Operations and Maintenance Manuals.</w:t>
      </w:r>
    </w:p>
    <w:p w14:paraId="2A4CFBE0" w14:textId="77777777" w:rsidR="007B3E82" w:rsidRDefault="007B3E82" w:rsidP="003E29C0">
      <w:pPr>
        <w:pStyle w:val="ART"/>
      </w:pPr>
      <w:r>
        <w:t>QUALITY ASSURANCE</w:t>
      </w:r>
    </w:p>
    <w:p w14:paraId="2D4C7BE8" w14:textId="6E5666E1" w:rsidR="007B3E82" w:rsidRDefault="007B3E82" w:rsidP="003E29C0">
      <w:pPr>
        <w:pStyle w:val="PR1"/>
      </w:pPr>
      <w:r>
        <w:t>Instructor Qualifications: A factory-authorized service representative, experienced in operation and maintenance procedures and training.</w:t>
      </w:r>
    </w:p>
    <w:p w14:paraId="4B972506" w14:textId="3FE298B7" w:rsidR="007B3E82" w:rsidRDefault="00545CBC" w:rsidP="003E29C0">
      <w:pPr>
        <w:pStyle w:val="ART"/>
      </w:pPr>
      <w:r>
        <w:t xml:space="preserve">SCHEDULE </w:t>
      </w:r>
      <w:r w:rsidR="007B3E82">
        <w:t>COORDINATION</w:t>
      </w:r>
    </w:p>
    <w:p w14:paraId="00742C27" w14:textId="2B27CB7C" w:rsidR="007B3E82" w:rsidRDefault="007B3E82" w:rsidP="003E29C0">
      <w:pPr>
        <w:pStyle w:val="PR1"/>
      </w:pPr>
      <w:r>
        <w:t xml:space="preserve">Coordinate instruction schedule with </w:t>
      </w:r>
      <w:r w:rsidR="00DE2B8E">
        <w:t>University’s</w:t>
      </w:r>
      <w:r>
        <w:t xml:space="preserve"> operations</w:t>
      </w:r>
      <w:r w:rsidR="00DD30C0">
        <w:t xml:space="preserve"> and personnel availability</w:t>
      </w:r>
      <w:r>
        <w:t xml:space="preserve">. </w:t>
      </w:r>
      <w:r w:rsidR="00DD30C0">
        <w:t>M</w:t>
      </w:r>
      <w:r>
        <w:t>inimize disrupt</w:t>
      </w:r>
      <w:r w:rsidR="00DD30C0">
        <w:t>ion of</w:t>
      </w:r>
      <w:r>
        <w:t xml:space="preserve"> </w:t>
      </w:r>
      <w:proofErr w:type="gramStart"/>
      <w:r w:rsidR="00DE2B8E">
        <w:t>University</w:t>
      </w:r>
      <w:proofErr w:type="gramEnd"/>
      <w:r w:rsidR="00DD30C0">
        <w:t xml:space="preserve"> </w:t>
      </w:r>
      <w:r>
        <w:t>operations</w:t>
      </w:r>
      <w:r w:rsidR="00DD30C0">
        <w:t>.</w:t>
      </w:r>
    </w:p>
    <w:p w14:paraId="5D2FD127" w14:textId="5225A80F" w:rsidR="001E2255" w:rsidRDefault="001E2255" w:rsidP="003E29C0">
      <w:pPr>
        <w:pStyle w:val="PR2"/>
      </w:pPr>
      <w:r>
        <w:t xml:space="preserve">Schedule training with at least seven days’ advance notice. </w:t>
      </w:r>
    </w:p>
    <w:p w14:paraId="03CE86E6" w14:textId="0A40B77A" w:rsidR="007B3E82" w:rsidRDefault="00433F2E" w:rsidP="003E29C0">
      <w:pPr>
        <w:pStyle w:val="PR2"/>
      </w:pPr>
      <w:r>
        <w:t>P</w:t>
      </w:r>
      <w:r w:rsidR="007B3E82">
        <w:t>rovid</w:t>
      </w:r>
      <w:r>
        <w:t>e</w:t>
      </w:r>
      <w:r w:rsidR="007B3E82">
        <w:t xml:space="preserve"> notification of dates, times, length of instruction time, and course content.</w:t>
      </w:r>
    </w:p>
    <w:p w14:paraId="6B7CC703" w14:textId="05E608B0" w:rsidR="007B3E82" w:rsidRDefault="007B3E82" w:rsidP="003E29C0">
      <w:pPr>
        <w:pStyle w:val="ART"/>
      </w:pPr>
      <w:r>
        <w:t>INSTRUCTION PROGRAM</w:t>
      </w:r>
    </w:p>
    <w:p w14:paraId="3BA36B81" w14:textId="71C4C265" w:rsidR="008D64BA" w:rsidRDefault="00B1422E" w:rsidP="003E29C0">
      <w:pPr>
        <w:pStyle w:val="PR1"/>
      </w:pPr>
      <w:r>
        <w:t xml:space="preserve">University Operations and Maintenance Staff may review </w:t>
      </w:r>
      <w:r w:rsidR="00BF3AF3">
        <w:t xml:space="preserve">Training Program and determine which modules are </w:t>
      </w:r>
      <w:r w:rsidR="004D473D">
        <w:t xml:space="preserve">needed </w:t>
      </w:r>
      <w:r w:rsidR="00483F38">
        <w:t xml:space="preserve">during </w:t>
      </w:r>
      <w:r w:rsidR="00AC2019">
        <w:t>official training.</w:t>
      </w:r>
    </w:p>
    <w:p w14:paraId="13039993" w14:textId="04D90879" w:rsidR="003D57B7" w:rsidRDefault="003D57B7" w:rsidP="003E29C0">
      <w:pPr>
        <w:pStyle w:val="PR1"/>
      </w:pPr>
      <w:r>
        <w:t>Conduct training on-site using the actual equipment in-place. Conduct training using final operation and maintenance manuals.</w:t>
      </w:r>
    </w:p>
    <w:p w14:paraId="557641E4" w14:textId="77777777" w:rsidR="00BE71AE" w:rsidRDefault="00BE71AE" w:rsidP="003E29C0">
      <w:pPr>
        <w:pStyle w:val="PR1"/>
      </w:pPr>
      <w:r>
        <w:t>Provide sufficient t</w:t>
      </w:r>
      <w:r w:rsidRPr="00EB2690">
        <w:t xml:space="preserve">raining to enable </w:t>
      </w:r>
      <w:r>
        <w:t>University</w:t>
      </w:r>
      <w:r w:rsidRPr="00EB2690">
        <w:t xml:space="preserve"> personnel to operate systems without reliance on Contractor support.</w:t>
      </w:r>
    </w:p>
    <w:p w14:paraId="5670642A" w14:textId="77777777" w:rsidR="00BA0E6E" w:rsidRDefault="00BA0E6E" w:rsidP="003E29C0">
      <w:pPr>
        <w:pStyle w:val="PR1"/>
      </w:pPr>
      <w:r>
        <w:t>Attendance Record: Provide sign-in sheet for each training module.</w:t>
      </w:r>
    </w:p>
    <w:p w14:paraId="0FB5A5E4" w14:textId="0A1D15AB" w:rsidR="007B3E82" w:rsidRDefault="007B3E82" w:rsidP="003E29C0">
      <w:pPr>
        <w:pStyle w:val="PR1"/>
      </w:pPr>
      <w:r>
        <w:t>Training Modules: For each module, include instruction for the following as applicable to the system, equipment, or component:</w:t>
      </w:r>
    </w:p>
    <w:p w14:paraId="46A9D167" w14:textId="09AC2BAA" w:rsidR="007B3E82" w:rsidRDefault="007B3E82" w:rsidP="003E29C0">
      <w:pPr>
        <w:pStyle w:val="PR2"/>
      </w:pPr>
      <w:r>
        <w:t xml:space="preserve">Basis of System Design, Operational Requirements, and Criteria </w:t>
      </w:r>
    </w:p>
    <w:p w14:paraId="727E3E35" w14:textId="25E02618" w:rsidR="007B3E82" w:rsidRDefault="007B3E82" w:rsidP="003E29C0">
      <w:pPr>
        <w:pStyle w:val="PR2"/>
      </w:pPr>
      <w:r>
        <w:t xml:space="preserve">Documentation: </w:t>
      </w:r>
    </w:p>
    <w:p w14:paraId="0F0C76AD" w14:textId="72694C39" w:rsidR="007B3E82" w:rsidRDefault="00FD30C9" w:rsidP="003E29C0">
      <w:pPr>
        <w:pStyle w:val="PR3"/>
      </w:pPr>
      <w:r>
        <w:t>Operations and M</w:t>
      </w:r>
      <w:r w:rsidR="007B3E82">
        <w:t>aintenance manuals.</w:t>
      </w:r>
    </w:p>
    <w:p w14:paraId="6C3185F7" w14:textId="10733560" w:rsidR="007B3E82" w:rsidRDefault="007B3E82" w:rsidP="003E29C0">
      <w:pPr>
        <w:pStyle w:val="PR3"/>
      </w:pPr>
      <w:r>
        <w:t>Project</w:t>
      </w:r>
      <w:r w:rsidR="00312B00">
        <w:t xml:space="preserve"> Contractor</w:t>
      </w:r>
      <w:r>
        <w:t xml:space="preserve"> </w:t>
      </w:r>
      <w:proofErr w:type="gramStart"/>
      <w:r w:rsidR="005E2385">
        <w:t>redline</w:t>
      </w:r>
      <w:proofErr w:type="gramEnd"/>
      <w:r w:rsidR="005E2385">
        <w:t xml:space="preserve"> d</w:t>
      </w:r>
      <w:r>
        <w:t>ocuments.</w:t>
      </w:r>
    </w:p>
    <w:p w14:paraId="21EF33E4" w14:textId="77777777" w:rsidR="007B3E82" w:rsidRDefault="007B3E82" w:rsidP="003E29C0">
      <w:pPr>
        <w:pStyle w:val="PR3"/>
      </w:pPr>
      <w:r>
        <w:t>Warranties and bonds.</w:t>
      </w:r>
    </w:p>
    <w:p w14:paraId="70A67FE7" w14:textId="77777777" w:rsidR="007B3E82" w:rsidRDefault="007B3E82" w:rsidP="003E29C0">
      <w:pPr>
        <w:pStyle w:val="PR3"/>
      </w:pPr>
      <w:r>
        <w:t>Maintenance service agreements and similar continuing commitments.</w:t>
      </w:r>
    </w:p>
    <w:p w14:paraId="1A3294BC" w14:textId="0CDAAAB7" w:rsidR="007B3E82" w:rsidRDefault="007B3E82" w:rsidP="003E29C0">
      <w:pPr>
        <w:pStyle w:val="PR2"/>
      </w:pPr>
      <w:r>
        <w:lastRenderedPageBreak/>
        <w:t xml:space="preserve">Operations: </w:t>
      </w:r>
    </w:p>
    <w:p w14:paraId="2180BF59" w14:textId="77777777" w:rsidR="007B3E82" w:rsidRDefault="007B3E82" w:rsidP="003E29C0">
      <w:pPr>
        <w:pStyle w:val="PR3"/>
      </w:pPr>
      <w:r>
        <w:t>Startup procedures.</w:t>
      </w:r>
    </w:p>
    <w:p w14:paraId="30B0891A" w14:textId="7C71B9D0" w:rsidR="007B3E82" w:rsidRDefault="007B3E82" w:rsidP="003E29C0">
      <w:pPr>
        <w:pStyle w:val="PR3"/>
      </w:pPr>
      <w:r>
        <w:t xml:space="preserve">Routine and normal </w:t>
      </w:r>
      <w:r w:rsidR="00077986">
        <w:t>operation</w:t>
      </w:r>
    </w:p>
    <w:p w14:paraId="2F344523" w14:textId="77777777" w:rsidR="007B3E82" w:rsidRDefault="007B3E82" w:rsidP="003E29C0">
      <w:pPr>
        <w:pStyle w:val="PR3"/>
      </w:pPr>
      <w:r>
        <w:t>Control sequences.</w:t>
      </w:r>
    </w:p>
    <w:p w14:paraId="034D28F5" w14:textId="77777777" w:rsidR="007B3E82" w:rsidRDefault="007B3E82" w:rsidP="003E29C0">
      <w:pPr>
        <w:pStyle w:val="PR3"/>
      </w:pPr>
      <w:r>
        <w:t>Safety procedures.</w:t>
      </w:r>
    </w:p>
    <w:p w14:paraId="7CCD90C0" w14:textId="388EA655" w:rsidR="007B3E82" w:rsidRDefault="00077986" w:rsidP="003E29C0">
      <w:pPr>
        <w:pStyle w:val="PR3"/>
      </w:pPr>
      <w:r>
        <w:t>Emergency o</w:t>
      </w:r>
      <w:r w:rsidR="007B3E82">
        <w:t>perati</w:t>
      </w:r>
      <w:r>
        <w:t>on</w:t>
      </w:r>
      <w:r w:rsidR="007B3E82">
        <w:t xml:space="preserve"> procedures.</w:t>
      </w:r>
    </w:p>
    <w:p w14:paraId="75371AF8" w14:textId="0A814905" w:rsidR="007B3E82" w:rsidRDefault="004B4387" w:rsidP="003E29C0">
      <w:pPr>
        <w:pStyle w:val="PR3"/>
      </w:pPr>
      <w:r>
        <w:t>E</w:t>
      </w:r>
      <w:r w:rsidR="007B3E82">
        <w:t>quipment failure.</w:t>
      </w:r>
    </w:p>
    <w:p w14:paraId="6B0BFA9A" w14:textId="7A4BB4C6" w:rsidR="007B3E82" w:rsidRDefault="00782953" w:rsidP="003E29C0">
      <w:pPr>
        <w:pStyle w:val="PR3"/>
      </w:pPr>
      <w:r>
        <w:t>Any additional s</w:t>
      </w:r>
      <w:r w:rsidR="007B3E82">
        <w:t>pecial operating instructions and procedures.</w:t>
      </w:r>
    </w:p>
    <w:p w14:paraId="4079C08F" w14:textId="2D90C07B" w:rsidR="007B3E82" w:rsidRDefault="007B3E82" w:rsidP="003E29C0">
      <w:pPr>
        <w:pStyle w:val="PR3"/>
      </w:pPr>
      <w:r>
        <w:t>Troubleshooting</w:t>
      </w:r>
    </w:p>
    <w:p w14:paraId="75CBF9EA" w14:textId="47E6B606" w:rsidR="007B3E82" w:rsidRDefault="007B3E82" w:rsidP="003E29C0">
      <w:pPr>
        <w:pStyle w:val="PR2"/>
      </w:pPr>
      <w:r>
        <w:t>Maintenance</w:t>
      </w:r>
      <w:r w:rsidR="004B4387">
        <w:t xml:space="preserve"> and Cleaning</w:t>
      </w:r>
    </w:p>
    <w:p w14:paraId="0F49AA1D" w14:textId="77777777" w:rsidR="007B3E82" w:rsidRDefault="007B3E82" w:rsidP="003E29C0">
      <w:pPr>
        <w:pStyle w:val="ART"/>
      </w:pPr>
      <w:r>
        <w:t>DEMONSTRATION AND TRAINING VIDEO RECORDINGS</w:t>
      </w:r>
    </w:p>
    <w:p w14:paraId="49B851C1" w14:textId="0C874822" w:rsidR="0095733B" w:rsidRDefault="0024125F" w:rsidP="003E29C0">
      <w:pPr>
        <w:pStyle w:val="CMT"/>
      </w:pPr>
      <w:r w:rsidRPr="0024125F">
        <w:rPr>
          <w:highlight w:val="yellow"/>
        </w:rPr>
        <w:t>&lt;Delete if video of training is not required.&gt;</w:t>
      </w:r>
    </w:p>
    <w:p w14:paraId="34A67500" w14:textId="3559AD58" w:rsidR="007B3E82" w:rsidRDefault="007B3E82" w:rsidP="003E29C0">
      <w:pPr>
        <w:pStyle w:val="PR1"/>
      </w:pPr>
      <w:r>
        <w:t>General: Record each training module separately. Include classroom instructions and demonstrations, board diagrams, and other visual aids.</w:t>
      </w:r>
    </w:p>
    <w:p w14:paraId="70E34C4D" w14:textId="33C26FCE" w:rsidR="007B3E82" w:rsidRDefault="007B3E82" w:rsidP="003E29C0">
      <w:pPr>
        <w:pStyle w:val="PR2"/>
      </w:pPr>
      <w:r>
        <w:t xml:space="preserve">At beginning of each training module, record </w:t>
      </w:r>
      <w:r w:rsidR="005B781E">
        <w:t xml:space="preserve">training </w:t>
      </w:r>
      <w:r w:rsidR="00E0426C">
        <w:t>topic and equipment covered.</w:t>
      </w:r>
    </w:p>
    <w:p w14:paraId="0CCB6DBC" w14:textId="77777777" w:rsidR="00A94666" w:rsidRDefault="00A94666" w:rsidP="003E29C0">
      <w:pPr>
        <w:pStyle w:val="PR1"/>
      </w:pPr>
      <w:r>
        <w:t>Video Files:</w:t>
      </w:r>
    </w:p>
    <w:p w14:paraId="1CF63277" w14:textId="626DA244" w:rsidR="007B3E82" w:rsidRPr="00D279A5" w:rsidRDefault="007B3E82" w:rsidP="003E29C0">
      <w:pPr>
        <w:pStyle w:val="PR2"/>
      </w:pPr>
      <w:r>
        <w:t xml:space="preserve">Submit video recordings </w:t>
      </w:r>
      <w:r w:rsidR="00A836A4">
        <w:t>as directed by the University PM.</w:t>
      </w:r>
    </w:p>
    <w:p w14:paraId="4E303E33" w14:textId="607BE229" w:rsidR="007B3E82" w:rsidRDefault="007B3E82" w:rsidP="003E29C0">
      <w:pPr>
        <w:pStyle w:val="PR2"/>
      </w:pPr>
      <w:r>
        <w:t xml:space="preserve">File Names: </w:t>
      </w:r>
      <w:r w:rsidR="00A836A4">
        <w:t>Follow University file name conventions. Include Project Number in all file names.</w:t>
      </w:r>
    </w:p>
    <w:p w14:paraId="2B6DBE91" w14:textId="51F67FA5" w:rsidR="007B3E82" w:rsidRDefault="007B3E82" w:rsidP="003E29C0">
      <w:pPr>
        <w:pStyle w:val="PR1"/>
      </w:pPr>
      <w:r>
        <w:t xml:space="preserve">Recording: </w:t>
      </w:r>
    </w:p>
    <w:p w14:paraId="2C349293" w14:textId="77777777" w:rsidR="007B3E82" w:rsidRDefault="007B3E82" w:rsidP="003E29C0">
      <w:pPr>
        <w:pStyle w:val="PR2"/>
      </w:pPr>
      <w:r>
        <w:t>Film training session(s) in segments not to exceed 15 minutes.</w:t>
      </w:r>
    </w:p>
    <w:p w14:paraId="77E7D955" w14:textId="77777777" w:rsidR="007B3E82" w:rsidRDefault="007B3E82" w:rsidP="003E29C0">
      <w:pPr>
        <w:pStyle w:val="PR3"/>
      </w:pPr>
      <w:r>
        <w:t>Produce segments to present a single significant piece of equipment per segment.</w:t>
      </w:r>
    </w:p>
    <w:p w14:paraId="791E2AC2" w14:textId="1A28E0C9" w:rsidR="007B3E82" w:rsidRDefault="00F71371" w:rsidP="003E29C0">
      <w:pPr>
        <w:pStyle w:val="PR3"/>
      </w:pPr>
      <w:r>
        <w:t xml:space="preserve">If training session exceeds 15 </w:t>
      </w:r>
      <w:proofErr w:type="gramStart"/>
      <w:r>
        <w:t>minutes</w:t>
      </w:r>
      <w:proofErr w:type="gramEnd"/>
      <w:r>
        <w:t xml:space="preserve"> edit video into multiple segments.</w:t>
      </w:r>
    </w:p>
    <w:p w14:paraId="09EB0E30" w14:textId="5C5E659B" w:rsidR="007B3E82" w:rsidRDefault="007B3E82" w:rsidP="003E29C0">
      <w:pPr>
        <w:pStyle w:val="PR1"/>
      </w:pPr>
      <w:r>
        <w:t xml:space="preserve">Transcript: </w:t>
      </w:r>
      <w:r w:rsidR="0024125F">
        <w:t>Include</w:t>
      </w:r>
      <w:r>
        <w:t xml:space="preserve"> a transcript of the narration. </w:t>
      </w:r>
    </w:p>
    <w:p w14:paraId="198BEBA1" w14:textId="61C534C1" w:rsidR="007B3E82" w:rsidRDefault="007B3E82" w:rsidP="003E29C0">
      <w:pPr>
        <w:pStyle w:val="PR1"/>
      </w:pPr>
      <w:r>
        <w:t xml:space="preserve">Preproduced Video Recordings: Provide </w:t>
      </w:r>
      <w:r w:rsidR="0085514D">
        <w:t xml:space="preserve">manufacturer </w:t>
      </w:r>
      <w:r>
        <w:t>video</w:t>
      </w:r>
      <w:r w:rsidR="0085514D">
        <w:t>s if</w:t>
      </w:r>
      <w:r>
        <w:t xml:space="preserve"> used as </w:t>
      </w:r>
      <w:r w:rsidR="0085514D">
        <w:t xml:space="preserve">part of </w:t>
      </w:r>
      <w:r w:rsidR="00050819">
        <w:t>the</w:t>
      </w:r>
      <w:r>
        <w:t xml:space="preserve"> training.</w:t>
      </w:r>
    </w:p>
    <w:p w14:paraId="2374EEE8" w14:textId="77777777" w:rsidR="007B3E82" w:rsidRDefault="007B3E82" w:rsidP="003E29C0">
      <w:pPr>
        <w:pStyle w:val="PRT"/>
      </w:pPr>
      <w:r>
        <w:t>PRODUCTS (Not Used)</w:t>
      </w:r>
    </w:p>
    <w:p w14:paraId="57FE08CE" w14:textId="77777777" w:rsidR="007B3E82" w:rsidRDefault="007B3E82" w:rsidP="003E29C0">
      <w:pPr>
        <w:pStyle w:val="PRT"/>
      </w:pPr>
      <w:r>
        <w:t>EXECUTION (Not Used)</w:t>
      </w:r>
    </w:p>
    <w:p w14:paraId="47A4AE76" w14:textId="1125188F" w:rsidR="007B3E82" w:rsidRDefault="007B3E82" w:rsidP="003E29C0">
      <w:pPr>
        <w:pStyle w:val="EOS"/>
      </w:pPr>
      <w:r>
        <w:t>END OF SECTION</w:t>
      </w:r>
    </w:p>
    <w:sectPr w:rsidR="007B3E82">
      <w:headerReference w:type="default" r:id="rId10"/>
      <w:footerReference w:type="default" r:id="rId11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986C" w14:textId="77777777" w:rsidR="00883E2D" w:rsidRDefault="00883E2D">
      <w:r>
        <w:separator/>
      </w:r>
    </w:p>
  </w:endnote>
  <w:endnote w:type="continuationSeparator" w:id="0">
    <w:p w14:paraId="5169619C" w14:textId="77777777" w:rsidR="00883E2D" w:rsidRDefault="00883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2EC3" w14:textId="3AF045DB" w:rsidR="001A42C2" w:rsidRPr="003E29C0" w:rsidRDefault="001A42C2" w:rsidP="003E29C0">
    <w:pPr>
      <w:pStyle w:val="Footer"/>
      <w:rPr>
        <w:rStyle w:val="NAM"/>
      </w:rPr>
    </w:pPr>
    <w:r w:rsidRPr="003E29C0">
      <w:rPr>
        <w:rStyle w:val="NAM"/>
      </w:rPr>
      <w:t>DEMONSTRATION AND TRAINING</w:t>
    </w:r>
    <w:r w:rsidR="003E29C0">
      <w:rPr>
        <w:rStyle w:val="NAM"/>
      </w:rPr>
      <w:tab/>
    </w:r>
    <w:r w:rsidR="003E29C0">
      <w:rPr>
        <w:rStyle w:val="NAM"/>
      </w:rPr>
      <w:tab/>
      <w:t xml:space="preserve">017900 - </w:t>
    </w:r>
    <w:r w:rsidR="003E29C0" w:rsidRPr="003E29C0">
      <w:rPr>
        <w:rStyle w:val="NAM"/>
      </w:rPr>
      <w:fldChar w:fldCharType="begin"/>
    </w:r>
    <w:r w:rsidR="003E29C0" w:rsidRPr="003E29C0">
      <w:rPr>
        <w:rStyle w:val="NAM"/>
      </w:rPr>
      <w:instrText xml:space="preserve"> PAGE   \* MERGEFORMAT </w:instrText>
    </w:r>
    <w:r w:rsidR="003E29C0" w:rsidRPr="003E29C0">
      <w:rPr>
        <w:rStyle w:val="NAM"/>
      </w:rPr>
      <w:fldChar w:fldCharType="separate"/>
    </w:r>
    <w:r w:rsidR="003E29C0" w:rsidRPr="003E29C0">
      <w:rPr>
        <w:rStyle w:val="NAM"/>
        <w:noProof/>
      </w:rPr>
      <w:t>1</w:t>
    </w:r>
    <w:r w:rsidR="003E29C0" w:rsidRPr="003E29C0">
      <w:rPr>
        <w:rStyle w:val="NAM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5598A" w14:textId="77777777" w:rsidR="00883E2D" w:rsidRDefault="00883E2D">
      <w:r>
        <w:separator/>
      </w:r>
    </w:p>
  </w:footnote>
  <w:footnote w:type="continuationSeparator" w:id="0">
    <w:p w14:paraId="0DFC1EA1" w14:textId="77777777" w:rsidR="00883E2D" w:rsidRDefault="00883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92EBF" w14:textId="77777777" w:rsidR="001A42C2" w:rsidRPr="002410AC" w:rsidRDefault="001A42C2" w:rsidP="001A42C2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63332170" w14:textId="77777777" w:rsidR="001A42C2" w:rsidRPr="005A51F4" w:rsidRDefault="001A42C2" w:rsidP="001A42C2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3B96AD8A" w14:textId="77777777" w:rsidR="001A42C2" w:rsidRPr="009D2AFF" w:rsidRDefault="001A42C2" w:rsidP="001A42C2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9BF1A8C"/>
    <w:multiLevelType w:val="multilevel"/>
    <w:tmpl w:val="3B26A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3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1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3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857307615">
    <w:abstractNumId w:val="0"/>
  </w:num>
  <w:num w:numId="2" w16cid:durableId="796072076">
    <w:abstractNumId w:val="1"/>
  </w:num>
  <w:num w:numId="3" w16cid:durableId="327440199">
    <w:abstractNumId w:val="0"/>
  </w:num>
  <w:num w:numId="4" w16cid:durableId="975794509">
    <w:abstractNumId w:val="0"/>
  </w:num>
  <w:num w:numId="5" w16cid:durableId="300623549">
    <w:abstractNumId w:val="0"/>
  </w:num>
  <w:num w:numId="6" w16cid:durableId="1652712486">
    <w:abstractNumId w:val="0"/>
  </w:num>
  <w:num w:numId="7" w16cid:durableId="1303196381">
    <w:abstractNumId w:val="0"/>
  </w:num>
  <w:num w:numId="8" w16cid:durableId="1728532911">
    <w:abstractNumId w:val="12"/>
  </w:num>
  <w:num w:numId="9" w16cid:durableId="698043989">
    <w:abstractNumId w:val="2"/>
  </w:num>
  <w:num w:numId="10" w16cid:durableId="368189559">
    <w:abstractNumId w:val="10"/>
  </w:num>
  <w:num w:numId="11" w16cid:durableId="191840514">
    <w:abstractNumId w:val="6"/>
  </w:num>
  <w:num w:numId="12" w16cid:durableId="486635563">
    <w:abstractNumId w:val="11"/>
  </w:num>
  <w:num w:numId="13" w16cid:durableId="520242846">
    <w:abstractNumId w:val="4"/>
  </w:num>
  <w:num w:numId="14" w16cid:durableId="2125877940">
    <w:abstractNumId w:val="3"/>
  </w:num>
  <w:num w:numId="15" w16cid:durableId="1735933117">
    <w:abstractNumId w:val="9"/>
  </w:num>
  <w:num w:numId="16" w16cid:durableId="703408210">
    <w:abstractNumId w:val="7"/>
  </w:num>
  <w:num w:numId="17" w16cid:durableId="150488404">
    <w:abstractNumId w:val="8"/>
  </w:num>
  <w:num w:numId="18" w16cid:durableId="302463384">
    <w:abstractNumId w:val="5"/>
  </w:num>
  <w:num w:numId="19" w16cid:durableId="14882077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attachedTemplate r:id="rId1"/>
  <w:linkStyles/>
  <w:revisionView w:markup="0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9/01/22"/>
    <w:docVar w:name="Format" w:val="1"/>
    <w:docVar w:name="MF04" w:val="017900"/>
    <w:docVar w:name="MF95" w:val="01820"/>
    <w:docVar w:name="MFOrigin" w:val="MF04"/>
    <w:docVar w:name="SectionID" w:val="36"/>
    <w:docVar w:name="SpecType" w:val="MasterSpec"/>
    <w:docVar w:name="Version" w:val="16894"/>
  </w:docVars>
  <w:rsids>
    <w:rsidRoot w:val="005948DD"/>
    <w:rsid w:val="00003147"/>
    <w:rsid w:val="00005022"/>
    <w:rsid w:val="00011CD0"/>
    <w:rsid w:val="000220C7"/>
    <w:rsid w:val="000264D2"/>
    <w:rsid w:val="0003388A"/>
    <w:rsid w:val="00042288"/>
    <w:rsid w:val="0004767F"/>
    <w:rsid w:val="00050819"/>
    <w:rsid w:val="00063076"/>
    <w:rsid w:val="00070972"/>
    <w:rsid w:val="000724E3"/>
    <w:rsid w:val="00076D34"/>
    <w:rsid w:val="00077986"/>
    <w:rsid w:val="00084E00"/>
    <w:rsid w:val="00086238"/>
    <w:rsid w:val="00090A88"/>
    <w:rsid w:val="00093443"/>
    <w:rsid w:val="00097AF3"/>
    <w:rsid w:val="000B0A22"/>
    <w:rsid w:val="000C6F15"/>
    <w:rsid w:val="000E772A"/>
    <w:rsid w:val="000F32FA"/>
    <w:rsid w:val="000F3F85"/>
    <w:rsid w:val="000F759D"/>
    <w:rsid w:val="00100EDE"/>
    <w:rsid w:val="00114696"/>
    <w:rsid w:val="00116766"/>
    <w:rsid w:val="00122F76"/>
    <w:rsid w:val="001271B7"/>
    <w:rsid w:val="00133C2B"/>
    <w:rsid w:val="00153DE5"/>
    <w:rsid w:val="001552DD"/>
    <w:rsid w:val="001A38CA"/>
    <w:rsid w:val="001A42C2"/>
    <w:rsid w:val="001B3B7D"/>
    <w:rsid w:val="001B4583"/>
    <w:rsid w:val="001C2B3A"/>
    <w:rsid w:val="001C6C3E"/>
    <w:rsid w:val="001C7F13"/>
    <w:rsid w:val="001D5417"/>
    <w:rsid w:val="001E2255"/>
    <w:rsid w:val="001F1ED4"/>
    <w:rsid w:val="001F57BA"/>
    <w:rsid w:val="001F7A78"/>
    <w:rsid w:val="00212AD9"/>
    <w:rsid w:val="00215DFF"/>
    <w:rsid w:val="00230FEF"/>
    <w:rsid w:val="00237010"/>
    <w:rsid w:val="00237F0F"/>
    <w:rsid w:val="0024125F"/>
    <w:rsid w:val="00253347"/>
    <w:rsid w:val="00253E5B"/>
    <w:rsid w:val="00257DC0"/>
    <w:rsid w:val="00266360"/>
    <w:rsid w:val="00291DEF"/>
    <w:rsid w:val="002A6932"/>
    <w:rsid w:val="002B5D21"/>
    <w:rsid w:val="002C6D45"/>
    <w:rsid w:val="002D2E00"/>
    <w:rsid w:val="002D7C32"/>
    <w:rsid w:val="002E20FA"/>
    <w:rsid w:val="002E475F"/>
    <w:rsid w:val="00300EFE"/>
    <w:rsid w:val="00312B00"/>
    <w:rsid w:val="00313434"/>
    <w:rsid w:val="0031406A"/>
    <w:rsid w:val="00333937"/>
    <w:rsid w:val="0033740F"/>
    <w:rsid w:val="00345642"/>
    <w:rsid w:val="00364346"/>
    <w:rsid w:val="003702B3"/>
    <w:rsid w:val="00371FD6"/>
    <w:rsid w:val="00383145"/>
    <w:rsid w:val="00385F44"/>
    <w:rsid w:val="00397E7B"/>
    <w:rsid w:val="003A0010"/>
    <w:rsid w:val="003A384A"/>
    <w:rsid w:val="003C082B"/>
    <w:rsid w:val="003C2140"/>
    <w:rsid w:val="003C70A5"/>
    <w:rsid w:val="003D4B80"/>
    <w:rsid w:val="003D57B7"/>
    <w:rsid w:val="003E29C0"/>
    <w:rsid w:val="004036AB"/>
    <w:rsid w:val="0040459E"/>
    <w:rsid w:val="0040599E"/>
    <w:rsid w:val="004072E9"/>
    <w:rsid w:val="00423818"/>
    <w:rsid w:val="00433F2E"/>
    <w:rsid w:val="004363FE"/>
    <w:rsid w:val="004516C4"/>
    <w:rsid w:val="004674A9"/>
    <w:rsid w:val="0047774B"/>
    <w:rsid w:val="004827E3"/>
    <w:rsid w:val="00483F38"/>
    <w:rsid w:val="004849A5"/>
    <w:rsid w:val="0049585D"/>
    <w:rsid w:val="004A5B59"/>
    <w:rsid w:val="004B3607"/>
    <w:rsid w:val="004B4387"/>
    <w:rsid w:val="004C6BB0"/>
    <w:rsid w:val="004D0F5B"/>
    <w:rsid w:val="004D41D0"/>
    <w:rsid w:val="004D473D"/>
    <w:rsid w:val="004F5870"/>
    <w:rsid w:val="005048FB"/>
    <w:rsid w:val="00506A0C"/>
    <w:rsid w:val="00520542"/>
    <w:rsid w:val="005217EB"/>
    <w:rsid w:val="00530DCE"/>
    <w:rsid w:val="00545CBC"/>
    <w:rsid w:val="00551F39"/>
    <w:rsid w:val="00552D3E"/>
    <w:rsid w:val="005550AA"/>
    <w:rsid w:val="00560F60"/>
    <w:rsid w:val="0057176E"/>
    <w:rsid w:val="005738F4"/>
    <w:rsid w:val="00585EFD"/>
    <w:rsid w:val="00590A9A"/>
    <w:rsid w:val="005948DD"/>
    <w:rsid w:val="005A76AD"/>
    <w:rsid w:val="005B781E"/>
    <w:rsid w:val="005D1D99"/>
    <w:rsid w:val="005E2385"/>
    <w:rsid w:val="005F273C"/>
    <w:rsid w:val="005F3B0B"/>
    <w:rsid w:val="005F432F"/>
    <w:rsid w:val="00611633"/>
    <w:rsid w:val="00615999"/>
    <w:rsid w:val="006175F7"/>
    <w:rsid w:val="006205BE"/>
    <w:rsid w:val="00641F6A"/>
    <w:rsid w:val="006432C7"/>
    <w:rsid w:val="0064483B"/>
    <w:rsid w:val="00645F03"/>
    <w:rsid w:val="0065162C"/>
    <w:rsid w:val="00667F81"/>
    <w:rsid w:val="00671295"/>
    <w:rsid w:val="00671CBA"/>
    <w:rsid w:val="00673D75"/>
    <w:rsid w:val="0067460F"/>
    <w:rsid w:val="00676A16"/>
    <w:rsid w:val="0067781D"/>
    <w:rsid w:val="00690A0E"/>
    <w:rsid w:val="00696C55"/>
    <w:rsid w:val="006A0196"/>
    <w:rsid w:val="006A2B82"/>
    <w:rsid w:val="006A4751"/>
    <w:rsid w:val="006D6287"/>
    <w:rsid w:val="006D785F"/>
    <w:rsid w:val="006E5F3C"/>
    <w:rsid w:val="006F3AEF"/>
    <w:rsid w:val="00702D16"/>
    <w:rsid w:val="00723712"/>
    <w:rsid w:val="00725608"/>
    <w:rsid w:val="00735715"/>
    <w:rsid w:val="00753032"/>
    <w:rsid w:val="00763E4C"/>
    <w:rsid w:val="007706C2"/>
    <w:rsid w:val="00777DDD"/>
    <w:rsid w:val="00782953"/>
    <w:rsid w:val="00783193"/>
    <w:rsid w:val="007869FC"/>
    <w:rsid w:val="00790277"/>
    <w:rsid w:val="007A580E"/>
    <w:rsid w:val="007B0D99"/>
    <w:rsid w:val="007B3E82"/>
    <w:rsid w:val="007C2D6D"/>
    <w:rsid w:val="007F1955"/>
    <w:rsid w:val="00801D70"/>
    <w:rsid w:val="008036B4"/>
    <w:rsid w:val="008038B0"/>
    <w:rsid w:val="0082017B"/>
    <w:rsid w:val="00823558"/>
    <w:rsid w:val="00833042"/>
    <w:rsid w:val="00841C4D"/>
    <w:rsid w:val="00851323"/>
    <w:rsid w:val="008532E9"/>
    <w:rsid w:val="00854624"/>
    <w:rsid w:val="0085514D"/>
    <w:rsid w:val="00865389"/>
    <w:rsid w:val="00873455"/>
    <w:rsid w:val="00883E2D"/>
    <w:rsid w:val="008966A3"/>
    <w:rsid w:val="008A1392"/>
    <w:rsid w:val="008C65B5"/>
    <w:rsid w:val="008D10E0"/>
    <w:rsid w:val="008D64BA"/>
    <w:rsid w:val="008E20F4"/>
    <w:rsid w:val="008F167C"/>
    <w:rsid w:val="00905195"/>
    <w:rsid w:val="0091019A"/>
    <w:rsid w:val="00910A6A"/>
    <w:rsid w:val="00910D9C"/>
    <w:rsid w:val="009233B3"/>
    <w:rsid w:val="00923D5E"/>
    <w:rsid w:val="009303DE"/>
    <w:rsid w:val="00930592"/>
    <w:rsid w:val="00934896"/>
    <w:rsid w:val="00944AE4"/>
    <w:rsid w:val="009523CC"/>
    <w:rsid w:val="00953120"/>
    <w:rsid w:val="0095733B"/>
    <w:rsid w:val="00964483"/>
    <w:rsid w:val="009726F9"/>
    <w:rsid w:val="0097423C"/>
    <w:rsid w:val="00986634"/>
    <w:rsid w:val="00996B5C"/>
    <w:rsid w:val="009C09D1"/>
    <w:rsid w:val="009C5C25"/>
    <w:rsid w:val="009D3972"/>
    <w:rsid w:val="009E3F1B"/>
    <w:rsid w:val="009F2BD8"/>
    <w:rsid w:val="009F49E6"/>
    <w:rsid w:val="00A004B5"/>
    <w:rsid w:val="00A2406E"/>
    <w:rsid w:val="00A52DE1"/>
    <w:rsid w:val="00A5327F"/>
    <w:rsid w:val="00A74A9F"/>
    <w:rsid w:val="00A82A4E"/>
    <w:rsid w:val="00A8319D"/>
    <w:rsid w:val="00A836A4"/>
    <w:rsid w:val="00A94666"/>
    <w:rsid w:val="00A974C2"/>
    <w:rsid w:val="00AC0D15"/>
    <w:rsid w:val="00AC2019"/>
    <w:rsid w:val="00B0047A"/>
    <w:rsid w:val="00B07F5D"/>
    <w:rsid w:val="00B1234B"/>
    <w:rsid w:val="00B1422E"/>
    <w:rsid w:val="00B143DB"/>
    <w:rsid w:val="00B35BD6"/>
    <w:rsid w:val="00B410B1"/>
    <w:rsid w:val="00B42002"/>
    <w:rsid w:val="00B47CF1"/>
    <w:rsid w:val="00B57B2B"/>
    <w:rsid w:val="00B6015A"/>
    <w:rsid w:val="00B635EA"/>
    <w:rsid w:val="00B73427"/>
    <w:rsid w:val="00B82EA6"/>
    <w:rsid w:val="00BA0E6E"/>
    <w:rsid w:val="00BA1022"/>
    <w:rsid w:val="00BA4D40"/>
    <w:rsid w:val="00BA59F4"/>
    <w:rsid w:val="00BA600E"/>
    <w:rsid w:val="00BA665C"/>
    <w:rsid w:val="00BA68A7"/>
    <w:rsid w:val="00BA6F50"/>
    <w:rsid w:val="00BB283F"/>
    <w:rsid w:val="00BE6F44"/>
    <w:rsid w:val="00BE71AE"/>
    <w:rsid w:val="00BF3AF3"/>
    <w:rsid w:val="00C00604"/>
    <w:rsid w:val="00C015D6"/>
    <w:rsid w:val="00C05A5B"/>
    <w:rsid w:val="00C12E1D"/>
    <w:rsid w:val="00C2308B"/>
    <w:rsid w:val="00C33419"/>
    <w:rsid w:val="00C37365"/>
    <w:rsid w:val="00C41D95"/>
    <w:rsid w:val="00C57425"/>
    <w:rsid w:val="00C60578"/>
    <w:rsid w:val="00C716C9"/>
    <w:rsid w:val="00C741FC"/>
    <w:rsid w:val="00C8656B"/>
    <w:rsid w:val="00C87543"/>
    <w:rsid w:val="00C942CC"/>
    <w:rsid w:val="00CA369F"/>
    <w:rsid w:val="00CB41B3"/>
    <w:rsid w:val="00CB6876"/>
    <w:rsid w:val="00CC1C25"/>
    <w:rsid w:val="00CC3F47"/>
    <w:rsid w:val="00CC6551"/>
    <w:rsid w:val="00CE30C4"/>
    <w:rsid w:val="00CE4BFE"/>
    <w:rsid w:val="00CF21F6"/>
    <w:rsid w:val="00D040B9"/>
    <w:rsid w:val="00D066AB"/>
    <w:rsid w:val="00D138EF"/>
    <w:rsid w:val="00D279A5"/>
    <w:rsid w:val="00D379C8"/>
    <w:rsid w:val="00D40530"/>
    <w:rsid w:val="00D4229C"/>
    <w:rsid w:val="00D74097"/>
    <w:rsid w:val="00D75E85"/>
    <w:rsid w:val="00D815AD"/>
    <w:rsid w:val="00D85299"/>
    <w:rsid w:val="00DA142F"/>
    <w:rsid w:val="00DC39E3"/>
    <w:rsid w:val="00DC6A19"/>
    <w:rsid w:val="00DD30C0"/>
    <w:rsid w:val="00DD3BDD"/>
    <w:rsid w:val="00DE2B8E"/>
    <w:rsid w:val="00DE7019"/>
    <w:rsid w:val="00DF7621"/>
    <w:rsid w:val="00E02D66"/>
    <w:rsid w:val="00E0426C"/>
    <w:rsid w:val="00E158D7"/>
    <w:rsid w:val="00E35C57"/>
    <w:rsid w:val="00E454F5"/>
    <w:rsid w:val="00E5240F"/>
    <w:rsid w:val="00E52D67"/>
    <w:rsid w:val="00E538CF"/>
    <w:rsid w:val="00E552DD"/>
    <w:rsid w:val="00E569A9"/>
    <w:rsid w:val="00E63046"/>
    <w:rsid w:val="00E9141E"/>
    <w:rsid w:val="00EA1D34"/>
    <w:rsid w:val="00EA1E8B"/>
    <w:rsid w:val="00EB1AF3"/>
    <w:rsid w:val="00EB2274"/>
    <w:rsid w:val="00EB2690"/>
    <w:rsid w:val="00ED7779"/>
    <w:rsid w:val="00EF32F6"/>
    <w:rsid w:val="00EF44F7"/>
    <w:rsid w:val="00EF5A5A"/>
    <w:rsid w:val="00F10EAA"/>
    <w:rsid w:val="00F1150B"/>
    <w:rsid w:val="00F11744"/>
    <w:rsid w:val="00F11865"/>
    <w:rsid w:val="00F11939"/>
    <w:rsid w:val="00F222C5"/>
    <w:rsid w:val="00F2251D"/>
    <w:rsid w:val="00F22A95"/>
    <w:rsid w:val="00F24CE7"/>
    <w:rsid w:val="00F31CA6"/>
    <w:rsid w:val="00F31D2B"/>
    <w:rsid w:val="00F61063"/>
    <w:rsid w:val="00F65F37"/>
    <w:rsid w:val="00F71371"/>
    <w:rsid w:val="00F770AD"/>
    <w:rsid w:val="00F80108"/>
    <w:rsid w:val="00FA18AF"/>
    <w:rsid w:val="00FA689D"/>
    <w:rsid w:val="00FB0F04"/>
    <w:rsid w:val="00FD30C9"/>
    <w:rsid w:val="00FD4956"/>
    <w:rsid w:val="00FE2D53"/>
    <w:rsid w:val="00FE526E"/>
    <w:rsid w:val="00FE7F60"/>
    <w:rsid w:val="00FF0BD4"/>
    <w:rsid w:val="0539366D"/>
    <w:rsid w:val="7E438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6317C1"/>
  <w15:chartTrackingRefBased/>
  <w15:docId w15:val="{9EAA1D45-50EC-424A-BC02-CF171E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D85299"/>
    <w:rPr>
      <w:rFonts w:eastAsia="Calibri"/>
      <w:sz w:val="24"/>
    </w:rPr>
  </w:style>
  <w:style w:type="paragraph" w:styleId="Heading1">
    <w:name w:val="heading 1"/>
    <w:basedOn w:val="Normal"/>
    <w:link w:val="Heading1Char"/>
    <w:qFormat/>
    <w:rsid w:val="00D85299"/>
    <w:pPr>
      <w:numPr>
        <w:numId w:val="19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D85299"/>
    <w:pPr>
      <w:numPr>
        <w:ilvl w:val="1"/>
        <w:numId w:val="19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D85299"/>
    <w:pPr>
      <w:numPr>
        <w:ilvl w:val="2"/>
        <w:numId w:val="8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D85299"/>
    <w:pPr>
      <w:numPr>
        <w:ilvl w:val="3"/>
        <w:numId w:val="19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D85299"/>
    <w:pPr>
      <w:numPr>
        <w:ilvl w:val="4"/>
        <w:numId w:val="19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D85299"/>
    <w:pPr>
      <w:numPr>
        <w:ilvl w:val="5"/>
        <w:numId w:val="19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D85299"/>
    <w:pPr>
      <w:numPr>
        <w:ilvl w:val="6"/>
        <w:numId w:val="19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D85299"/>
    <w:pPr>
      <w:numPr>
        <w:ilvl w:val="7"/>
        <w:numId w:val="19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85299"/>
    <w:pPr>
      <w:keepNext/>
      <w:keepLines/>
      <w:widowControl w:val="0"/>
      <w:numPr>
        <w:ilvl w:val="8"/>
        <w:numId w:val="19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autoRedefine/>
    <w:rsid w:val="00D85299"/>
    <w:pPr>
      <w:tabs>
        <w:tab w:val="center" w:pos="4608"/>
        <w:tab w:val="right" w:pos="9360"/>
      </w:tabs>
      <w:suppressAutoHyphens/>
      <w:jc w:val="both"/>
    </w:pPr>
    <w:rPr>
      <w:b/>
    </w:rPr>
  </w:style>
  <w:style w:type="paragraph" w:customStyle="1" w:styleId="FTR">
    <w:name w:val="FTR"/>
    <w:basedOn w:val="Normal"/>
    <w:autoRedefine/>
    <w:rsid w:val="00D85299"/>
    <w:pPr>
      <w:tabs>
        <w:tab w:val="right" w:pos="9360"/>
      </w:tabs>
      <w:suppressAutoHyphens/>
      <w:jc w:val="both"/>
    </w:pPr>
    <w:rPr>
      <w:b/>
    </w:rPr>
  </w:style>
  <w:style w:type="paragraph" w:customStyle="1" w:styleId="SCT">
    <w:name w:val="SCT"/>
    <w:basedOn w:val="Normal"/>
    <w:qFormat/>
    <w:rsid w:val="00D85299"/>
    <w:pPr>
      <w:suppressAutoHyphens/>
      <w:spacing w:before="240"/>
      <w:jc w:val="both"/>
    </w:pPr>
    <w:rPr>
      <w:b/>
      <w:szCs w:val="24"/>
    </w:rPr>
  </w:style>
  <w:style w:type="paragraph" w:customStyle="1" w:styleId="PRT">
    <w:name w:val="PRT"/>
    <w:basedOn w:val="Normal"/>
    <w:qFormat/>
    <w:rsid w:val="00D85299"/>
    <w:pPr>
      <w:keepNext/>
      <w:numPr>
        <w:numId w:val="1"/>
      </w:numPr>
      <w:suppressAutoHyphens/>
      <w:spacing w:before="240" w:after="120"/>
      <w:jc w:val="both"/>
      <w:outlineLvl w:val="0"/>
    </w:pPr>
    <w:rPr>
      <w:b/>
    </w:rPr>
  </w:style>
  <w:style w:type="paragraph" w:customStyle="1" w:styleId="SUT">
    <w:name w:val="SUT"/>
    <w:basedOn w:val="Normal"/>
    <w:next w:val="PR1"/>
    <w:rsid w:val="00D85299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Normal"/>
    <w:rsid w:val="00D85299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qFormat/>
    <w:rsid w:val="00D85299"/>
    <w:pPr>
      <w:keepNext/>
      <w:numPr>
        <w:ilvl w:val="3"/>
        <w:numId w:val="1"/>
      </w:numPr>
      <w:suppressAutoHyphens/>
      <w:spacing w:before="240" w:after="240"/>
      <w:outlineLvl w:val="1"/>
    </w:pPr>
  </w:style>
  <w:style w:type="paragraph" w:customStyle="1" w:styleId="PR1">
    <w:name w:val="PR1"/>
    <w:basedOn w:val="Normal"/>
    <w:qFormat/>
    <w:rsid w:val="00D85299"/>
    <w:pPr>
      <w:numPr>
        <w:ilvl w:val="4"/>
        <w:numId w:val="1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D85299"/>
    <w:pPr>
      <w:numPr>
        <w:ilvl w:val="5"/>
        <w:numId w:val="1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D85299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qFormat/>
    <w:rsid w:val="00D85299"/>
    <w:pPr>
      <w:numPr>
        <w:ilvl w:val="7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D85299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D85299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D85299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D85299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D85299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D85299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D85299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D85299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D85299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D85299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D85299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D85299"/>
    <w:pPr>
      <w:suppressAutoHyphens/>
    </w:pPr>
  </w:style>
  <w:style w:type="paragraph" w:customStyle="1" w:styleId="TCE">
    <w:name w:val="TCE"/>
    <w:basedOn w:val="Normal"/>
    <w:rsid w:val="00D85299"/>
    <w:pPr>
      <w:suppressAutoHyphens/>
      <w:ind w:left="144" w:hanging="144"/>
    </w:pPr>
  </w:style>
  <w:style w:type="paragraph" w:customStyle="1" w:styleId="EOS">
    <w:name w:val="EOS"/>
    <w:basedOn w:val="SCT"/>
    <w:link w:val="EOSChar"/>
    <w:autoRedefine/>
    <w:qFormat/>
    <w:rsid w:val="00D85299"/>
    <w:pPr>
      <w:jc w:val="center"/>
    </w:pPr>
    <w:rPr>
      <w:rFonts w:cstheme="minorBidi"/>
    </w:rPr>
  </w:style>
  <w:style w:type="paragraph" w:customStyle="1" w:styleId="ANT">
    <w:name w:val="ANT"/>
    <w:basedOn w:val="Normal"/>
    <w:rsid w:val="00D85299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qFormat/>
    <w:rsid w:val="00D85299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PR">
    <w:name w:val="CPR"/>
    <w:basedOn w:val="DefaultParagraphFont"/>
    <w:rsid w:val="00D85299"/>
  </w:style>
  <w:style w:type="character" w:customStyle="1" w:styleId="SPN">
    <w:name w:val="SPN"/>
    <w:basedOn w:val="DefaultParagraphFont"/>
    <w:rsid w:val="00D85299"/>
  </w:style>
  <w:style w:type="character" w:customStyle="1" w:styleId="SPD">
    <w:name w:val="SPD"/>
    <w:basedOn w:val="DefaultParagraphFont"/>
    <w:rsid w:val="00D85299"/>
  </w:style>
  <w:style w:type="character" w:customStyle="1" w:styleId="NUM">
    <w:name w:val="NUM"/>
    <w:basedOn w:val="DefaultParagraphFont"/>
    <w:rsid w:val="00D85299"/>
  </w:style>
  <w:style w:type="character" w:customStyle="1" w:styleId="NAM">
    <w:name w:val="NAM"/>
    <w:basedOn w:val="DefaultParagraphFont"/>
    <w:rsid w:val="00D85299"/>
  </w:style>
  <w:style w:type="character" w:customStyle="1" w:styleId="SI">
    <w:name w:val="SI"/>
    <w:rsid w:val="00D85299"/>
    <w:rPr>
      <w:color w:val="auto"/>
    </w:rPr>
  </w:style>
  <w:style w:type="character" w:customStyle="1" w:styleId="IP">
    <w:name w:val="IP"/>
    <w:rsid w:val="00D85299"/>
    <w:rPr>
      <w:color w:val="000000"/>
    </w:rPr>
  </w:style>
  <w:style w:type="paragraph" w:customStyle="1" w:styleId="RJUST">
    <w:name w:val="RJUST"/>
    <w:basedOn w:val="Normal"/>
    <w:rsid w:val="00D85299"/>
    <w:pPr>
      <w:jc w:val="right"/>
    </w:pPr>
  </w:style>
  <w:style w:type="paragraph" w:styleId="Header">
    <w:name w:val="header"/>
    <w:basedOn w:val="Normal"/>
    <w:link w:val="HeaderChar"/>
    <w:uiPriority w:val="99"/>
    <w:unhideWhenUsed/>
    <w:qFormat/>
    <w:rsid w:val="00D85299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rsid w:val="00D85299"/>
    <w:rPr>
      <w:rFonts w:eastAsia="Calibri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D85299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rsid w:val="00D85299"/>
    <w:rPr>
      <w:rFonts w:eastAsia="Calibri"/>
      <w:b/>
      <w:bCs/>
      <w:sz w:val="24"/>
    </w:rPr>
  </w:style>
  <w:style w:type="paragraph" w:customStyle="1" w:styleId="TIP">
    <w:name w:val="TIP"/>
    <w:basedOn w:val="Normal"/>
    <w:link w:val="TIPChar"/>
    <w:rsid w:val="00D85299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CMTChar">
    <w:name w:val="CMT Char"/>
    <w:link w:val="CMT"/>
    <w:rsid w:val="00D85299"/>
    <w:rPr>
      <w:rFonts w:eastAsia="Calibri"/>
      <w:color w:val="0000FF"/>
    </w:rPr>
  </w:style>
  <w:style w:type="character" w:customStyle="1" w:styleId="TIPChar">
    <w:name w:val="TIP Char"/>
    <w:link w:val="TIP"/>
    <w:rsid w:val="00D85299"/>
    <w:rPr>
      <w:rFonts w:eastAsia="Calibri"/>
      <w:color w:val="B30838"/>
      <w:sz w:val="24"/>
    </w:rPr>
  </w:style>
  <w:style w:type="character" w:customStyle="1" w:styleId="SAhyperlink">
    <w:name w:val="SAhyperlink"/>
    <w:uiPriority w:val="1"/>
    <w:rsid w:val="00D85299"/>
    <w:rPr>
      <w:color w:val="E36C0A"/>
      <w:u w:val="single"/>
    </w:rPr>
  </w:style>
  <w:style w:type="character" w:styleId="Hyperlink">
    <w:name w:val="Hyperlink"/>
    <w:uiPriority w:val="99"/>
    <w:unhideWhenUsed/>
    <w:rsid w:val="00D85299"/>
    <w:rPr>
      <w:color w:val="0000FF"/>
      <w:u w:val="single"/>
    </w:rPr>
  </w:style>
  <w:style w:type="table" w:styleId="TableGrid">
    <w:name w:val="Table Grid"/>
    <w:basedOn w:val="TableNormal"/>
    <w:uiPriority w:val="39"/>
    <w:rsid w:val="00D8529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615999"/>
    <w:tblPr>
      <w:tblStyleRowBandSize w:val="1"/>
      <w:tblStyleColBandSize w:val="1"/>
      <w:tblBorders>
        <w:top w:val="single" w:sz="4" w:space="0" w:color="FFEB99" w:themeColor="accent4" w:themeTint="66"/>
        <w:left w:val="single" w:sz="4" w:space="0" w:color="FFEB99" w:themeColor="accent4" w:themeTint="66"/>
        <w:bottom w:val="single" w:sz="4" w:space="0" w:color="FFEB99" w:themeColor="accent4" w:themeTint="66"/>
        <w:right w:val="single" w:sz="4" w:space="0" w:color="FFEB99" w:themeColor="accent4" w:themeTint="66"/>
        <w:insideH w:val="single" w:sz="4" w:space="0" w:color="FFEB99" w:themeColor="accent4" w:themeTint="66"/>
        <w:insideV w:val="single" w:sz="4" w:space="0" w:color="FFEB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B28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83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83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8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8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5299"/>
    <w:rPr>
      <w:szCs w:val="24"/>
    </w:rPr>
  </w:style>
  <w:style w:type="character" w:styleId="Strong">
    <w:name w:val="Strong"/>
    <w:basedOn w:val="DefaultParagraphFont"/>
    <w:uiPriority w:val="22"/>
    <w:qFormat/>
    <w:rsid w:val="00E02D66"/>
    <w:rPr>
      <w:b/>
      <w:bCs/>
    </w:rPr>
  </w:style>
  <w:style w:type="paragraph" w:styleId="Revision">
    <w:name w:val="Revision"/>
    <w:hidden/>
    <w:uiPriority w:val="99"/>
    <w:semiHidden/>
    <w:rsid w:val="00212AD9"/>
    <w:rPr>
      <w:sz w:val="22"/>
    </w:rPr>
  </w:style>
  <w:style w:type="character" w:customStyle="1" w:styleId="Heading1Char">
    <w:name w:val="Heading 1 Char"/>
    <w:basedOn w:val="DefaultParagraphFont"/>
    <w:link w:val="Heading1"/>
    <w:rsid w:val="00D85299"/>
    <w:rPr>
      <w:rFonts w:eastAsia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85299"/>
    <w:rPr>
      <w:rFonts w:eastAsia="Calibri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D85299"/>
    <w:rPr>
      <w:rFonts w:eastAsia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D85299"/>
    <w:rPr>
      <w:rFonts w:eastAsia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D85299"/>
    <w:rPr>
      <w:rFonts w:eastAsia="Calibri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85299"/>
    <w:rPr>
      <w:rFonts w:eastAsia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D85299"/>
    <w:rPr>
      <w:rFonts w:eastAsia="Calibri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D85299"/>
    <w:rPr>
      <w:rFonts w:eastAsia="Calibri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semiHidden/>
    <w:rsid w:val="00D85299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1"/>
    <w:rsid w:val="00D85299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20F4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rsid w:val="00D85299"/>
    <w:pPr>
      <w:ind w:left="720"/>
    </w:pPr>
  </w:style>
  <w:style w:type="paragraph" w:customStyle="1" w:styleId="TableParagraph">
    <w:name w:val="Table Paragraph"/>
    <w:basedOn w:val="Normal"/>
    <w:uiPriority w:val="1"/>
    <w:rsid w:val="00D85299"/>
    <w:pPr>
      <w:spacing w:line="252" w:lineRule="exact"/>
    </w:pPr>
  </w:style>
  <w:style w:type="character" w:styleId="BookTitle">
    <w:name w:val="Book Title"/>
    <w:basedOn w:val="DefaultParagraphFont"/>
    <w:uiPriority w:val="33"/>
    <w:rsid w:val="00D852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D85299"/>
    <w:pPr>
      <w:spacing w:after="200"/>
    </w:pPr>
    <w:rPr>
      <w:i/>
      <w:iCs/>
      <w:color w:val="0E2841"/>
      <w:sz w:val="18"/>
      <w:szCs w:val="18"/>
    </w:rPr>
  </w:style>
  <w:style w:type="character" w:customStyle="1" w:styleId="EOSChar">
    <w:name w:val="EOS Char"/>
    <w:link w:val="EOS"/>
    <w:rsid w:val="00D85299"/>
    <w:rPr>
      <w:rFonts w:eastAsia="Calibri" w:cstheme="minorBidi"/>
      <w:b/>
      <w:sz w:val="24"/>
      <w:szCs w:val="24"/>
    </w:rPr>
  </w:style>
  <w:style w:type="paragraph" w:customStyle="1" w:styleId="OMN">
    <w:name w:val="OMN"/>
    <w:basedOn w:val="Normal"/>
    <w:link w:val="OMNChar"/>
    <w:rsid w:val="00D85299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D85299"/>
    <w:rPr>
      <w:rFonts w:eastAsia="Calibri"/>
      <w:sz w:val="24"/>
      <w:shd w:val="pct30" w:color="CC99FF" w:fill="FFFFFF"/>
    </w:rPr>
  </w:style>
  <w:style w:type="character" w:customStyle="1" w:styleId="PR3Char">
    <w:name w:val="PR3 Char"/>
    <w:link w:val="PR3"/>
    <w:rsid w:val="00D85299"/>
    <w:rPr>
      <w:rFonts w:eastAsia="Calibri"/>
      <w:sz w:val="24"/>
    </w:rPr>
  </w:style>
  <w:style w:type="paragraph" w:customStyle="1" w:styleId="PRN">
    <w:name w:val="PRN"/>
    <w:basedOn w:val="Normal"/>
    <w:link w:val="PRNChar"/>
    <w:rsid w:val="00D8529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D85299"/>
    <w:rPr>
      <w:rFonts w:eastAsia="Calibri"/>
      <w:sz w:val="24"/>
      <w:shd w:val="pct20" w:color="FFFF00" w:fill="FFFFFF"/>
    </w:rPr>
  </w:style>
  <w:style w:type="character" w:customStyle="1" w:styleId="SustHyperlink">
    <w:name w:val="SustHyperlink"/>
    <w:rsid w:val="00D85299"/>
    <w:rPr>
      <w:color w:val="009900"/>
      <w:u w:val="single"/>
    </w:rPr>
  </w:style>
  <w:style w:type="character" w:styleId="UnresolvedMention">
    <w:name w:val="Unresolved Mention"/>
    <w:uiPriority w:val="99"/>
    <w:semiHidden/>
    <w:unhideWhenUsed/>
    <w:rsid w:val="00D85299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D85299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299"/>
    <w:rPr>
      <w:rFonts w:eastAsia="Calibri"/>
      <w:i/>
      <w:iCs/>
      <w:color w:val="007698" w:themeColor="accent1"/>
      <w:sz w:val="24"/>
    </w:rPr>
  </w:style>
  <w:style w:type="paragraph" w:styleId="NoSpacing">
    <w:name w:val="No Spacing"/>
    <w:uiPriority w:val="1"/>
    <w:rsid w:val="00D85299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D85299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rsid w:val="00D8529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D85299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itle">
    <w:name w:val="Title"/>
    <w:basedOn w:val="Normal"/>
    <w:next w:val="Normal"/>
    <w:link w:val="TitleChar"/>
    <w:qFormat/>
    <w:rsid w:val="00D85299"/>
    <w:rPr>
      <w:b/>
    </w:rPr>
  </w:style>
  <w:style w:type="character" w:customStyle="1" w:styleId="TitleChar">
    <w:name w:val="Title Char"/>
    <w:basedOn w:val="DefaultParagraphFont"/>
    <w:link w:val="Title"/>
    <w:rsid w:val="00D85299"/>
    <w:rPr>
      <w:rFonts w:eastAsia="Calibri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D85299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D85299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C88A7-50BF-4451-83B6-65FBEB87C270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customXml/itemProps2.xml><?xml version="1.0" encoding="utf-8"?>
<ds:datastoreItem xmlns:ds="http://schemas.openxmlformats.org/officeDocument/2006/customXml" ds:itemID="{997BC2AF-1BD1-4748-A2D5-775D9E86F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D9F2C-6FAC-4FEF-93EC-42D48BEFB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1</TotalTime>
  <Pages>3</Pages>
  <Words>601</Words>
  <Characters>3430</Characters>
  <Application>Microsoft Office Word</Application>
  <DocSecurity>0</DocSecurity>
  <Lines>28</Lines>
  <Paragraphs>8</Paragraphs>
  <ScaleCrop>false</ScaleCrop>
  <Company>AVITRU, LLC.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017900 - DEMONSTRATION AND TRAINING</dc:title>
  <dc:subject>DEMONSTRATION AND TRAINING</dc:subject>
  <dc:creator>Deltek, Inc.</dc:creator>
  <cp:keywords>BAS-12345-MS80</cp:keywords>
  <cp:lastModifiedBy>DiIoia, Meredith</cp:lastModifiedBy>
  <cp:revision>3</cp:revision>
  <cp:lastPrinted>2026-01-30T05:52:00Z</cp:lastPrinted>
  <dcterms:created xsi:type="dcterms:W3CDTF">2026-09-03T16:10:00Z</dcterms:created>
  <dcterms:modified xsi:type="dcterms:W3CDTF">2026-09-03T16:10:00Z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MediaServiceImageTags">
    <vt:lpwstr/>
  </property>
</Properties>
</file>