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47307" w14:textId="6E4A6304" w:rsidR="00BB587A" w:rsidRDefault="00BB587A" w:rsidP="003E12D0">
      <w:pPr>
        <w:pStyle w:val="SCT"/>
        <w:rPr>
          <w:b w:val="0"/>
        </w:rPr>
      </w:pPr>
      <w:r w:rsidRPr="00AD0AFC">
        <w:t>SECTION 013</w:t>
      </w:r>
      <w:r w:rsidR="006F2249">
        <w:t>3</w:t>
      </w:r>
      <w:r w:rsidRPr="00AD0AFC">
        <w:t>00 – SUBMITTAL PROCEDURES</w:t>
      </w:r>
    </w:p>
    <w:p w14:paraId="4CC6A3C8" w14:textId="6912DC10" w:rsidR="00DD03AC" w:rsidRPr="002B4D35" w:rsidRDefault="00DD03AC" w:rsidP="00A57AF1">
      <w:pPr>
        <w:pStyle w:val="CMT"/>
      </w:pPr>
      <w:r w:rsidRPr="002B4D35">
        <w:t xml:space="preserve">Latest Update: </w:t>
      </w:r>
      <w:r w:rsidR="00DA0BA8">
        <w:t>8/6/2026</w:t>
      </w:r>
    </w:p>
    <w:p w14:paraId="78A93160" w14:textId="59E53841" w:rsidR="00876BD2" w:rsidRPr="00922493" w:rsidRDefault="00922493" w:rsidP="00A57AF1">
      <w:pPr>
        <w:pStyle w:val="CMT"/>
      </w:pPr>
      <w:r>
        <w:t>(</w:t>
      </w:r>
      <w:r w:rsidRPr="00F71AF3">
        <w:t xml:space="preserve">A/E shall edit specifications and blue text in header to meet project requirements. This includes but is not limited to updating Equipment and/or Material Model Numbers indicated in the specifications and adding any additional specifications that may be required by the project. </w:t>
      </w:r>
      <w:r w:rsidR="00DA0BA8" w:rsidRPr="00854E4D">
        <w:t xml:space="preserve">Remove text </w:t>
      </w:r>
      <w:r w:rsidR="00DA0BA8">
        <w:t xml:space="preserve">underlines </w:t>
      </w:r>
      <w:r w:rsidR="00DA0BA8" w:rsidRPr="00854E4D">
        <w:t>and highlights</w:t>
      </w:r>
      <w:r w:rsidR="00DA0BA8">
        <w:t>)</w:t>
      </w:r>
      <w:r w:rsidRPr="00F71AF3">
        <w:t xml:space="preserve">  </w:t>
      </w:r>
    </w:p>
    <w:p w14:paraId="1AD65196" w14:textId="77777777" w:rsidR="004B7245" w:rsidRPr="00AD0AFC" w:rsidRDefault="004B7245" w:rsidP="00A57AF1">
      <w:pPr>
        <w:pStyle w:val="PRT"/>
      </w:pPr>
      <w:r w:rsidRPr="00AD0AFC">
        <w:t>GENERAL</w:t>
      </w:r>
    </w:p>
    <w:p w14:paraId="0B4197E0" w14:textId="77777777" w:rsidR="004B7245" w:rsidRPr="00AD0AFC" w:rsidRDefault="004B7245" w:rsidP="00A57AF1">
      <w:pPr>
        <w:pStyle w:val="ART"/>
      </w:pPr>
      <w:r w:rsidRPr="00AD0AFC">
        <w:t>SUMMARY</w:t>
      </w:r>
    </w:p>
    <w:p w14:paraId="6E6C2013" w14:textId="77777777" w:rsidR="00CE0C9D" w:rsidRPr="00AD0AFC" w:rsidRDefault="00444326" w:rsidP="00A57AF1">
      <w:pPr>
        <w:pStyle w:val="PR1"/>
      </w:pPr>
      <w:r w:rsidRPr="00AD0AFC">
        <w:t xml:space="preserve">This Section includes administrative and procedural requirements for </w:t>
      </w:r>
      <w:r w:rsidR="007510B3" w:rsidRPr="00AD0AFC">
        <w:t xml:space="preserve">submittals by the Contractor as required by the contract documents. </w:t>
      </w:r>
    </w:p>
    <w:p w14:paraId="182A58D4" w14:textId="54FE8F68" w:rsidR="00180BAF" w:rsidRDefault="00180BAF" w:rsidP="356199D8">
      <w:pPr>
        <w:pStyle w:val="ART"/>
      </w:pPr>
      <w:r>
        <w:t>SUBMITTAL REGISTER</w:t>
      </w:r>
    </w:p>
    <w:p w14:paraId="0C74FC22" w14:textId="2D2FA303" w:rsidR="00180BAF" w:rsidRDefault="00A66BCF" w:rsidP="00180BAF">
      <w:pPr>
        <w:pStyle w:val="PR1"/>
      </w:pPr>
      <w:r>
        <w:t>Prepare a Submittal Register</w:t>
      </w:r>
      <w:r w:rsidR="00B368BF">
        <w:t xml:space="preserve"> in spreadsheet format </w:t>
      </w:r>
      <w:r w:rsidR="007E741E">
        <w:t>for use in the PMIS. Register will include the following</w:t>
      </w:r>
      <w:r w:rsidR="00CE04D8">
        <w:t xml:space="preserve"> for each anticipated submittal</w:t>
      </w:r>
      <w:r w:rsidR="007E741E">
        <w:t>:</w:t>
      </w:r>
    </w:p>
    <w:p w14:paraId="7C10275A" w14:textId="74DCBC3B" w:rsidR="007E741E" w:rsidRDefault="00CE04D8" w:rsidP="007E741E">
      <w:pPr>
        <w:pStyle w:val="PR2"/>
      </w:pPr>
      <w:r>
        <w:t>Specification Title</w:t>
      </w:r>
    </w:p>
    <w:p w14:paraId="29F7CE89" w14:textId="31E695C3" w:rsidR="00CE04D8" w:rsidRDefault="00CE04D8" w:rsidP="007E741E">
      <w:pPr>
        <w:pStyle w:val="PR2"/>
      </w:pPr>
      <w:r>
        <w:t>Category</w:t>
      </w:r>
    </w:p>
    <w:p w14:paraId="48CC1E10" w14:textId="46E4CB26" w:rsidR="00CE04D8" w:rsidRDefault="00CE04D8" w:rsidP="007E741E">
      <w:pPr>
        <w:pStyle w:val="PR2"/>
      </w:pPr>
      <w:r>
        <w:t>Specification Section</w:t>
      </w:r>
    </w:p>
    <w:p w14:paraId="2698C659" w14:textId="4230F4A2" w:rsidR="00AD3047" w:rsidRDefault="00AD3047" w:rsidP="00AD3047">
      <w:pPr>
        <w:pStyle w:val="PR1"/>
      </w:pPr>
      <w:r>
        <w:t>Submit Register for review prior to first application for payment.</w:t>
      </w:r>
    </w:p>
    <w:p w14:paraId="1B5388AE" w14:textId="77777777" w:rsidR="004B7245" w:rsidRPr="00AD0AFC" w:rsidRDefault="004B7245" w:rsidP="356199D8">
      <w:pPr>
        <w:pStyle w:val="ART"/>
      </w:pPr>
      <w:r>
        <w:t>SUBMITTAL SCHEDULE</w:t>
      </w:r>
    </w:p>
    <w:p w14:paraId="6EAF3594" w14:textId="22F2DECA" w:rsidR="00C3375F" w:rsidRPr="00AD0AFC" w:rsidRDefault="004B7245" w:rsidP="52B3C7B2">
      <w:pPr>
        <w:pStyle w:val="PR1"/>
      </w:pPr>
      <w:r>
        <w:t xml:space="preserve">Submittal Schedule: </w:t>
      </w:r>
      <w:r w:rsidR="00C27DAB">
        <w:t xml:space="preserve">Contractor shall prepare and submit a Submittal Schedule which lists submittal items per the product specifications for review and approval by the Architect.  Contractor shall allow </w:t>
      </w:r>
      <w:r w:rsidR="00B56FF6">
        <w:t>fifteen (15)</w:t>
      </w:r>
      <w:r w:rsidR="00C27DAB">
        <w:t xml:space="preserve"> days for Architect and University review. The Submittal Schedule shall identify all specified submittals to be made and shall serve as a checklist for submittals.</w:t>
      </w:r>
      <w:r>
        <w:t xml:space="preserve"> </w:t>
      </w:r>
      <w:r w:rsidR="00C27DAB">
        <w:t xml:space="preserve">Arrange the submittals </w:t>
      </w:r>
      <w:r>
        <w:t>in</w:t>
      </w:r>
      <w:r w:rsidR="008879FB">
        <w:t xml:space="preserve"> numerical order by specification section.</w:t>
      </w:r>
      <w:r>
        <w:t xml:space="preserve"> Include time required for review, ordering, manufacturing, fabrication, and delivery when establishing dates. Include additional time required for making corrections or revisions to submittals noted by Architect and additional time for handling and reviewing submittals required by those corrections.</w:t>
      </w:r>
    </w:p>
    <w:p w14:paraId="52A75BB6" w14:textId="3F53F564" w:rsidR="007D32C4" w:rsidRPr="00AD0AFC" w:rsidRDefault="003900DD" w:rsidP="002A54AF">
      <w:pPr>
        <w:pStyle w:val="PR2"/>
        <w:numPr>
          <w:ilvl w:val="5"/>
          <w:numId w:val="34"/>
        </w:numPr>
      </w:pPr>
      <w:r w:rsidRPr="00AD0AFC">
        <w:t xml:space="preserve">Use the </w:t>
      </w:r>
      <w:r w:rsidR="00F86E00" w:rsidRPr="00AD0AFC">
        <w:t>Preliminary Project Submittal Register</w:t>
      </w:r>
      <w:r w:rsidR="007D32C4" w:rsidRPr="00AD0AFC">
        <w:t xml:space="preserve"> </w:t>
      </w:r>
      <w:r w:rsidR="007D32C4" w:rsidRPr="00E3528D">
        <w:t>as a basis for</w:t>
      </w:r>
      <w:r w:rsidR="00EB4627" w:rsidRPr="00301947">
        <w:t xml:space="preserve"> identifying</w:t>
      </w:r>
      <w:r w:rsidR="00E3528D" w:rsidRPr="00301947">
        <w:t xml:space="preserve"> </w:t>
      </w:r>
      <w:r w:rsidR="007D32C4" w:rsidRPr="00E3528D">
        <w:t xml:space="preserve">required </w:t>
      </w:r>
      <w:proofErr w:type="gramStart"/>
      <w:r w:rsidR="00B6592B" w:rsidRPr="00E3528D">
        <w:t>submitt</w:t>
      </w:r>
      <w:r w:rsidR="00E3528D" w:rsidRPr="00301947">
        <w:t>als</w:t>
      </w:r>
      <w:r w:rsidR="0091617C" w:rsidRPr="00E3528D">
        <w:t>, i</w:t>
      </w:r>
      <w:r w:rsidR="00B6592B" w:rsidRPr="00E3528D">
        <w:t>ncluding</w:t>
      </w:r>
      <w:proofErr w:type="gramEnd"/>
      <w:r w:rsidR="00B6592B" w:rsidRPr="00E3528D">
        <w:t xml:space="preserve"> requirements for concurrent</w:t>
      </w:r>
      <w:r w:rsidR="007F5681" w:rsidRPr="00E3528D">
        <w:t xml:space="preserve"> subm</w:t>
      </w:r>
      <w:r w:rsidR="007F5681" w:rsidRPr="00AD0AFC">
        <w:t>ittals</w:t>
      </w:r>
      <w:r w:rsidR="00AA1FEC" w:rsidRPr="00AD0AFC">
        <w:t>, and</w:t>
      </w:r>
      <w:r w:rsidR="007D32C4" w:rsidRPr="00AD0AFC">
        <w:t xml:space="preserve"> </w:t>
      </w:r>
      <w:r w:rsidR="00B6592B" w:rsidRPr="00AD0AFC">
        <w:t xml:space="preserve">complex </w:t>
      </w:r>
      <w:r w:rsidR="007D32C4" w:rsidRPr="00AD0AFC">
        <w:t xml:space="preserve">submittals </w:t>
      </w:r>
      <w:r w:rsidR="00AA1FEC" w:rsidRPr="00AD0AFC">
        <w:t xml:space="preserve">which may </w:t>
      </w:r>
      <w:r w:rsidR="007D32C4" w:rsidRPr="00AD0AFC">
        <w:t>requir</w:t>
      </w:r>
      <w:r w:rsidR="00AA1FEC" w:rsidRPr="00AD0AFC">
        <w:t>e</w:t>
      </w:r>
      <w:r w:rsidR="007D32C4" w:rsidRPr="00AD0AFC">
        <w:t xml:space="preserve"> additional review time </w:t>
      </w:r>
      <w:r w:rsidR="007F5681" w:rsidRPr="00AD0AFC">
        <w:t xml:space="preserve">by </w:t>
      </w:r>
      <w:r w:rsidR="00B6592B" w:rsidRPr="00AD0AFC">
        <w:t xml:space="preserve">the </w:t>
      </w:r>
      <w:r w:rsidR="007F5681" w:rsidRPr="00AD0AFC">
        <w:t xml:space="preserve">Architect </w:t>
      </w:r>
      <w:r w:rsidR="007D32C4" w:rsidRPr="00AD0AFC">
        <w:t>at Initial Revie</w:t>
      </w:r>
      <w:r w:rsidR="00AA1FEC" w:rsidRPr="00AD0AFC">
        <w:t>w.</w:t>
      </w:r>
    </w:p>
    <w:p w14:paraId="79763326" w14:textId="77777777" w:rsidR="004B7245" w:rsidRPr="00AD0AFC" w:rsidRDefault="004B7245" w:rsidP="002A54AF">
      <w:pPr>
        <w:pStyle w:val="PR2"/>
        <w:numPr>
          <w:ilvl w:val="5"/>
          <w:numId w:val="34"/>
        </w:numPr>
      </w:pPr>
      <w:r w:rsidRPr="00AD0AFC">
        <w:lastRenderedPageBreak/>
        <w:t xml:space="preserve">Coordinate </w:t>
      </w:r>
      <w:r w:rsidR="008458F6" w:rsidRPr="00AD0AFC">
        <w:t>S</w:t>
      </w:r>
      <w:r w:rsidRPr="00AD0AFC">
        <w:t xml:space="preserve">ubmittal </w:t>
      </w:r>
      <w:r w:rsidR="008458F6" w:rsidRPr="00AD0AFC">
        <w:t>S</w:t>
      </w:r>
      <w:r w:rsidRPr="00AD0AFC">
        <w:t xml:space="preserve">chedule with list of subcontracts, the </w:t>
      </w:r>
      <w:r w:rsidR="0091617C" w:rsidRPr="00AD0AFC">
        <w:t>S</w:t>
      </w:r>
      <w:r w:rsidRPr="00AD0AFC">
        <w:t xml:space="preserve">chedule of </w:t>
      </w:r>
      <w:r w:rsidR="0091617C" w:rsidRPr="00AD0AFC">
        <w:t>V</w:t>
      </w:r>
      <w:r w:rsidRPr="00AD0AFC">
        <w:t>alues, and Contractor's construction schedule.</w:t>
      </w:r>
    </w:p>
    <w:p w14:paraId="4695376F" w14:textId="0BCBFE94" w:rsidR="001539ED" w:rsidRPr="00AD0AFC" w:rsidRDefault="00AE50FF" w:rsidP="002A54AF">
      <w:pPr>
        <w:pStyle w:val="PR2"/>
        <w:numPr>
          <w:ilvl w:val="5"/>
          <w:numId w:val="34"/>
        </w:numPr>
      </w:pPr>
      <w:r w:rsidRPr="00AD0AFC">
        <w:t>Format:</w:t>
      </w:r>
      <w:r w:rsidR="007F5681" w:rsidRPr="00AD0AFC">
        <w:t xml:space="preserve"> S</w:t>
      </w:r>
      <w:r w:rsidR="0028244A" w:rsidRPr="00AD0AFC">
        <w:t>ubmit</w:t>
      </w:r>
      <w:r w:rsidR="00031FF6" w:rsidRPr="00AD0AFC">
        <w:t xml:space="preserve"> the</w:t>
      </w:r>
      <w:r w:rsidR="0028244A" w:rsidRPr="00AD0AFC">
        <w:t xml:space="preserve"> Submittal Schedule</w:t>
      </w:r>
      <w:r w:rsidR="00031FF6" w:rsidRPr="00AD0AFC">
        <w:t xml:space="preserve"> </w:t>
      </w:r>
      <w:r w:rsidR="00F86E00" w:rsidRPr="00AD0AFC">
        <w:t>as a</w:t>
      </w:r>
      <w:r w:rsidR="00031FF6" w:rsidRPr="00AD0AFC">
        <w:t xml:space="preserve"> Microsoft Excel fil</w:t>
      </w:r>
      <w:r w:rsidR="00FF2E4B" w:rsidRPr="00AD0AFC">
        <w:t>e</w:t>
      </w:r>
      <w:r w:rsidR="00C01063">
        <w:t xml:space="preserve"> or as design</w:t>
      </w:r>
      <w:r w:rsidR="00ED48CC">
        <w:t>at</w:t>
      </w:r>
      <w:r w:rsidR="00C01063">
        <w:t>ed by the UMB PM</w:t>
      </w:r>
      <w:r w:rsidR="00FF2E4B" w:rsidRPr="00AD0AFC">
        <w:t>.</w:t>
      </w:r>
      <w:r w:rsidR="000A61CD" w:rsidRPr="00AD0AFC">
        <w:t xml:space="preserve"> Use</w:t>
      </w:r>
      <w:r w:rsidR="00115B95" w:rsidRPr="00AD0AFC">
        <w:t xml:space="preserve"> the</w:t>
      </w:r>
      <w:r w:rsidR="000A61CD" w:rsidRPr="00AD0AFC">
        <w:t xml:space="preserve"> University-provide</w:t>
      </w:r>
      <w:r w:rsidR="00AA1FEC" w:rsidRPr="00AD0AFC">
        <w:t>d</w:t>
      </w:r>
      <w:r w:rsidR="000A61CD" w:rsidRPr="00AD0AFC">
        <w:t xml:space="preserve"> excel template </w:t>
      </w:r>
      <w:r w:rsidR="00FF2E4B" w:rsidRPr="00AD0AFC">
        <w:t xml:space="preserve">which </w:t>
      </w:r>
      <w:r w:rsidR="00AA1FEC" w:rsidRPr="00AD0AFC">
        <w:t xml:space="preserve">can be </w:t>
      </w:r>
      <w:r w:rsidR="000A61CD" w:rsidRPr="00AD0AFC">
        <w:t xml:space="preserve">found in the </w:t>
      </w:r>
      <w:r w:rsidR="00624AF7">
        <w:t>University</w:t>
      </w:r>
      <w:r w:rsidR="00DB7492">
        <w:t xml:space="preserve"> PMIS</w:t>
      </w:r>
      <w:r w:rsidR="000A61CD" w:rsidRPr="00AD0AFC">
        <w:t xml:space="preserve"> submittal folder</w:t>
      </w:r>
      <w:r w:rsidR="0047765D" w:rsidRPr="00AD0AFC">
        <w:t>.</w:t>
      </w:r>
      <w:r w:rsidR="00AA1FEC" w:rsidRPr="00AD0AFC">
        <w:t xml:space="preserve"> </w:t>
      </w:r>
    </w:p>
    <w:p w14:paraId="72D1D97B" w14:textId="77777777" w:rsidR="00B6592B" w:rsidRPr="00AD0AFC" w:rsidRDefault="00D20174" w:rsidP="002A54AF">
      <w:pPr>
        <w:pStyle w:val="PR2"/>
        <w:numPr>
          <w:ilvl w:val="5"/>
          <w:numId w:val="34"/>
        </w:numPr>
      </w:pPr>
      <w:r w:rsidRPr="00AD0AFC">
        <w:t xml:space="preserve">Review of any submittal without submission and approval of submittal schedule does not relieve Contractor of responsibility to provide </w:t>
      </w:r>
      <w:r w:rsidR="003800F7" w:rsidRPr="00AD0AFC">
        <w:t xml:space="preserve">Submittal Schedule for approval.  </w:t>
      </w:r>
    </w:p>
    <w:p w14:paraId="16BE9D11" w14:textId="77777777" w:rsidR="0070777C" w:rsidRPr="00AD0AFC" w:rsidRDefault="0070777C" w:rsidP="002A54AF">
      <w:pPr>
        <w:pStyle w:val="PR2"/>
        <w:numPr>
          <w:ilvl w:val="5"/>
          <w:numId w:val="34"/>
        </w:numPr>
      </w:pPr>
      <w:r w:rsidRPr="00AD0AFC">
        <w:t>Contractor shall revise Submittal Schedule as required to include addition or deletion of submittals during project duration.</w:t>
      </w:r>
      <w:r w:rsidR="00C75E83" w:rsidRPr="00AD0AFC">
        <w:rPr>
          <w:b/>
          <w:bCs/>
        </w:rPr>
        <w:t xml:space="preserve"> </w:t>
      </w:r>
    </w:p>
    <w:p w14:paraId="299C4582" w14:textId="77777777" w:rsidR="000A196A" w:rsidRPr="00AD0AFC" w:rsidRDefault="000A196A" w:rsidP="002A54AF">
      <w:pPr>
        <w:pStyle w:val="ART"/>
        <w:numPr>
          <w:ilvl w:val="3"/>
          <w:numId w:val="34"/>
        </w:numPr>
      </w:pPr>
      <w:r w:rsidRPr="00AD0AFC">
        <w:t xml:space="preserve">SUBMITTAL </w:t>
      </w:r>
      <w:r w:rsidR="00042AEE" w:rsidRPr="00AD0AFC">
        <w:t>FORMATS</w:t>
      </w:r>
    </w:p>
    <w:p w14:paraId="6B2345C5" w14:textId="6F6E1CAC" w:rsidR="00CE0C9D" w:rsidRDefault="00812AC6" w:rsidP="002A54AF">
      <w:pPr>
        <w:pStyle w:val="PR1"/>
        <w:numPr>
          <w:ilvl w:val="4"/>
          <w:numId w:val="34"/>
        </w:numPr>
      </w:pPr>
      <w:r w:rsidRPr="00AD0AFC">
        <w:t xml:space="preserve">Action Submittals: </w:t>
      </w:r>
    </w:p>
    <w:p w14:paraId="60A74E89" w14:textId="7E6332DB" w:rsidR="00BB6205" w:rsidRPr="00AD0AFC" w:rsidRDefault="004B733B" w:rsidP="00D812F5">
      <w:pPr>
        <w:pStyle w:val="PR2"/>
      </w:pPr>
      <w:r>
        <w:t>O</w:t>
      </w:r>
      <w:r w:rsidR="004518A7" w:rsidRPr="00A9339E">
        <w:t>nly include information from a single specification section. Submittals may not bundle products or equipment from multiple spec sections.</w:t>
      </w:r>
      <w:r w:rsidR="00993BCE">
        <w:t xml:space="preserve"> </w:t>
      </w:r>
      <w:r w:rsidR="00966769">
        <w:t xml:space="preserve">Contractor may use their own discretion on </w:t>
      </w:r>
      <w:r w:rsidR="00067D9B">
        <w:t>how</w:t>
      </w:r>
      <w:r w:rsidR="007650BE">
        <w:t xml:space="preserve"> information is divided and </w:t>
      </w:r>
      <w:r w:rsidR="00966769">
        <w:t>number of submittals provided under each specification section.</w:t>
      </w:r>
    </w:p>
    <w:p w14:paraId="43388396" w14:textId="582EA30F" w:rsidR="00730210" w:rsidRPr="00AD0AFC" w:rsidRDefault="00836B45" w:rsidP="00D812F5">
      <w:pPr>
        <w:pStyle w:val="PR2"/>
      </w:pPr>
      <w:r w:rsidRPr="00AD0AFC">
        <w:t>Product Data can be submitted before or concurrent with Shop Drawings and with Samples unless otherwise noted in individual specification sections. Product data, shop drawings, color charts and/or samples can be submitted as a single submittal where appropriate.</w:t>
      </w:r>
    </w:p>
    <w:p w14:paraId="6A1CF66B" w14:textId="69A1D1AE" w:rsidR="00836B45" w:rsidRPr="00AD0AFC" w:rsidRDefault="002025BC" w:rsidP="00D812F5">
      <w:pPr>
        <w:pStyle w:val="PR2"/>
      </w:pPr>
      <w:r w:rsidRPr="00AD0AFC">
        <w:t xml:space="preserve">Each Action Submittal </w:t>
      </w:r>
      <w:r w:rsidR="00730210" w:rsidRPr="00AD0AFC">
        <w:t xml:space="preserve">shall clearly indicate the products </w:t>
      </w:r>
      <w:r w:rsidRPr="00AD0AFC">
        <w:t xml:space="preserve">that will be </w:t>
      </w:r>
      <w:r w:rsidR="00730210" w:rsidRPr="00AD0AFC">
        <w:t>provided by the contractor, including</w:t>
      </w:r>
      <w:r w:rsidR="00413F92" w:rsidRPr="00AD0AFC">
        <w:t xml:space="preserve"> indicating selected</w:t>
      </w:r>
      <w:r w:rsidR="00730210" w:rsidRPr="00AD0AFC">
        <w:t xml:space="preserve"> </w:t>
      </w:r>
      <w:r w:rsidR="00D812F5" w:rsidRPr="00AD0AFC">
        <w:t>options.</w:t>
      </w:r>
      <w:r w:rsidRPr="00AD0AFC">
        <w:t xml:space="preserve"> </w:t>
      </w:r>
      <w:r w:rsidR="000308B3" w:rsidRPr="00AD0AFC">
        <w:t xml:space="preserve">Where published data sheets are provided which indicate the availability of multiple products or multiple options/selections for products, clearly mark the submittal using arrows, clouds, boxes, or highlighting to indicate intended options and selections for each product. </w:t>
      </w:r>
    </w:p>
    <w:p w14:paraId="74265A68" w14:textId="0C8A84CE" w:rsidR="00730210" w:rsidRDefault="00012E97">
      <w:pPr>
        <w:pStyle w:val="PR2"/>
      </w:pPr>
      <w:r>
        <w:t xml:space="preserve">Do </w:t>
      </w:r>
      <w:r w:rsidR="007856C4" w:rsidRPr="00AD0AFC">
        <w:t>not include manufacturer</w:t>
      </w:r>
      <w:r w:rsidR="00FA60E0" w:rsidRPr="00AD0AFC">
        <w:t>’</w:t>
      </w:r>
      <w:r w:rsidR="007856C4" w:rsidRPr="00AD0AFC">
        <w:t xml:space="preserve">s </w:t>
      </w:r>
      <w:r w:rsidR="000F6972" w:rsidRPr="00AD0AFC">
        <w:t xml:space="preserve">warranty </w:t>
      </w:r>
      <w:r w:rsidR="00AE37E0" w:rsidRPr="00AD0AFC">
        <w:t>and/or</w:t>
      </w:r>
      <w:r w:rsidR="00FA60E0" w:rsidRPr="00AD0AFC">
        <w:t xml:space="preserve"> </w:t>
      </w:r>
      <w:r w:rsidR="007856C4" w:rsidRPr="00AD0AFC">
        <w:t>operation and maintenance instructions</w:t>
      </w:r>
      <w:r>
        <w:t xml:space="preserve"> in Action Submittals</w:t>
      </w:r>
      <w:r w:rsidR="007856C4" w:rsidRPr="00AD0AFC">
        <w:t xml:space="preserve">. </w:t>
      </w:r>
      <w:r>
        <w:t>Include t</w:t>
      </w:r>
      <w:r w:rsidR="007856C4" w:rsidRPr="00AD0AFC">
        <w:t>his information in the project operation and maintenance manual</w:t>
      </w:r>
      <w:r w:rsidR="00AE37E0" w:rsidRPr="00AD0AFC">
        <w:t xml:space="preserve"> submittal</w:t>
      </w:r>
      <w:r w:rsidR="007856C4" w:rsidRPr="00AD0AFC">
        <w:t xml:space="preserve">. </w:t>
      </w:r>
    </w:p>
    <w:p w14:paraId="0694F7ED" w14:textId="53021A0C" w:rsidR="007D62E6" w:rsidRPr="00745A62" w:rsidRDefault="007D62E6" w:rsidP="007D62E6">
      <w:pPr>
        <w:pStyle w:val="PR2"/>
        <w:rPr>
          <w:u w:val="single"/>
        </w:rPr>
      </w:pPr>
      <w:r w:rsidRPr="00745A62">
        <w:rPr>
          <w:u w:val="single"/>
        </w:rPr>
        <w:t xml:space="preserve">Only include information related to the specific materials used on the project. Do not submit </w:t>
      </w:r>
      <w:r w:rsidR="005D1BB1" w:rsidRPr="00745A62">
        <w:rPr>
          <w:u w:val="single"/>
        </w:rPr>
        <w:t xml:space="preserve">complete product catalogs. </w:t>
      </w:r>
      <w:r w:rsidR="00745A62" w:rsidRPr="00745A62">
        <w:rPr>
          <w:u w:val="single"/>
        </w:rPr>
        <w:t>Submittal</w:t>
      </w:r>
      <w:r w:rsidR="001E58A3">
        <w:rPr>
          <w:u w:val="single"/>
        </w:rPr>
        <w:t>s with</w:t>
      </w:r>
      <w:r w:rsidR="000B47DB">
        <w:rPr>
          <w:u w:val="single"/>
        </w:rPr>
        <w:t xml:space="preserve"> excess </w:t>
      </w:r>
      <w:r w:rsidR="00DF43DB">
        <w:rPr>
          <w:u w:val="single"/>
        </w:rPr>
        <w:t>unrelated</w:t>
      </w:r>
      <w:r w:rsidR="000B47DB">
        <w:rPr>
          <w:u w:val="single"/>
        </w:rPr>
        <w:t xml:space="preserve"> content</w:t>
      </w:r>
      <w:r w:rsidR="00745A62" w:rsidRPr="00745A62">
        <w:rPr>
          <w:u w:val="single"/>
        </w:rPr>
        <w:t xml:space="preserve"> will be returned without review.</w:t>
      </w:r>
    </w:p>
    <w:p w14:paraId="006C6A28" w14:textId="77777777" w:rsidR="00954F2D" w:rsidRDefault="00F86E00" w:rsidP="007B42A5">
      <w:pPr>
        <w:pStyle w:val="PR1"/>
      </w:pPr>
      <w:r w:rsidRPr="00AD0AFC">
        <w:t xml:space="preserve">Informational </w:t>
      </w:r>
      <w:r w:rsidR="00730210" w:rsidRPr="00AD0AFC">
        <w:t>and</w:t>
      </w:r>
      <w:r w:rsidRPr="00AD0AFC">
        <w:t xml:space="preserve"> </w:t>
      </w:r>
      <w:r w:rsidR="00CC0D58" w:rsidRPr="00AD0AFC">
        <w:t>Closeout Submittals:</w:t>
      </w:r>
      <w:r w:rsidR="008B49A7">
        <w:t xml:space="preserve"> </w:t>
      </w:r>
    </w:p>
    <w:p w14:paraId="7E674B6D" w14:textId="6237595F" w:rsidR="003800F7" w:rsidRPr="00AD0AFC" w:rsidRDefault="008B49A7" w:rsidP="007B42A5">
      <w:pPr>
        <w:pStyle w:val="PR2"/>
      </w:pPr>
      <w:r>
        <w:t>Submit</w:t>
      </w:r>
      <w:r w:rsidRPr="008B49A7">
        <w:t xml:space="preserve"> Informational and Closeout submittals separately from Action Submittals.</w:t>
      </w:r>
    </w:p>
    <w:p w14:paraId="75CC46D0" w14:textId="77777777" w:rsidR="00954F2D" w:rsidRDefault="00730210" w:rsidP="007B42A5">
      <w:pPr>
        <w:pStyle w:val="PR1"/>
      </w:pPr>
      <w:r w:rsidRPr="00AD0AFC">
        <w:t xml:space="preserve">Processing Submittals: </w:t>
      </w:r>
    </w:p>
    <w:p w14:paraId="5BC59A58" w14:textId="555379A5" w:rsidR="002F79EC" w:rsidRPr="00AD0AFC" w:rsidRDefault="004144C3" w:rsidP="007B42A5">
      <w:pPr>
        <w:pStyle w:val="PR2"/>
      </w:pPr>
      <w:r w:rsidRPr="00AD0AFC">
        <w:t xml:space="preserve">Submittals </w:t>
      </w:r>
      <w:r w:rsidR="00954F2D">
        <w:t>are</w:t>
      </w:r>
      <w:r w:rsidRPr="00AD0AFC">
        <w:t xml:space="preserve"> processed electronically </w:t>
      </w:r>
      <w:r w:rsidR="003900DD" w:rsidRPr="00AD0AFC">
        <w:t xml:space="preserve">using </w:t>
      </w:r>
      <w:r w:rsidR="00624AF7">
        <w:t>University</w:t>
      </w:r>
      <w:r w:rsidR="005549E1">
        <w:t xml:space="preserve"> PMIS</w:t>
      </w:r>
      <w:r w:rsidR="00534659" w:rsidRPr="00AD0AFC">
        <w:t>.</w:t>
      </w:r>
      <w:r w:rsidRPr="00AD0AFC">
        <w:t xml:space="preserve"> Transmit all submittals from Contractor to Architect via </w:t>
      </w:r>
      <w:r w:rsidR="00624AF7">
        <w:t>University</w:t>
      </w:r>
      <w:r w:rsidR="005549E1">
        <w:t xml:space="preserve"> PMIS</w:t>
      </w:r>
      <w:r w:rsidRPr="00AD0AFC">
        <w:t xml:space="preserve"> unless otherwise directed</w:t>
      </w:r>
      <w:r w:rsidR="0026025A" w:rsidRPr="00AD0AFC">
        <w:t>.</w:t>
      </w:r>
      <w:r w:rsidRPr="00AD0AFC">
        <w:t xml:space="preserve"> Submittals received from sources other than the Contractor wi</w:t>
      </w:r>
      <w:r w:rsidR="00412EDF" w:rsidRPr="00AD0AFC">
        <w:t xml:space="preserve">ll be </w:t>
      </w:r>
      <w:r w:rsidR="00412EDF" w:rsidRPr="00AD0AFC">
        <w:lastRenderedPageBreak/>
        <w:t>returned</w:t>
      </w:r>
      <w:r w:rsidR="00CF59B2" w:rsidRPr="00AD0AFC">
        <w:t xml:space="preserve"> </w:t>
      </w:r>
      <w:r w:rsidR="00412EDF" w:rsidRPr="00AD0AFC">
        <w:t xml:space="preserve">without action. </w:t>
      </w:r>
      <w:r w:rsidRPr="00AD0AFC">
        <w:t xml:space="preserve">Include all </w:t>
      </w:r>
      <w:r w:rsidR="00AC24B5">
        <w:t xml:space="preserve">submittal identification </w:t>
      </w:r>
      <w:r w:rsidRPr="00AD0AFC">
        <w:t>information specified below</w:t>
      </w:r>
      <w:r w:rsidR="00AC24B5">
        <w:t>.</w:t>
      </w:r>
    </w:p>
    <w:p w14:paraId="46BF04A6" w14:textId="77777777" w:rsidR="002F79EC" w:rsidRPr="00AD0AFC" w:rsidRDefault="00C63989" w:rsidP="002A54AF">
      <w:pPr>
        <w:pStyle w:val="ART"/>
        <w:numPr>
          <w:ilvl w:val="3"/>
          <w:numId w:val="34"/>
        </w:numPr>
      </w:pPr>
      <w:r w:rsidRPr="00AD0AFC">
        <w:t>SUBMITTAL IDENTIFICA</w:t>
      </w:r>
      <w:r w:rsidR="00DC2056" w:rsidRPr="00AD0AFC">
        <w:t>TION</w:t>
      </w:r>
      <w:r w:rsidR="00A842C9" w:rsidRPr="00AD0AFC">
        <w:t xml:space="preserve"> FORM</w:t>
      </w:r>
    </w:p>
    <w:p w14:paraId="2922369D" w14:textId="090790D8" w:rsidR="00C3375F" w:rsidRPr="00AD0AFC" w:rsidRDefault="00F944E7" w:rsidP="007B42A5">
      <w:pPr>
        <w:pStyle w:val="PR1"/>
      </w:pPr>
      <w:r>
        <w:t>Use the</w:t>
      </w:r>
      <w:r w:rsidR="00CC0D58" w:rsidRPr="00AD0AFC">
        <w:t xml:space="preserve"> </w:t>
      </w:r>
      <w:r w:rsidR="00854E0A" w:rsidRPr="00AD0AFC">
        <w:t xml:space="preserve">standard UMB </w:t>
      </w:r>
      <w:r w:rsidR="00CC0D58" w:rsidRPr="00AD0AFC">
        <w:t xml:space="preserve">Submittal Identification Form, </w:t>
      </w:r>
      <w:r w:rsidR="007D1A22" w:rsidRPr="00AD0AFC">
        <w:t>as the first page of the submittal file</w:t>
      </w:r>
      <w:r w:rsidR="000A206F">
        <w:t xml:space="preserve">. Fill out </w:t>
      </w:r>
      <w:r w:rsidR="00CC0D58" w:rsidRPr="00AD0AFC">
        <w:t>the following information for each submittal</w:t>
      </w:r>
      <w:r w:rsidR="000A206F">
        <w:t xml:space="preserve"> at a minimum</w:t>
      </w:r>
      <w:r w:rsidR="00CC0D58" w:rsidRPr="00AD0AFC">
        <w:t>:</w:t>
      </w:r>
    </w:p>
    <w:p w14:paraId="2095E480" w14:textId="77777777" w:rsidR="000A196A" w:rsidRPr="00AD0AFC" w:rsidRDefault="0028244A" w:rsidP="007B42A5">
      <w:pPr>
        <w:pStyle w:val="PR2"/>
      </w:pPr>
      <w:r w:rsidRPr="00AD0AFC">
        <w:t>Project name and University project number.</w:t>
      </w:r>
    </w:p>
    <w:p w14:paraId="316BD692" w14:textId="77777777" w:rsidR="009B078A" w:rsidRPr="00AD0AFC" w:rsidRDefault="009B078A" w:rsidP="007B42A5">
      <w:pPr>
        <w:pStyle w:val="PR2"/>
      </w:pPr>
      <w:r w:rsidRPr="00AD0AFC">
        <w:t>Submittal Title and Revision</w:t>
      </w:r>
    </w:p>
    <w:p w14:paraId="1113713D" w14:textId="107F82BE" w:rsidR="007D1A22" w:rsidRPr="00AD0AFC" w:rsidRDefault="0040244B" w:rsidP="007B42A5">
      <w:pPr>
        <w:pStyle w:val="PR3"/>
      </w:pPr>
      <w:r w:rsidRPr="00AD0AFC">
        <w:t>Submittal</w:t>
      </w:r>
      <w:r w:rsidR="007D1A22" w:rsidRPr="00AD0AFC">
        <w:t xml:space="preserve"> </w:t>
      </w:r>
      <w:proofErr w:type="gramStart"/>
      <w:r w:rsidRPr="00AD0AFC">
        <w:t xml:space="preserve">name </w:t>
      </w:r>
      <w:r w:rsidR="007D1A22" w:rsidRPr="00AD0AFC">
        <w:t>shall</w:t>
      </w:r>
      <w:proofErr w:type="gramEnd"/>
      <w:r w:rsidR="007D1A22" w:rsidRPr="00AD0AFC">
        <w:t xml:space="preserve"> </w:t>
      </w:r>
      <w:r w:rsidRPr="00AD0AFC">
        <w:t xml:space="preserve">match </w:t>
      </w:r>
      <w:r w:rsidR="00624AF7">
        <w:t>University</w:t>
      </w:r>
      <w:r w:rsidR="00DB7492">
        <w:t xml:space="preserve"> PMIS</w:t>
      </w:r>
      <w:r w:rsidR="007D1A22" w:rsidRPr="00AD0AFC">
        <w:t xml:space="preserve"> Submittal Register.</w:t>
      </w:r>
    </w:p>
    <w:p w14:paraId="31EBEE9A" w14:textId="77777777" w:rsidR="009B078A" w:rsidRPr="00AD0AFC" w:rsidRDefault="009B078A" w:rsidP="007B42A5">
      <w:pPr>
        <w:pStyle w:val="PR2"/>
      </w:pPr>
      <w:r w:rsidRPr="00AD0AFC">
        <w:t>Specification Section</w:t>
      </w:r>
    </w:p>
    <w:p w14:paraId="432D61B0" w14:textId="77777777" w:rsidR="009B078A" w:rsidRPr="00AD0AFC" w:rsidRDefault="009B078A" w:rsidP="007B42A5">
      <w:pPr>
        <w:pStyle w:val="PR3"/>
      </w:pPr>
      <w:r w:rsidRPr="00AD0AFC">
        <w:t>Include subsection if project uses condensed specifications.</w:t>
      </w:r>
    </w:p>
    <w:p w14:paraId="57227F99" w14:textId="77777777" w:rsidR="004C7E59" w:rsidRDefault="0028244A" w:rsidP="007B42A5">
      <w:pPr>
        <w:pStyle w:val="PR2"/>
      </w:pPr>
      <w:r w:rsidRPr="00AD0AFC">
        <w:t>Submission d</w:t>
      </w:r>
      <w:r w:rsidR="000A196A" w:rsidRPr="00AD0AFC">
        <w:t>ate.</w:t>
      </w:r>
    </w:p>
    <w:p w14:paraId="6766B5C0" w14:textId="29EF29C7" w:rsidR="000A196A" w:rsidRPr="00AD0AFC" w:rsidRDefault="00D20174" w:rsidP="007B42A5">
      <w:pPr>
        <w:pStyle w:val="PR2"/>
      </w:pPr>
      <w:r>
        <w:t xml:space="preserve">Name </w:t>
      </w:r>
      <w:r w:rsidR="000A196A">
        <w:t>of Architect</w:t>
      </w:r>
      <w:r w:rsidR="00854E0A">
        <w:t xml:space="preserve"> or Primary Consultant</w:t>
      </w:r>
      <w:r w:rsidR="000A196A">
        <w:t>.</w:t>
      </w:r>
    </w:p>
    <w:p w14:paraId="6A5770D9" w14:textId="77777777" w:rsidR="000A196A" w:rsidRPr="00AD0AFC" w:rsidRDefault="000A196A" w:rsidP="007B42A5">
      <w:pPr>
        <w:pStyle w:val="PR2"/>
      </w:pPr>
      <w:r w:rsidRPr="00AD0AFC">
        <w:t>Name of Contractor.</w:t>
      </w:r>
    </w:p>
    <w:p w14:paraId="37911677" w14:textId="77777777" w:rsidR="000A196A" w:rsidRPr="00AD0AFC" w:rsidRDefault="000A196A" w:rsidP="007B42A5">
      <w:pPr>
        <w:pStyle w:val="PR2"/>
      </w:pPr>
      <w:r w:rsidRPr="00AD0AFC">
        <w:t xml:space="preserve">Names of subcontractor </w:t>
      </w:r>
      <w:r w:rsidR="009B078A" w:rsidRPr="00AD0AFC">
        <w:t xml:space="preserve">or firm that prepared the submittal </w:t>
      </w:r>
      <w:r w:rsidR="00CD6014" w:rsidRPr="00AD0AFC">
        <w:t>as applicable</w:t>
      </w:r>
      <w:r w:rsidRPr="00AD0AFC">
        <w:t>.</w:t>
      </w:r>
    </w:p>
    <w:p w14:paraId="526F76BE" w14:textId="5C802ED4" w:rsidR="00AB3494" w:rsidRPr="00AD0AFC" w:rsidRDefault="00AB3494" w:rsidP="007B42A5">
      <w:pPr>
        <w:pStyle w:val="PR2"/>
      </w:pPr>
      <w:r>
        <w:t>Identification of the Contract Document issue date and revision upon which the submittal is based.</w:t>
      </w:r>
    </w:p>
    <w:p w14:paraId="7CBBAC13" w14:textId="777280D0" w:rsidR="004C7E59" w:rsidRPr="004C7E59" w:rsidRDefault="004C7E59" w:rsidP="006925E8">
      <w:pPr>
        <w:pStyle w:val="PR1"/>
      </w:pPr>
      <w:r w:rsidRPr="004C7E59">
        <w:t>Submittals not including a Submittal Identification Form will be returned as “Not Reviewed”.</w:t>
      </w:r>
    </w:p>
    <w:p w14:paraId="297D128D" w14:textId="48B7405D" w:rsidR="003B5212" w:rsidRPr="00AD0AFC" w:rsidRDefault="0003173A" w:rsidP="006925E8">
      <w:pPr>
        <w:pStyle w:val="PR1"/>
      </w:pPr>
      <w:r w:rsidRPr="00AD0AFC">
        <w:t>The Submittal Identification Form shall be updated by each reviewer</w:t>
      </w:r>
      <w:r w:rsidR="003B5212" w:rsidRPr="00AD0AFC">
        <w:t xml:space="preserve"> to show</w:t>
      </w:r>
      <w:r w:rsidR="0040244B" w:rsidRPr="00AD0AFC">
        <w:t xml:space="preserve"> review</w:t>
      </w:r>
      <w:r w:rsidRPr="00AD0AFC">
        <w:t xml:space="preserve"> action, notes, </w:t>
      </w:r>
      <w:r w:rsidR="00153C6D" w:rsidRPr="00AD0AFC">
        <w:t>signature,</w:t>
      </w:r>
      <w:r w:rsidR="0040244B" w:rsidRPr="00AD0AFC">
        <w:t xml:space="preserve"> and date.</w:t>
      </w:r>
      <w:r w:rsidRPr="00AD0AFC">
        <w:t xml:space="preserve"> </w:t>
      </w:r>
      <w:r w:rsidR="006C5792" w:rsidRPr="006C5792">
        <w:t>Architect or Prime Designer will note final review action before returning to the contractor.</w:t>
      </w:r>
    </w:p>
    <w:p w14:paraId="39B74DB1" w14:textId="46CD78F3" w:rsidR="00B238FD" w:rsidRPr="00AD0AFC" w:rsidRDefault="003B5212" w:rsidP="006925E8">
      <w:pPr>
        <w:pStyle w:val="PR1"/>
      </w:pPr>
      <w:r w:rsidRPr="00AD0AFC">
        <w:t xml:space="preserve">The Submittal Identification form shall remain </w:t>
      </w:r>
      <w:r w:rsidR="0003173A" w:rsidRPr="00AD0AFC">
        <w:t>the first page of the submittal throughout the review process.</w:t>
      </w:r>
    </w:p>
    <w:p w14:paraId="577FFB7E" w14:textId="6A390A2E" w:rsidR="009B078A" w:rsidRPr="00AD0AFC" w:rsidRDefault="006B0B18" w:rsidP="006925E8">
      <w:pPr>
        <w:pStyle w:val="ART"/>
      </w:pPr>
      <w:r w:rsidRPr="00AD0AFC">
        <w:t xml:space="preserve">CONTRACTOR </w:t>
      </w:r>
      <w:r w:rsidR="009B078A" w:rsidRPr="00AD0AFC">
        <w:t>SUBMITTAL COVER SHEET</w:t>
      </w:r>
    </w:p>
    <w:p w14:paraId="2759F964" w14:textId="08A589CD" w:rsidR="0064301D" w:rsidRPr="00AD0AFC" w:rsidRDefault="0064301D" w:rsidP="006925E8">
      <w:pPr>
        <w:pStyle w:val="PR1"/>
      </w:pPr>
      <w:r>
        <w:t>Use the</w:t>
      </w:r>
      <w:r w:rsidRPr="00AD0AFC">
        <w:t xml:space="preserve"> </w:t>
      </w:r>
      <w:r w:rsidR="006F1CD1" w:rsidRPr="00AD0AFC">
        <w:t>Contractor, subcontractor or vendor cover</w:t>
      </w:r>
      <w:r w:rsidRPr="00AD0AFC">
        <w:t xml:space="preserve">, as the </w:t>
      </w:r>
      <w:r w:rsidR="006F1CD1">
        <w:t>second</w:t>
      </w:r>
      <w:r w:rsidRPr="00AD0AFC">
        <w:t xml:space="preserve"> page of the submittal file</w:t>
      </w:r>
      <w:r>
        <w:t>.</w:t>
      </w:r>
      <w:r w:rsidR="006F1CD1">
        <w:t xml:space="preserve"> </w:t>
      </w:r>
      <w:proofErr w:type="gramStart"/>
      <w:r w:rsidR="006F1CD1">
        <w:t>C</w:t>
      </w:r>
      <w:r w:rsidR="00D57008">
        <w:t>ontractor</w:t>
      </w:r>
      <w:proofErr w:type="gramEnd"/>
      <w:r w:rsidR="00D57008">
        <w:t xml:space="preserve"> </w:t>
      </w:r>
      <w:r w:rsidR="00CD036E">
        <w:t xml:space="preserve">should use their standard cover sheet </w:t>
      </w:r>
      <w:r w:rsidR="00A72B34">
        <w:t>for this</w:t>
      </w:r>
      <w:r w:rsidR="0027244B">
        <w:t xml:space="preserve"> page which shall i</w:t>
      </w:r>
      <w:r w:rsidR="006F1CD1">
        <w:t xml:space="preserve">nclude the </w:t>
      </w:r>
      <w:r w:rsidRPr="00AD0AFC">
        <w:t>following information for each submittal</w:t>
      </w:r>
      <w:r>
        <w:t xml:space="preserve"> at a minimum</w:t>
      </w:r>
      <w:r w:rsidRPr="00AD0AFC">
        <w:t>:</w:t>
      </w:r>
    </w:p>
    <w:p w14:paraId="24B3471C" w14:textId="77777777" w:rsidR="007D1A22" w:rsidRPr="00AD0AFC" w:rsidRDefault="007D1A22" w:rsidP="006925E8">
      <w:pPr>
        <w:pStyle w:val="PR2"/>
      </w:pPr>
      <w:r w:rsidRPr="00AD0AFC">
        <w:t>Project name and University project number.</w:t>
      </w:r>
    </w:p>
    <w:p w14:paraId="0CBBB585" w14:textId="77777777" w:rsidR="007D1A22" w:rsidRPr="00AD0AFC" w:rsidRDefault="007D1A22" w:rsidP="006925E8">
      <w:pPr>
        <w:pStyle w:val="PR2"/>
      </w:pPr>
      <w:r w:rsidRPr="00AD0AFC">
        <w:t>Submission date.</w:t>
      </w:r>
    </w:p>
    <w:p w14:paraId="182F7993" w14:textId="77777777" w:rsidR="007D1A22" w:rsidRPr="00AD0AFC" w:rsidRDefault="007D1A22" w:rsidP="006925E8">
      <w:pPr>
        <w:pStyle w:val="PR2"/>
      </w:pPr>
      <w:r w:rsidRPr="00AD0AFC">
        <w:t>Name and address of Contractor.</w:t>
      </w:r>
    </w:p>
    <w:p w14:paraId="7057B01A" w14:textId="77777777" w:rsidR="007D1A22" w:rsidRPr="00AD0AFC" w:rsidRDefault="007D1A22" w:rsidP="006925E8">
      <w:pPr>
        <w:pStyle w:val="PR2"/>
      </w:pPr>
      <w:r w:rsidRPr="00AD0AFC">
        <w:t>Name of firm or entity that prepared submittal.</w:t>
      </w:r>
    </w:p>
    <w:p w14:paraId="6F0BBC05" w14:textId="77777777" w:rsidR="007D1A22" w:rsidRPr="00AD0AFC" w:rsidRDefault="007D1A22" w:rsidP="006925E8">
      <w:pPr>
        <w:pStyle w:val="PR2"/>
      </w:pPr>
      <w:r w:rsidRPr="00AD0AFC">
        <w:t>Names of subcontractor, manufacturer, and supplier as applicable.</w:t>
      </w:r>
    </w:p>
    <w:p w14:paraId="3038FF48" w14:textId="52B34C53" w:rsidR="007D1A22" w:rsidRPr="00AD0AFC" w:rsidRDefault="005E4FD6" w:rsidP="006925E8">
      <w:pPr>
        <w:pStyle w:val="PR2"/>
        <w:rPr>
          <w:color w:val="2C2A29" w:themeColor="text1"/>
        </w:rPr>
      </w:pPr>
      <w:r w:rsidRPr="00AD0AFC">
        <w:rPr>
          <w:color w:val="2C2A29" w:themeColor="text1"/>
        </w:rPr>
        <w:t>Category:</w:t>
      </w:r>
      <w:r w:rsidR="00734306" w:rsidRPr="00AD0AFC">
        <w:rPr>
          <w:color w:val="2C2A29" w:themeColor="text1"/>
        </w:rPr>
        <w:t xml:space="preserve"> A</w:t>
      </w:r>
      <w:r w:rsidR="007D1A22" w:rsidRPr="00AD0AFC">
        <w:rPr>
          <w:color w:val="2C2A29" w:themeColor="text1"/>
        </w:rPr>
        <w:t xml:space="preserve">ction or </w:t>
      </w:r>
      <w:r w:rsidR="00734306" w:rsidRPr="00AD0AFC">
        <w:rPr>
          <w:color w:val="2C2A29" w:themeColor="text1"/>
        </w:rPr>
        <w:t>I</w:t>
      </w:r>
      <w:r w:rsidR="007D1A22" w:rsidRPr="00AD0AFC">
        <w:rPr>
          <w:color w:val="2C2A29" w:themeColor="text1"/>
        </w:rPr>
        <w:t>nformational.</w:t>
      </w:r>
    </w:p>
    <w:p w14:paraId="15A6438D" w14:textId="77777777" w:rsidR="007D1A22" w:rsidRDefault="007D1A22" w:rsidP="006925E8">
      <w:pPr>
        <w:pStyle w:val="PR2"/>
      </w:pPr>
      <w:r w:rsidRPr="00AD0AFC">
        <w:lastRenderedPageBreak/>
        <w:t>Specification section.</w:t>
      </w:r>
    </w:p>
    <w:p w14:paraId="273AEBAB" w14:textId="33000CFE" w:rsidR="0025001A" w:rsidRPr="00AD0AFC" w:rsidRDefault="00534AB5" w:rsidP="006925E8">
      <w:pPr>
        <w:pStyle w:val="PR2"/>
      </w:pPr>
      <w:r>
        <w:t>Identification of the Contract Document issue date and revision upon which the submittal is based (including addenda, early release packages, or phased design submissions, if applicable).</w:t>
      </w:r>
    </w:p>
    <w:p w14:paraId="267A3C42" w14:textId="77777777" w:rsidR="007D1A22" w:rsidRPr="00AD0AFC" w:rsidRDefault="007D1A22" w:rsidP="006925E8">
      <w:pPr>
        <w:pStyle w:val="PR2"/>
      </w:pPr>
      <w:r w:rsidRPr="00AD0AFC">
        <w:t xml:space="preserve">Unique submittal title, including revision identifier. </w:t>
      </w:r>
    </w:p>
    <w:p w14:paraId="3A66871E" w14:textId="77777777" w:rsidR="007D1A22" w:rsidRPr="00AD0AFC" w:rsidRDefault="007D1A22" w:rsidP="006925E8">
      <w:pPr>
        <w:pStyle w:val="PR2"/>
      </w:pPr>
      <w:r w:rsidRPr="00AD0AFC">
        <w:t xml:space="preserve">Type of submittal (product data, test report, etc.). </w:t>
      </w:r>
    </w:p>
    <w:p w14:paraId="0A5A6D42" w14:textId="77777777" w:rsidR="007D1A22" w:rsidRPr="00AD0AFC" w:rsidRDefault="007D1A22" w:rsidP="006925E8">
      <w:pPr>
        <w:pStyle w:val="PR3"/>
      </w:pPr>
      <w:r w:rsidRPr="00AD0AFC">
        <w:t xml:space="preserve">When a submittal item includes multiple types of submittals (Product Data, Shop Drawings, Qualifications, </w:t>
      </w:r>
      <w:proofErr w:type="spellStart"/>
      <w:r w:rsidRPr="00AD0AFC">
        <w:t>et</w:t>
      </w:r>
      <w:r w:rsidR="0040244B" w:rsidRPr="00AD0AFC">
        <w:t>c</w:t>
      </w:r>
      <w:proofErr w:type="spellEnd"/>
      <w:r w:rsidR="0040244B" w:rsidRPr="00AD0AFC">
        <w:t>) note all that apply.</w:t>
      </w:r>
      <w:r w:rsidRPr="00AD0AFC">
        <w:t xml:space="preserve">  </w:t>
      </w:r>
    </w:p>
    <w:p w14:paraId="4A1E2AE8" w14:textId="744DA766" w:rsidR="00734306" w:rsidRPr="00AD0AFC" w:rsidRDefault="00624AF7" w:rsidP="006925E8">
      <w:pPr>
        <w:pStyle w:val="PR3"/>
      </w:pPr>
      <w:r>
        <w:t>University</w:t>
      </w:r>
      <w:r w:rsidR="00DB7492">
        <w:t xml:space="preserve"> PMIS</w:t>
      </w:r>
      <w:r w:rsidR="0040244B" w:rsidRPr="00AD0AFC">
        <w:t xml:space="preserve"> only allows selection of</w:t>
      </w:r>
      <w:r w:rsidR="007D1A22" w:rsidRPr="00AD0AFC">
        <w:t xml:space="preserve"> one type of submitta</w:t>
      </w:r>
      <w:r w:rsidR="0040244B" w:rsidRPr="00AD0AFC">
        <w:t>l.</w:t>
      </w:r>
      <w:r w:rsidR="007D1A22" w:rsidRPr="00AD0AFC">
        <w:t xml:space="preserve"> </w:t>
      </w:r>
      <w:r w:rsidR="0040244B" w:rsidRPr="00AD0AFC">
        <w:t>When multiple submittal types are submitted together,</w:t>
      </w:r>
      <w:r w:rsidR="007D1A22" w:rsidRPr="00AD0AFC">
        <w:t xml:space="preserve"> choose the category that is the most explanatory. </w:t>
      </w:r>
    </w:p>
    <w:p w14:paraId="0260ED63" w14:textId="4F9C1DAE" w:rsidR="00734306" w:rsidRPr="00AD0AFC" w:rsidRDefault="00734306" w:rsidP="006925E8">
      <w:pPr>
        <w:pStyle w:val="PR2"/>
      </w:pPr>
      <w:r w:rsidRPr="00AD0AFC">
        <w:t xml:space="preserve">All listed information shall be identical to that listed in the approved </w:t>
      </w:r>
      <w:r w:rsidR="00624AF7">
        <w:t>University</w:t>
      </w:r>
      <w:r w:rsidR="00DB7492">
        <w:t xml:space="preserve"> PMIS</w:t>
      </w:r>
      <w:r w:rsidRPr="00AD0AFC">
        <w:t xml:space="preserve"> Submittal Register.</w:t>
      </w:r>
    </w:p>
    <w:p w14:paraId="5B7FA00B" w14:textId="77777777" w:rsidR="007D1A22" w:rsidRDefault="007D1A22" w:rsidP="006925E8">
      <w:pPr>
        <w:pStyle w:val="PR2"/>
      </w:pPr>
      <w:r w:rsidRPr="00AD0AFC">
        <w:t>Other necessary identification.</w:t>
      </w:r>
    </w:p>
    <w:p w14:paraId="26A04F24" w14:textId="6BA5C1B9" w:rsidR="00641714" w:rsidRPr="00AD0AFC" w:rsidRDefault="00641714" w:rsidP="006925E8">
      <w:pPr>
        <w:pStyle w:val="PR2"/>
      </w:pPr>
      <w:r>
        <w:t>C</w:t>
      </w:r>
      <w:r w:rsidRPr="00641714">
        <w:t>ontractor’s certification that information submitted complies with requirements of the Contract Documents, to include, but not be limited to, quantities, dimensions, and coordination with other work.</w:t>
      </w:r>
    </w:p>
    <w:p w14:paraId="067A5F1A" w14:textId="77777777" w:rsidR="00734306" w:rsidRPr="00AD0AFC" w:rsidRDefault="00C63989" w:rsidP="006925E8">
      <w:pPr>
        <w:pStyle w:val="PR1"/>
      </w:pPr>
      <w:r w:rsidRPr="00AD0AFC">
        <w:t xml:space="preserve">Identify each element </w:t>
      </w:r>
      <w:r w:rsidR="00A05955" w:rsidRPr="00AD0AFC">
        <w:t xml:space="preserve">in a </w:t>
      </w:r>
      <w:r w:rsidR="00F86E00" w:rsidRPr="00AD0AFC">
        <w:t>S</w:t>
      </w:r>
      <w:r w:rsidRPr="00AD0AFC">
        <w:t xml:space="preserve">ubmittal </w:t>
      </w:r>
      <w:r w:rsidR="00F86E00" w:rsidRPr="00AD0AFC">
        <w:t xml:space="preserve">Item </w:t>
      </w:r>
      <w:r w:rsidRPr="00AD0AFC">
        <w:t xml:space="preserve">by </w:t>
      </w:r>
      <w:r w:rsidR="00E45AE9" w:rsidRPr="00AD0AFC">
        <w:t>a unique identifier</w:t>
      </w:r>
      <w:r w:rsidR="00734306" w:rsidRPr="00AD0AFC">
        <w:t xml:space="preserve"> that can be used to clearly correlate the submittal with Contract Drawings</w:t>
      </w:r>
      <w:r w:rsidR="00E45AE9" w:rsidRPr="00AD0AFC">
        <w:t xml:space="preserve"> such as: </w:t>
      </w:r>
    </w:p>
    <w:p w14:paraId="1F9F219E" w14:textId="0F32F78D" w:rsidR="00734306" w:rsidRPr="00AD0AFC" w:rsidRDefault="00A05955" w:rsidP="006925E8">
      <w:pPr>
        <w:pStyle w:val="PR2"/>
      </w:pPr>
      <w:r w:rsidRPr="00AD0AFC">
        <w:t xml:space="preserve">Specifications article and </w:t>
      </w:r>
      <w:proofErr w:type="gramStart"/>
      <w:r w:rsidRPr="00AD0AFC">
        <w:t>paragraph</w:t>
      </w:r>
      <w:r w:rsidR="00F86E00" w:rsidRPr="00AD0AFC">
        <w:t xml:space="preserve"> </w:t>
      </w:r>
      <w:r w:rsidR="00641714">
        <w:t>,</w:t>
      </w:r>
      <w:proofErr w:type="gramEnd"/>
    </w:p>
    <w:p w14:paraId="3CCAD5DA" w14:textId="6450764F" w:rsidR="0027244B" w:rsidRDefault="00C63989" w:rsidP="006925E8">
      <w:pPr>
        <w:pStyle w:val="PR2"/>
      </w:pPr>
      <w:r w:rsidRPr="00AD0AFC">
        <w:t>Drawing number</w:t>
      </w:r>
      <w:r w:rsidR="0027244B">
        <w:t>.</w:t>
      </w:r>
    </w:p>
    <w:p w14:paraId="36D97494" w14:textId="53D71B09" w:rsidR="00734306" w:rsidRPr="00AD0AFC" w:rsidRDefault="0027244B" w:rsidP="006925E8">
      <w:pPr>
        <w:pStyle w:val="PR2"/>
      </w:pPr>
      <w:r>
        <w:t>ID number in drawing</w:t>
      </w:r>
      <w:r w:rsidR="00734306" w:rsidRPr="00AD0AFC">
        <w:t xml:space="preserve"> </w:t>
      </w:r>
      <w:r w:rsidR="00C63989" w:rsidRPr="00AD0AFC">
        <w:t xml:space="preserve">schedule, </w:t>
      </w:r>
    </w:p>
    <w:p w14:paraId="5044F69E" w14:textId="77777777" w:rsidR="00734306" w:rsidRPr="00AD0AFC" w:rsidRDefault="00734306" w:rsidP="006925E8">
      <w:pPr>
        <w:pStyle w:val="PR2"/>
      </w:pPr>
      <w:r w:rsidRPr="00AD0AFC">
        <w:t>A</w:t>
      </w:r>
      <w:r w:rsidR="00C63989" w:rsidRPr="00AD0AFC">
        <w:t xml:space="preserve">ssembly or </w:t>
      </w:r>
      <w:r w:rsidRPr="00AD0AFC">
        <w:t>E</w:t>
      </w:r>
      <w:r w:rsidR="00C63989" w:rsidRPr="00AD0AFC">
        <w:t xml:space="preserve">quipment number, </w:t>
      </w:r>
    </w:p>
    <w:p w14:paraId="00B5FE6B" w14:textId="77777777" w:rsidR="00F86E00" w:rsidRPr="00AD0AFC" w:rsidRDefault="00734306" w:rsidP="006925E8">
      <w:pPr>
        <w:pStyle w:val="PR2"/>
      </w:pPr>
      <w:r w:rsidRPr="00AD0AFC">
        <w:t>O</w:t>
      </w:r>
      <w:r w:rsidR="00C63989" w:rsidRPr="00AD0AFC">
        <w:t xml:space="preserve">ther pertinent </w:t>
      </w:r>
      <w:r w:rsidRPr="00AD0AFC">
        <w:t xml:space="preserve">identifying </w:t>
      </w:r>
      <w:r w:rsidR="00C63989" w:rsidRPr="00AD0AFC">
        <w:t xml:space="preserve">information </w:t>
      </w:r>
    </w:p>
    <w:p w14:paraId="60EDFB60" w14:textId="292B9D82" w:rsidR="00BD506E" w:rsidRPr="00AD0AFC" w:rsidRDefault="00A7492D" w:rsidP="006925E8">
      <w:pPr>
        <w:pStyle w:val="PR1"/>
      </w:pPr>
      <w:r w:rsidRPr="00A7492D">
        <w:t xml:space="preserve">Clearly and explicitly identify all deviations from the Contract Documents, including minor variations and limitations. </w:t>
      </w:r>
      <w:r w:rsidR="00562514">
        <w:t>If Contractor f</w:t>
      </w:r>
      <w:r w:rsidRPr="00A7492D">
        <w:t>ail</w:t>
      </w:r>
      <w:r w:rsidR="00562514">
        <w:t>s</w:t>
      </w:r>
      <w:r w:rsidRPr="00A7492D">
        <w:t xml:space="preserve"> to identify </w:t>
      </w:r>
      <w:proofErr w:type="gramStart"/>
      <w:r w:rsidRPr="00A7492D">
        <w:t>deviations</w:t>
      </w:r>
      <w:proofErr w:type="gramEnd"/>
      <w:r w:rsidRPr="00A7492D">
        <w:t xml:space="preserve"> </w:t>
      </w:r>
      <w:r w:rsidR="00562514">
        <w:t>th</w:t>
      </w:r>
      <w:r w:rsidR="00630092">
        <w:t>ey certify</w:t>
      </w:r>
      <w:r w:rsidRPr="00A7492D">
        <w:t xml:space="preserve"> that the submittal fully complies with the Contract Documents.</w:t>
      </w:r>
      <w:r w:rsidR="00BD506E" w:rsidRPr="00AD0AFC">
        <w:t xml:space="preserve"> </w:t>
      </w:r>
    </w:p>
    <w:p w14:paraId="24D18E09" w14:textId="5AB1DAB9" w:rsidR="006F58B3" w:rsidRPr="00AD0AFC" w:rsidRDefault="00014A3A" w:rsidP="006925E8">
      <w:pPr>
        <w:pStyle w:val="PR1"/>
      </w:pPr>
      <w:r w:rsidRPr="00AD0AFC">
        <w:t xml:space="preserve">Input </w:t>
      </w:r>
      <w:r w:rsidR="00E551FF" w:rsidRPr="00AD0AFC">
        <w:t>each</w:t>
      </w:r>
      <w:r w:rsidR="00F86E00" w:rsidRPr="00AD0AFC">
        <w:t xml:space="preserve"> Submittal Item</w:t>
      </w:r>
      <w:r w:rsidR="00E551FF" w:rsidRPr="00AD0AFC">
        <w:t xml:space="preserve"> </w:t>
      </w:r>
      <w:r w:rsidRPr="00AD0AFC">
        <w:t>using</w:t>
      </w:r>
      <w:r w:rsidR="00F86E00" w:rsidRPr="00AD0AFC">
        <w:t xml:space="preserve"> the </w:t>
      </w:r>
      <w:r w:rsidR="00624AF7">
        <w:t>University</w:t>
      </w:r>
      <w:r w:rsidR="00DB7492">
        <w:t xml:space="preserve"> PMIS</w:t>
      </w:r>
      <w:r w:rsidR="00F86E00" w:rsidRPr="00AD0AFC">
        <w:t xml:space="preserve"> Submittal Module </w:t>
      </w:r>
      <w:r w:rsidR="009310D9">
        <w:t>using</w:t>
      </w:r>
      <w:r w:rsidRPr="00AD0AFC">
        <w:t xml:space="preserve"> identical information </w:t>
      </w:r>
      <w:r w:rsidR="009310D9">
        <w:t>from the</w:t>
      </w:r>
      <w:r w:rsidRPr="00AD0AFC">
        <w:t xml:space="preserve"> approved Submittal Schedule.</w:t>
      </w:r>
      <w:r w:rsidR="00F86E00" w:rsidRPr="00AD0AFC">
        <w:t xml:space="preserve"> </w:t>
      </w:r>
    </w:p>
    <w:p w14:paraId="1642AD63" w14:textId="7420D8E6" w:rsidR="00CE0C9D" w:rsidRPr="00AD0AFC" w:rsidRDefault="00A55522" w:rsidP="006925E8">
      <w:pPr>
        <w:pStyle w:val="PR1"/>
      </w:pPr>
      <w:r w:rsidRPr="00AD0AFC">
        <w:t xml:space="preserve">Options: </w:t>
      </w:r>
      <w:r w:rsidR="00065B38">
        <w:t xml:space="preserve">When </w:t>
      </w:r>
      <w:r w:rsidR="00D67AE8">
        <w:t>a specific feature</w:t>
      </w:r>
      <w:r w:rsidR="001C7392">
        <w:t xml:space="preserve"> such as color has been </w:t>
      </w:r>
      <w:r w:rsidR="00B275F6">
        <w:t xml:space="preserve">selected as part of the design, mark the </w:t>
      </w:r>
      <w:r w:rsidR="00C25A19">
        <w:t xml:space="preserve">selection on the submittal. </w:t>
      </w:r>
      <w:r w:rsidR="00193684">
        <w:t>If the selection is not</w:t>
      </w:r>
      <w:r w:rsidR="009426CB">
        <w:t xml:space="preserve"> in the project design</w:t>
      </w:r>
      <w:r w:rsidR="00BD6DBF">
        <w:t>,</w:t>
      </w:r>
      <w:r w:rsidR="009310D9">
        <w:t xml:space="preserve"> </w:t>
      </w:r>
      <w:r w:rsidRPr="00AD0AFC">
        <w:t>provide options available for selection by the Architect.</w:t>
      </w:r>
    </w:p>
    <w:p w14:paraId="170278B2" w14:textId="77777777" w:rsidR="006243C2" w:rsidRPr="00AD0AFC" w:rsidRDefault="006243C2" w:rsidP="006925E8">
      <w:pPr>
        <w:pStyle w:val="ART"/>
      </w:pPr>
      <w:r w:rsidRPr="00AD0AFC">
        <w:t xml:space="preserve">SUBMITTAL </w:t>
      </w:r>
      <w:r w:rsidR="0003173A" w:rsidRPr="00AD0AFC">
        <w:t xml:space="preserve">PDF FILE </w:t>
      </w:r>
      <w:r w:rsidRPr="00AD0AFC">
        <w:t>REQUIREMENTS</w:t>
      </w:r>
    </w:p>
    <w:p w14:paraId="54DD1450" w14:textId="5FB6C386" w:rsidR="00AC28FD" w:rsidRDefault="00AC28FD" w:rsidP="006925E8">
      <w:pPr>
        <w:pStyle w:val="PR1"/>
      </w:pPr>
      <w:r w:rsidRPr="00AD0AFC">
        <w:t xml:space="preserve">PDF Submittals: Prepare submittals as </w:t>
      </w:r>
      <w:r w:rsidR="00C44C43">
        <w:t xml:space="preserve">a single </w:t>
      </w:r>
      <w:r w:rsidRPr="00AD0AFC">
        <w:t>PDF</w:t>
      </w:r>
      <w:r w:rsidR="005475C6">
        <w:t>. Incorporate</w:t>
      </w:r>
      <w:r w:rsidRPr="00AD0AFC">
        <w:t xml:space="preserve"> complete information into </w:t>
      </w:r>
      <w:r w:rsidR="001312A2">
        <w:t>the</w:t>
      </w:r>
      <w:r w:rsidR="001312A2" w:rsidRPr="00AD0AFC">
        <w:t xml:space="preserve"> </w:t>
      </w:r>
      <w:r w:rsidRPr="00AD0AFC">
        <w:t xml:space="preserve">PDF file. </w:t>
      </w:r>
    </w:p>
    <w:p w14:paraId="236F3ADB" w14:textId="75C7B24B" w:rsidR="00641714" w:rsidRPr="00AD0AFC" w:rsidRDefault="00641714" w:rsidP="006925E8">
      <w:pPr>
        <w:pStyle w:val="PR2"/>
      </w:pPr>
      <w:r w:rsidRPr="00641714">
        <w:lastRenderedPageBreak/>
        <w:t>Remove all extraneous material such as installation instructions, operations and maintenance manuals, and product catalogs.</w:t>
      </w:r>
    </w:p>
    <w:p w14:paraId="40611E20" w14:textId="539AF611" w:rsidR="00942079" w:rsidRPr="00AD0BE7" w:rsidRDefault="00942079" w:rsidP="006925E8">
      <w:pPr>
        <w:pStyle w:val="PR1"/>
        <w:rPr>
          <w:u w:val="single"/>
        </w:rPr>
      </w:pPr>
      <w:r w:rsidRPr="00AD0AFC">
        <w:t xml:space="preserve">Submitted </w:t>
      </w:r>
      <w:r w:rsidR="0042372E">
        <w:t xml:space="preserve">PDF </w:t>
      </w:r>
      <w:r w:rsidRPr="00AD0AFC">
        <w:t xml:space="preserve">shall </w:t>
      </w:r>
      <w:r w:rsidR="0042372E">
        <w:t>have searchable text</w:t>
      </w:r>
      <w:r w:rsidR="003F529A">
        <w:t xml:space="preserve"> throughout</w:t>
      </w:r>
      <w:r w:rsidRPr="00AD0AFC">
        <w:t xml:space="preserve">. </w:t>
      </w:r>
      <w:r w:rsidR="00BE771D" w:rsidRPr="00AD0BE7">
        <w:rPr>
          <w:u w:val="single"/>
        </w:rPr>
        <w:t xml:space="preserve">Optical Character Recognition (OCR) is not </w:t>
      </w:r>
      <w:r w:rsidR="00AD0BE7" w:rsidRPr="00AD0BE7">
        <w:rPr>
          <w:u w:val="single"/>
        </w:rPr>
        <w:t>acceptable.</w:t>
      </w:r>
    </w:p>
    <w:p w14:paraId="68CD7C07" w14:textId="6B9AF422" w:rsidR="00CE0C9D" w:rsidRPr="00AD0AFC" w:rsidRDefault="006243C2" w:rsidP="006925E8">
      <w:pPr>
        <w:pStyle w:val="PR1"/>
      </w:pPr>
      <w:r w:rsidRPr="00AD0AFC">
        <w:t>Bookmarks: Include bookmarks for files larger than 15 pages</w:t>
      </w:r>
      <w:r w:rsidR="001312A2">
        <w:t xml:space="preserve">. </w:t>
      </w:r>
      <w:r w:rsidR="00037BB0">
        <w:t xml:space="preserve">Set </w:t>
      </w:r>
      <w:r w:rsidR="00425F97" w:rsidRPr="00AD0AFC">
        <w:t xml:space="preserve">bookmarks </w:t>
      </w:r>
      <w:r w:rsidRPr="00AD0AFC">
        <w:t xml:space="preserve">for each product in the submittal file. Label each product bookmark with the </w:t>
      </w:r>
      <w:r w:rsidR="00964049">
        <w:t>T</w:t>
      </w:r>
      <w:r w:rsidRPr="00AD0AFC">
        <w:t>itle</w:t>
      </w:r>
      <w:r w:rsidR="007C6FA9">
        <w:t xml:space="preserve">, </w:t>
      </w:r>
      <w:r w:rsidR="00964049">
        <w:t>Specification Article Number</w:t>
      </w:r>
      <w:r w:rsidR="006E511A">
        <w:t xml:space="preserve">, </w:t>
      </w:r>
      <w:r w:rsidR="00B30AFA">
        <w:t>or</w:t>
      </w:r>
      <w:r w:rsidR="007C6FA9">
        <w:t xml:space="preserve"> </w:t>
      </w:r>
      <w:r w:rsidR="00962EAD">
        <w:t>Equipment Designation</w:t>
      </w:r>
      <w:r w:rsidR="00964049">
        <w:t xml:space="preserve"> if applicable</w:t>
      </w:r>
      <w:r w:rsidRPr="00AD0AFC">
        <w:t>. See examples below and sample bookmarks in Part 3:</w:t>
      </w:r>
    </w:p>
    <w:p w14:paraId="2E1C008B" w14:textId="77777777" w:rsidR="006243C2" w:rsidRPr="00AD0AFC" w:rsidRDefault="006243C2" w:rsidP="006925E8">
      <w:pPr>
        <w:pStyle w:val="PR1"/>
      </w:pPr>
      <w:r w:rsidRPr="00AD0AFC">
        <w:t xml:space="preserve"> Example: </w:t>
      </w:r>
    </w:p>
    <w:p w14:paraId="034DB2D6" w14:textId="77777777" w:rsidR="006243C2" w:rsidRPr="00AD0AFC" w:rsidRDefault="006243C2" w:rsidP="006925E8">
      <w:pPr>
        <w:pStyle w:val="PR2"/>
      </w:pPr>
      <w:r w:rsidRPr="00AD0AFC">
        <w:t>2.2 Shut Off Valves</w:t>
      </w:r>
    </w:p>
    <w:p w14:paraId="56D26327" w14:textId="77777777" w:rsidR="006243C2" w:rsidRPr="00AD0AFC" w:rsidRDefault="006243C2" w:rsidP="006925E8">
      <w:pPr>
        <w:pStyle w:val="PR2"/>
      </w:pPr>
      <w:r w:rsidRPr="00AD0AFC">
        <w:t>2.4 Check Valves</w:t>
      </w:r>
    </w:p>
    <w:p w14:paraId="6032BDD6" w14:textId="77777777" w:rsidR="00CE0C9D" w:rsidRDefault="006243C2" w:rsidP="006925E8">
      <w:pPr>
        <w:pStyle w:val="PR2"/>
      </w:pPr>
      <w:r w:rsidRPr="00AD0AFC">
        <w:t xml:space="preserve">2.5 Special Valves </w:t>
      </w:r>
    </w:p>
    <w:p w14:paraId="373DDA49" w14:textId="13E5DCC8" w:rsidR="00502DA0" w:rsidRPr="00AD0AFC" w:rsidRDefault="00502DA0" w:rsidP="006925E8">
      <w:pPr>
        <w:pStyle w:val="PR2"/>
      </w:pPr>
      <w:r>
        <w:t>AHU-1</w:t>
      </w:r>
    </w:p>
    <w:p w14:paraId="15A9B674" w14:textId="77777777" w:rsidR="00942079" w:rsidRPr="00AD0AFC" w:rsidRDefault="00942079" w:rsidP="006925E8">
      <w:pPr>
        <w:pStyle w:val="PR1"/>
      </w:pPr>
      <w:r w:rsidRPr="00AD0AFC">
        <w:t xml:space="preserve">Clearly identify submitted products </w:t>
      </w:r>
      <w:r w:rsidR="00425F97" w:rsidRPr="00AD0AFC">
        <w:t>and any</w:t>
      </w:r>
      <w:r w:rsidRPr="00AD0AFC">
        <w:t xml:space="preserve"> selected options </w:t>
      </w:r>
      <w:r w:rsidR="00425F97" w:rsidRPr="00AD0AFC">
        <w:t xml:space="preserve">and selections for each product when multiple options are shown in submitted product data. </w:t>
      </w:r>
      <w:r w:rsidRPr="00AD0AFC">
        <w:t>Mark</w:t>
      </w:r>
      <w:r w:rsidR="00425F97" w:rsidRPr="00AD0AFC">
        <w:t xml:space="preserve"> the selections</w:t>
      </w:r>
      <w:r w:rsidRPr="00AD0AFC">
        <w:t xml:space="preserve"> </w:t>
      </w:r>
      <w:r w:rsidR="00425F97" w:rsidRPr="00AD0AFC">
        <w:t xml:space="preserve">in the pdf </w:t>
      </w:r>
      <w:r w:rsidRPr="00AD0AFC">
        <w:t>using arrows, clouds, boxes or highlighting.</w:t>
      </w:r>
    </w:p>
    <w:p w14:paraId="2AC92F59" w14:textId="5E642484" w:rsidR="00942079" w:rsidRPr="00AD0AFC" w:rsidRDefault="00624AF7" w:rsidP="006925E8">
      <w:pPr>
        <w:pStyle w:val="PR1"/>
      </w:pPr>
      <w:r>
        <w:t>University</w:t>
      </w:r>
      <w:r w:rsidR="00425F97" w:rsidRPr="00AD0AFC">
        <w:t xml:space="preserve"> Selected </w:t>
      </w:r>
      <w:r w:rsidR="00942079" w:rsidRPr="00AD0AFC">
        <w:t>Options: When the specification does not identify a manufacturer’s specific feature, such as color, provide options available for selection by the Architect</w:t>
      </w:r>
      <w:r w:rsidR="00425F97" w:rsidRPr="00AD0AFC">
        <w:t xml:space="preserve"> and </w:t>
      </w:r>
      <w:r>
        <w:t>University</w:t>
      </w:r>
      <w:r w:rsidR="00942079" w:rsidRPr="00AD0AFC">
        <w:t>.</w:t>
      </w:r>
    </w:p>
    <w:p w14:paraId="032A2D72" w14:textId="77777777" w:rsidR="00942079" w:rsidRPr="00AD0AFC" w:rsidRDefault="00942079" w:rsidP="006925E8">
      <w:pPr>
        <w:pStyle w:val="PR1"/>
      </w:pPr>
      <w:r w:rsidRPr="00AD0AFC">
        <w:t xml:space="preserve">A submittal must be complete without any external links. Hyperlinks to documents on the web are not allowed and are not acceptable as a substitution for product data. </w:t>
      </w:r>
    </w:p>
    <w:p w14:paraId="041E262A" w14:textId="77777777" w:rsidR="00CE0C9D" w:rsidRPr="00AD0AFC" w:rsidRDefault="00AC28FD" w:rsidP="006925E8">
      <w:pPr>
        <w:pStyle w:val="PR1"/>
      </w:pPr>
      <w:r w:rsidRPr="00AD0AFC">
        <w:t>Submittal File Name</w:t>
      </w:r>
      <w:r w:rsidR="0040244B" w:rsidRPr="00AD0AFC">
        <w:t>s</w:t>
      </w:r>
    </w:p>
    <w:p w14:paraId="13AAD222" w14:textId="77777777" w:rsidR="0040244B" w:rsidRPr="00AD0AFC" w:rsidRDefault="00427CF1" w:rsidP="006925E8">
      <w:pPr>
        <w:pStyle w:val="PR2"/>
      </w:pPr>
      <w:r w:rsidRPr="00AD0AFC">
        <w:t>Submittal file names shall follow the convention:</w:t>
      </w:r>
      <w:r w:rsidR="00AC28FD" w:rsidRPr="00AD0AFC">
        <w:t xml:space="preserve"> </w:t>
      </w:r>
    </w:p>
    <w:p w14:paraId="1B4C27A7" w14:textId="77777777" w:rsidR="0040244B" w:rsidRPr="00AD0AFC" w:rsidRDefault="00427CF1" w:rsidP="006925E8">
      <w:pPr>
        <w:pStyle w:val="PR3"/>
      </w:pPr>
      <w:r w:rsidRPr="00AD0AFC">
        <w:t xml:space="preserve">[UMB Project </w:t>
      </w:r>
      <w:proofErr w:type="gramStart"/>
      <w:r w:rsidRPr="00AD0AFC">
        <w:t>Number][</w:t>
      </w:r>
      <w:proofErr w:type="gramEnd"/>
      <w:r w:rsidR="00AC28FD" w:rsidRPr="00AD0AFC">
        <w:t xml:space="preserve">UMB specification section </w:t>
      </w:r>
      <w:proofErr w:type="gramStart"/>
      <w:r w:rsidR="00AC28FD" w:rsidRPr="00AD0AFC">
        <w:t>number</w:t>
      </w:r>
      <w:r w:rsidRPr="00AD0AFC">
        <w:t>][</w:t>
      </w:r>
      <w:proofErr w:type="gramEnd"/>
      <w:r w:rsidRPr="00AD0AFC">
        <w:t xml:space="preserve">submittal </w:t>
      </w:r>
      <w:r w:rsidR="00AC28FD" w:rsidRPr="00AD0AFC">
        <w:t>title</w:t>
      </w:r>
      <w:r w:rsidRPr="00AD0AFC">
        <w:t>].pdf</w:t>
      </w:r>
      <w:r w:rsidR="00AC28FD" w:rsidRPr="00AD0AFC">
        <w:t xml:space="preserve">. </w:t>
      </w:r>
    </w:p>
    <w:p w14:paraId="5399FCEF" w14:textId="77777777" w:rsidR="0040244B" w:rsidRPr="00AD0AFC" w:rsidRDefault="00AC28FD" w:rsidP="006925E8">
      <w:pPr>
        <w:pStyle w:val="PR2"/>
      </w:pPr>
      <w:r w:rsidRPr="00AD0AFC">
        <w:t xml:space="preserve">For </w:t>
      </w:r>
      <w:r w:rsidR="0040244B" w:rsidRPr="00AD0AFC">
        <w:t xml:space="preserve">projects using </w:t>
      </w:r>
      <w:r w:rsidRPr="00AD0AFC">
        <w:t>condensed specifications</w:t>
      </w:r>
      <w:r w:rsidR="0040244B" w:rsidRPr="00AD0AFC">
        <w:t>:</w:t>
      </w:r>
      <w:r w:rsidRPr="00AD0AFC">
        <w:t xml:space="preserve"> </w:t>
      </w:r>
    </w:p>
    <w:p w14:paraId="5589350D" w14:textId="77777777" w:rsidR="0040244B" w:rsidRPr="00AD0AFC" w:rsidRDefault="00427CF1" w:rsidP="006925E8">
      <w:pPr>
        <w:pStyle w:val="PR3"/>
      </w:pPr>
      <w:r w:rsidRPr="00AD0AFC">
        <w:t xml:space="preserve">[UMB Project </w:t>
      </w:r>
      <w:proofErr w:type="gramStart"/>
      <w:r w:rsidRPr="00AD0AFC">
        <w:t>Number][</w:t>
      </w:r>
      <w:proofErr w:type="gramEnd"/>
      <w:r w:rsidRPr="00AD0AFC">
        <w:t xml:space="preserve"> UMB division number, article </w:t>
      </w:r>
      <w:proofErr w:type="gramStart"/>
      <w:r w:rsidRPr="00AD0AFC">
        <w:t>number][</w:t>
      </w:r>
      <w:proofErr w:type="gramEnd"/>
      <w:r w:rsidRPr="00AD0AFC">
        <w:t xml:space="preserve">submittal title].pdf. </w:t>
      </w:r>
    </w:p>
    <w:p w14:paraId="0BC51C2D" w14:textId="02F97685" w:rsidR="0040244B" w:rsidRPr="00AD0AFC" w:rsidRDefault="00DC4BB3" w:rsidP="006925E8">
      <w:pPr>
        <w:pStyle w:val="PR2"/>
      </w:pPr>
      <w:r>
        <w:t>Avoid long file names</w:t>
      </w:r>
      <w:r w:rsidR="00264049">
        <w:t>. Use names which are</w:t>
      </w:r>
      <w:r w:rsidR="00427CF1" w:rsidRPr="00AD0AFC">
        <w:t xml:space="preserve"> identifiable when compared to the </w:t>
      </w:r>
      <w:r w:rsidR="00624AF7">
        <w:t>University</w:t>
      </w:r>
      <w:r w:rsidR="00DB7492">
        <w:t xml:space="preserve"> PMIS</w:t>
      </w:r>
      <w:r w:rsidR="00427CF1" w:rsidRPr="00AD0AFC">
        <w:t xml:space="preserve"> </w:t>
      </w:r>
      <w:r w:rsidR="00AC28FD" w:rsidRPr="00AD0AFC">
        <w:t xml:space="preserve">Submittal </w:t>
      </w:r>
      <w:r w:rsidR="00427CF1" w:rsidRPr="00AD0AFC">
        <w:t>Register</w:t>
      </w:r>
      <w:r w:rsidR="00AC28FD" w:rsidRPr="00AD0AFC">
        <w:t xml:space="preserve">. Provide revision </w:t>
      </w:r>
      <w:proofErr w:type="gramStart"/>
      <w:r w:rsidR="00AC28FD" w:rsidRPr="00AD0AFC">
        <w:t>number</w:t>
      </w:r>
      <w:proofErr w:type="gramEnd"/>
      <w:r w:rsidR="00AC28FD" w:rsidRPr="00AD0AFC">
        <w:t xml:space="preserve"> where applicable. </w:t>
      </w:r>
    </w:p>
    <w:p w14:paraId="23D6A5C5" w14:textId="77777777" w:rsidR="00AC28FD" w:rsidRPr="00AD0AFC" w:rsidRDefault="00AC28FD" w:rsidP="006925E8">
      <w:pPr>
        <w:pStyle w:val="PR2"/>
      </w:pPr>
      <w:r w:rsidRPr="00AD0AFC">
        <w:t xml:space="preserve">See examples below: </w:t>
      </w:r>
    </w:p>
    <w:p w14:paraId="7CA22B9D" w14:textId="77777777" w:rsidR="00AC28FD" w:rsidRPr="00AD0AFC" w:rsidRDefault="00AC28FD" w:rsidP="006925E8">
      <w:pPr>
        <w:pStyle w:val="PR3"/>
      </w:pPr>
      <w:r w:rsidRPr="00AD0AFC">
        <w:t xml:space="preserve">Full Version Specification: </w:t>
      </w:r>
    </w:p>
    <w:p w14:paraId="747016F3" w14:textId="77777777" w:rsidR="00AC28FD" w:rsidRPr="00AD0AFC" w:rsidRDefault="00427CF1" w:rsidP="006925E8">
      <w:pPr>
        <w:pStyle w:val="PR4"/>
      </w:pPr>
      <w:r w:rsidRPr="00AD0AFC">
        <w:t xml:space="preserve">19-357 </w:t>
      </w:r>
      <w:r w:rsidR="00AC28FD" w:rsidRPr="00AD0AFC">
        <w:t>087100 Door Hardware</w:t>
      </w:r>
      <w:r w:rsidRPr="00AD0AFC">
        <w:t>.pdf</w:t>
      </w:r>
    </w:p>
    <w:p w14:paraId="0B2D5E4B" w14:textId="77777777" w:rsidR="00AC28FD" w:rsidRPr="00AD0AFC" w:rsidRDefault="00427CF1" w:rsidP="006925E8">
      <w:pPr>
        <w:pStyle w:val="PR4"/>
      </w:pPr>
      <w:r w:rsidRPr="00AD0AFC">
        <w:lastRenderedPageBreak/>
        <w:t xml:space="preserve">19-357 </w:t>
      </w:r>
      <w:r w:rsidR="00AC28FD" w:rsidRPr="00AD0AFC">
        <w:t>230523 Valves for HVAC Piping Systems</w:t>
      </w:r>
      <w:r w:rsidRPr="00AD0AFC">
        <w:t>.pdf</w:t>
      </w:r>
    </w:p>
    <w:p w14:paraId="66871A04" w14:textId="77777777" w:rsidR="00AC28FD" w:rsidRPr="00AD0AFC" w:rsidRDefault="00AC28FD" w:rsidP="006925E8">
      <w:pPr>
        <w:pStyle w:val="PR3"/>
      </w:pPr>
      <w:r w:rsidRPr="00AD0AFC">
        <w:t xml:space="preserve">Condensed Specification: </w:t>
      </w:r>
    </w:p>
    <w:p w14:paraId="67FE0330" w14:textId="77777777" w:rsidR="00AC28FD" w:rsidRPr="00AD0AFC" w:rsidRDefault="00427CF1" w:rsidP="006925E8">
      <w:pPr>
        <w:pStyle w:val="PR4"/>
      </w:pPr>
      <w:r w:rsidRPr="00AD0AFC">
        <w:t xml:space="preserve">19-357 </w:t>
      </w:r>
      <w:r w:rsidR="00AC28FD" w:rsidRPr="00AD0AFC">
        <w:t>22 - 2.6 Plumbing Valves</w:t>
      </w:r>
      <w:r w:rsidRPr="00AD0AFC">
        <w:t>.pdf</w:t>
      </w:r>
      <w:r w:rsidR="00AC28FD" w:rsidRPr="00AD0AFC">
        <w:t xml:space="preserve"> </w:t>
      </w:r>
    </w:p>
    <w:p w14:paraId="16CD2C52" w14:textId="77777777" w:rsidR="00CE0C9D" w:rsidRPr="00AD0AFC" w:rsidRDefault="00427CF1" w:rsidP="006925E8">
      <w:pPr>
        <w:pStyle w:val="PR4"/>
      </w:pPr>
      <w:r w:rsidRPr="00AD0AFC">
        <w:t xml:space="preserve">19-357 </w:t>
      </w:r>
      <w:r w:rsidR="00AC28FD" w:rsidRPr="00AD0AFC">
        <w:t>23 - 2.2 HVAC Valves R1</w:t>
      </w:r>
      <w:r w:rsidR="006243C2" w:rsidRPr="00AD0AFC">
        <w:t>.</w:t>
      </w:r>
      <w:r w:rsidRPr="00AD0AFC">
        <w:t>pdf</w:t>
      </w:r>
    </w:p>
    <w:p w14:paraId="5829FE22" w14:textId="77777777" w:rsidR="00CE0C9D" w:rsidRPr="00AD0AFC" w:rsidRDefault="00AC28FD" w:rsidP="006925E8">
      <w:pPr>
        <w:pStyle w:val="PR2"/>
      </w:pPr>
      <w:r w:rsidRPr="00AD0AFC">
        <w:t>Contractor’s file names shall not be altered by the A/E and UMB except adding the A/E and UMB Initials (</w:t>
      </w:r>
      <w:r w:rsidR="00427CF1" w:rsidRPr="00AD0AFC">
        <w:t>XXX</w:t>
      </w:r>
      <w:r w:rsidRPr="00AD0AFC">
        <w:t xml:space="preserve">) at each review step. See examples below: </w:t>
      </w:r>
    </w:p>
    <w:p w14:paraId="5E074EF8" w14:textId="77777777" w:rsidR="00427CF1" w:rsidRPr="00AD0AFC" w:rsidRDefault="00427CF1" w:rsidP="006925E8">
      <w:pPr>
        <w:pStyle w:val="PR3"/>
      </w:pPr>
      <w:r w:rsidRPr="00AD0AFC">
        <w:t xml:space="preserve">Full Version Specification: </w:t>
      </w:r>
    </w:p>
    <w:p w14:paraId="596D5A28" w14:textId="77777777" w:rsidR="00427CF1" w:rsidRPr="00AD0AFC" w:rsidRDefault="00427CF1" w:rsidP="006925E8">
      <w:pPr>
        <w:pStyle w:val="PR4"/>
      </w:pPr>
      <w:r w:rsidRPr="00AD0AFC">
        <w:t>19-357 087100 Door Hardware AE.pdf</w:t>
      </w:r>
    </w:p>
    <w:p w14:paraId="5328971B" w14:textId="77777777" w:rsidR="00427CF1" w:rsidRPr="00AD0AFC" w:rsidRDefault="00427CF1" w:rsidP="006925E8">
      <w:pPr>
        <w:pStyle w:val="PR4"/>
      </w:pPr>
      <w:r w:rsidRPr="00AD0AFC">
        <w:t>19-357 230523 Valves for HVAC Piping Systems AE UMB.pdf</w:t>
      </w:r>
    </w:p>
    <w:p w14:paraId="5739DA32" w14:textId="77777777" w:rsidR="00427CF1" w:rsidRPr="00AD0AFC" w:rsidRDefault="00427CF1" w:rsidP="006925E8">
      <w:pPr>
        <w:pStyle w:val="PR3"/>
      </w:pPr>
      <w:r w:rsidRPr="00AD0AFC">
        <w:t xml:space="preserve">Condensed Specification: </w:t>
      </w:r>
    </w:p>
    <w:p w14:paraId="6174A5E0" w14:textId="77777777" w:rsidR="00427CF1" w:rsidRPr="00AD0AFC" w:rsidRDefault="00427CF1" w:rsidP="006925E8">
      <w:pPr>
        <w:pStyle w:val="PR4"/>
      </w:pPr>
      <w:r w:rsidRPr="00AD0AFC">
        <w:t>19-357 22 - 2.6 Plumbing Valves AE.pdf</w:t>
      </w:r>
    </w:p>
    <w:p w14:paraId="530C69ED" w14:textId="77777777" w:rsidR="00CE0C9D" w:rsidRPr="00AD0AFC" w:rsidRDefault="00427CF1" w:rsidP="006925E8">
      <w:pPr>
        <w:pStyle w:val="PR4"/>
      </w:pPr>
      <w:r w:rsidRPr="00AD0AFC">
        <w:t>19-357 23 - 2.2 HVAC Valves R1 AE UMB.pdf</w:t>
      </w:r>
    </w:p>
    <w:p w14:paraId="1E4883FD" w14:textId="77777777" w:rsidR="00425F97" w:rsidRPr="00AD0AFC" w:rsidRDefault="00425F97" w:rsidP="006925E8">
      <w:pPr>
        <w:pStyle w:val="ART"/>
      </w:pPr>
      <w:r w:rsidRPr="00AD0AFC">
        <w:t>SUBMITTAL PROCEDURES</w:t>
      </w:r>
    </w:p>
    <w:p w14:paraId="5EFC410C" w14:textId="0B09580B" w:rsidR="00425F97" w:rsidRPr="00AD0AFC" w:rsidRDefault="00425F97" w:rsidP="006925E8">
      <w:pPr>
        <w:pStyle w:val="PR1"/>
      </w:pPr>
      <w:r w:rsidRPr="00AD0AFC">
        <w:t xml:space="preserve">Prepare and submit types of submittals with submittal items as required by individual Specification Sections. Examples of types of submittals include product data, shop drawings, color charts and/or samples.  Each submittal shall be one </w:t>
      </w:r>
      <w:r w:rsidR="006E6549">
        <w:t>University</w:t>
      </w:r>
      <w:r w:rsidR="005549E1">
        <w:t xml:space="preserve"> PMIS</w:t>
      </w:r>
      <w:r w:rsidRPr="00AD0AFC">
        <w:t xml:space="preserve"> item</w:t>
      </w:r>
      <w:bookmarkStart w:id="0" w:name="_Hlk69721506"/>
      <w:r w:rsidR="0040244B" w:rsidRPr="00AD0AFC">
        <w:t>.</w:t>
      </w:r>
    </w:p>
    <w:bookmarkEnd w:id="0"/>
    <w:p w14:paraId="0E5855C9" w14:textId="517CE84F" w:rsidR="00425F97" w:rsidRPr="00AD0AFC" w:rsidRDefault="00425F97" w:rsidP="006925E8">
      <w:pPr>
        <w:pStyle w:val="PR1"/>
      </w:pPr>
      <w:r w:rsidRPr="00AD0AFC">
        <w:t xml:space="preserve">Use the </w:t>
      </w:r>
      <w:r w:rsidR="006E6549">
        <w:t xml:space="preserve">University </w:t>
      </w:r>
      <w:r w:rsidR="00DB7492">
        <w:t>PMIS</w:t>
      </w:r>
      <w:r w:rsidRPr="00AD0AFC">
        <w:t xml:space="preserve"> Submittal Module to create each Submittal Item. Persons entering submittals shall be trained by UMB on the </w:t>
      </w:r>
      <w:r w:rsidR="006E6549">
        <w:t>University</w:t>
      </w:r>
      <w:r w:rsidR="00DB7492">
        <w:t xml:space="preserve"> PMIS</w:t>
      </w:r>
      <w:r w:rsidRPr="00AD0AFC">
        <w:t xml:space="preserve"> Submittal Module prior to entering the Submittal Schedule and any other submittals. Upload the pdf of the submittal directly to the </w:t>
      </w:r>
      <w:r w:rsidR="006E6549">
        <w:t>University</w:t>
      </w:r>
      <w:r w:rsidR="005549E1">
        <w:t xml:space="preserve"> PMIS</w:t>
      </w:r>
      <w:r w:rsidRPr="00AD0AFC">
        <w:t xml:space="preserve"> Submittal Module. </w:t>
      </w:r>
    </w:p>
    <w:p w14:paraId="0371860D" w14:textId="77777777" w:rsidR="007F2730" w:rsidRDefault="000A196A" w:rsidP="007F2730">
      <w:pPr>
        <w:pStyle w:val="ART"/>
      </w:pPr>
      <w:r w:rsidRPr="00AD0AFC">
        <w:t xml:space="preserve">Coordination: </w:t>
      </w:r>
    </w:p>
    <w:p w14:paraId="39018BCD" w14:textId="76D7742E" w:rsidR="000A196A" w:rsidRPr="00AD0AFC" w:rsidRDefault="000A196A" w:rsidP="006925E8">
      <w:pPr>
        <w:pStyle w:val="PR1"/>
      </w:pPr>
      <w:r w:rsidRPr="00AD0AFC">
        <w:t xml:space="preserve">Coordinate </w:t>
      </w:r>
      <w:r w:rsidR="00A95AE4">
        <w:t xml:space="preserve">schedule </w:t>
      </w:r>
      <w:r w:rsidR="00ED0596">
        <w:t xml:space="preserve">for </w:t>
      </w:r>
      <w:r w:rsidRPr="00AD0AFC">
        <w:t>preparation and processing of submittals with performance of construction activities</w:t>
      </w:r>
      <w:r w:rsidR="004B4FA3">
        <w:t xml:space="preserve"> such as</w:t>
      </w:r>
      <w:r w:rsidRPr="00AD0AFC">
        <w:t xml:space="preserve"> fabrication, purchasing, testing, delivery, other submittals, and related activities that require sequential activity.</w:t>
      </w:r>
    </w:p>
    <w:p w14:paraId="0B5D15F6" w14:textId="4F40FFA6" w:rsidR="00836B45" w:rsidRPr="00AD0AFC" w:rsidRDefault="000A196A" w:rsidP="006925E8">
      <w:pPr>
        <w:pStyle w:val="PR1"/>
        <w:rPr>
          <w:color w:val="00B050"/>
        </w:rPr>
      </w:pPr>
      <w:r w:rsidRPr="0029035A">
        <w:t xml:space="preserve">Submit </w:t>
      </w:r>
      <w:r w:rsidRPr="00AD0AFC">
        <w:t xml:space="preserve">all submittal items required for each Specification Section concurrently unless partial submittals for portions of the Work are approved </w:t>
      </w:r>
      <w:r w:rsidR="00381074">
        <w:t>by the UMB PM</w:t>
      </w:r>
      <w:r w:rsidRPr="00AD0AFC">
        <w:t>.</w:t>
      </w:r>
    </w:p>
    <w:p w14:paraId="15F07EBD" w14:textId="2670DE4B" w:rsidR="00F52B8F" w:rsidRPr="00AD0AFC" w:rsidRDefault="00BC29CD" w:rsidP="003C2543">
      <w:pPr>
        <w:pStyle w:val="CMT"/>
      </w:pPr>
      <w:r>
        <w:t xml:space="preserve">Where </w:t>
      </w:r>
      <w:r w:rsidR="00641795">
        <w:t xml:space="preserve">a </w:t>
      </w:r>
      <w:r>
        <w:t>work</w:t>
      </w:r>
      <w:r w:rsidR="00641795">
        <w:t xml:space="preserve"> process</w:t>
      </w:r>
      <w:r>
        <w:t xml:space="preserve"> </w:t>
      </w:r>
      <w:r w:rsidR="00E02CB2">
        <w:t xml:space="preserve">includes </w:t>
      </w:r>
      <w:r w:rsidR="0066715E">
        <w:t>requirements under separate specification section</w:t>
      </w:r>
      <w:r w:rsidR="00641795">
        <w:t>s</w:t>
      </w:r>
      <w:r w:rsidR="003C2543">
        <w:t>, s</w:t>
      </w:r>
      <w:r w:rsidR="00960D8B">
        <w:t>ubmit</w:t>
      </w:r>
      <w:r w:rsidR="0066715E">
        <w:t xml:space="preserve"> these</w:t>
      </w:r>
      <w:r w:rsidR="000A196A" w:rsidRPr="00AD0AFC">
        <w:t xml:space="preserve"> submittals </w:t>
      </w:r>
      <w:r w:rsidR="0066715E">
        <w:t xml:space="preserve">at the same time </w:t>
      </w:r>
      <w:r w:rsidR="00FA6D99">
        <w:t>to avoid delays in</w:t>
      </w:r>
      <w:r w:rsidR="000A196A" w:rsidRPr="00AD0AFC">
        <w:t xml:space="preserve"> processing </w:t>
      </w:r>
      <w:r w:rsidR="00FA6D99">
        <w:t>due to requirement for concurrent review</w:t>
      </w:r>
      <w:r w:rsidR="00DE1A91">
        <w:t>.</w:t>
      </w:r>
      <w:r w:rsidR="000A196A" w:rsidRPr="00AD0AFC">
        <w:t xml:space="preserve"> </w:t>
      </w:r>
      <w:r w:rsidR="00F52B8F" w:rsidRPr="00DE1A91">
        <w:rPr>
          <w:highlight w:val="yellow"/>
        </w:rPr>
        <w:t>EDIT FOR PROJECT AND CLEARLY PROVIDE INSTRUCTIONS TO CONTRACTO</w:t>
      </w:r>
      <w:r w:rsidR="00242562" w:rsidRPr="00DE1A91">
        <w:rPr>
          <w:highlight w:val="yellow"/>
        </w:rPr>
        <w:t>R IN PRELIMINARY SUBMITTAL REGISTE</w:t>
      </w:r>
      <w:r w:rsidR="00F52B8F" w:rsidRPr="00DE1A91">
        <w:rPr>
          <w:highlight w:val="yellow"/>
        </w:rPr>
        <w:t>R</w:t>
      </w:r>
      <w:r w:rsidR="00242562" w:rsidRPr="00AD0AFC">
        <w:t xml:space="preserve"> </w:t>
      </w:r>
    </w:p>
    <w:p w14:paraId="463AC9E3" w14:textId="530C98D2" w:rsidR="00CE0C9D" w:rsidRPr="00AD0AFC" w:rsidRDefault="006A4803" w:rsidP="006E5217">
      <w:pPr>
        <w:pStyle w:val="PR2"/>
      </w:pPr>
      <w:r>
        <w:t xml:space="preserve">Specific </w:t>
      </w:r>
      <w:r w:rsidR="000A196A" w:rsidRPr="00AD0AFC">
        <w:t>submittals need to be reviewed concurrently, including but not limited to, the following:</w:t>
      </w:r>
    </w:p>
    <w:p w14:paraId="585FF044" w14:textId="77777777" w:rsidR="00FC4495" w:rsidRPr="00AD0AFC" w:rsidRDefault="00FC4495" w:rsidP="006E5217">
      <w:pPr>
        <w:pStyle w:val="PR3"/>
        <w:rPr>
          <w:highlight w:val="yellow"/>
        </w:rPr>
      </w:pPr>
      <w:r w:rsidRPr="00AD0AFC">
        <w:rPr>
          <w:highlight w:val="yellow"/>
        </w:rPr>
        <w:t>087100 Door Hardware with 281300 Access Control System</w:t>
      </w:r>
    </w:p>
    <w:p w14:paraId="739142A2" w14:textId="77777777" w:rsidR="000A196A" w:rsidRPr="00AD0AFC" w:rsidRDefault="00CF03CA" w:rsidP="006E5217">
      <w:pPr>
        <w:pStyle w:val="PR3"/>
        <w:rPr>
          <w:highlight w:val="yellow"/>
        </w:rPr>
      </w:pPr>
      <w:r w:rsidRPr="00AD0AFC">
        <w:rPr>
          <w:highlight w:val="yellow"/>
        </w:rPr>
        <w:t xml:space="preserve">042100 </w:t>
      </w:r>
      <w:r w:rsidR="000A196A" w:rsidRPr="00AD0AFC">
        <w:rPr>
          <w:highlight w:val="yellow"/>
        </w:rPr>
        <w:t>Brick and Mortar.</w:t>
      </w:r>
      <w:r w:rsidR="00F448E1" w:rsidRPr="00AD0AFC">
        <w:rPr>
          <w:highlight w:val="yellow"/>
        </w:rPr>
        <w:t xml:space="preserve"> </w:t>
      </w:r>
    </w:p>
    <w:p w14:paraId="26B62A34" w14:textId="77777777" w:rsidR="00ED01CE" w:rsidRPr="00AD0AFC" w:rsidRDefault="000852AD" w:rsidP="006E5217">
      <w:pPr>
        <w:pStyle w:val="PR3"/>
        <w:rPr>
          <w:highlight w:val="yellow"/>
        </w:rPr>
      </w:pPr>
      <w:r w:rsidRPr="00AD0AFC">
        <w:rPr>
          <w:highlight w:val="yellow"/>
        </w:rPr>
        <w:lastRenderedPageBreak/>
        <w:t xml:space="preserve">090000 </w:t>
      </w:r>
      <w:r w:rsidR="000A196A" w:rsidRPr="00AD0AFC">
        <w:rPr>
          <w:highlight w:val="yellow"/>
        </w:rPr>
        <w:t>Wall and floor finishes for coordination of colors.</w:t>
      </w:r>
      <w:r w:rsidR="00F448E1" w:rsidRPr="00AD0AFC">
        <w:rPr>
          <w:highlight w:val="yellow"/>
        </w:rPr>
        <w:t xml:space="preserve"> </w:t>
      </w:r>
    </w:p>
    <w:p w14:paraId="357DCF5A" w14:textId="254F8542" w:rsidR="00ED01CE" w:rsidRPr="00AD0AFC" w:rsidRDefault="000A196A" w:rsidP="006E5217">
      <w:pPr>
        <w:pStyle w:val="PR2"/>
      </w:pPr>
      <w:r w:rsidRPr="00AD0AFC">
        <w:t>Submittals that require selection of colors will be reviewed. Color selection may not be provided until all submittals requiring color selection have been received and reviewed, and color selections have</w:t>
      </w:r>
      <w:r w:rsidR="00483F56" w:rsidRPr="00AD0AFC">
        <w:t xml:space="preserve"> been approved by the Architect.</w:t>
      </w:r>
      <w:r w:rsidR="00ED01CE" w:rsidRPr="00AD0AFC">
        <w:t xml:space="preserve"> </w:t>
      </w:r>
    </w:p>
    <w:p w14:paraId="36888DF5" w14:textId="76B80E10" w:rsidR="000A196A" w:rsidRPr="00AD0AFC" w:rsidRDefault="00ED01CE" w:rsidP="006E5217">
      <w:pPr>
        <w:pStyle w:val="PR2"/>
      </w:pPr>
      <w:r w:rsidRPr="00AD0AFC">
        <w:t>A</w:t>
      </w:r>
      <w:r w:rsidR="000A196A" w:rsidRPr="00AD0AFC">
        <w:t>rchitect reserves the right to withhold action on a submittal requiring coordination with other submittals until related submittals are received.</w:t>
      </w:r>
    </w:p>
    <w:p w14:paraId="2FBAB6D0" w14:textId="567F2251" w:rsidR="00CE0C9D" w:rsidRPr="00AD0AFC" w:rsidRDefault="00615B70" w:rsidP="006925E8">
      <w:pPr>
        <w:pStyle w:val="PR1"/>
      </w:pPr>
      <w:r w:rsidRPr="00AD0AFC">
        <w:t>Submittal Comments: Submittal comment</w:t>
      </w:r>
      <w:r w:rsidR="00FA3DDE">
        <w:t xml:space="preserve"> markups </w:t>
      </w:r>
      <w:r w:rsidRPr="00AD0AFC">
        <w:t xml:space="preserve">entered on the submittal by the Supplier, CM / Contractor, </w:t>
      </w:r>
      <w:r w:rsidR="002A5785" w:rsidRPr="00AD0AFC">
        <w:t>Consultant (A/E), and UMB</w:t>
      </w:r>
      <w:r w:rsidR="00415F32" w:rsidRPr="00AD0AFC">
        <w:t xml:space="preserve"> Personnel</w:t>
      </w:r>
      <w:r w:rsidR="002A5785" w:rsidRPr="00AD0AFC">
        <w:t xml:space="preserve"> shall </w:t>
      </w:r>
      <w:r w:rsidR="00FA3DDE">
        <w:t>use the following colors.</w:t>
      </w:r>
    </w:p>
    <w:p w14:paraId="290415FE" w14:textId="50EEABF9" w:rsidR="002A5785" w:rsidRPr="00AD0AFC" w:rsidRDefault="002A5785" w:rsidP="006925E8">
      <w:pPr>
        <w:pStyle w:val="PR2"/>
      </w:pPr>
      <w:r w:rsidRPr="00AD0AFC">
        <w:t xml:space="preserve">Supplier, CM / Contractor: </w:t>
      </w:r>
      <w:r w:rsidR="00A65064" w:rsidRPr="00AD0AFC">
        <w:t>Dark Green</w:t>
      </w:r>
    </w:p>
    <w:p w14:paraId="1CCC6F3E" w14:textId="68CD4851" w:rsidR="002A5785" w:rsidRPr="00AD0AFC" w:rsidRDefault="002A5785" w:rsidP="006925E8">
      <w:pPr>
        <w:pStyle w:val="PR2"/>
      </w:pPr>
      <w:r w:rsidRPr="00AD0AFC">
        <w:t>Consultant (A/E): Red</w:t>
      </w:r>
    </w:p>
    <w:p w14:paraId="69D45950" w14:textId="3CCE5CAC" w:rsidR="002A5785" w:rsidRPr="00AD0AFC" w:rsidRDefault="002A5785" w:rsidP="006925E8">
      <w:pPr>
        <w:pStyle w:val="PR2"/>
      </w:pPr>
      <w:r w:rsidRPr="00AD0AFC">
        <w:t>UMB: Blue</w:t>
      </w:r>
    </w:p>
    <w:p w14:paraId="41A46EA7" w14:textId="77777777" w:rsidR="00E905EE" w:rsidRDefault="000A196A" w:rsidP="00E905EE">
      <w:pPr>
        <w:pStyle w:val="PR1"/>
      </w:pPr>
      <w:r>
        <w:t xml:space="preserve">Processing Time: </w:t>
      </w:r>
    </w:p>
    <w:p w14:paraId="57A5D824" w14:textId="2F78A025" w:rsidR="00E905EE" w:rsidRPr="00AD0AFC" w:rsidRDefault="00E905EE" w:rsidP="006925E8">
      <w:pPr>
        <w:pStyle w:val="PR2"/>
      </w:pPr>
      <w:r>
        <w:t>Time for review shall commence on Architect's receipt of submittal.  No extension of the Contract Time will be authorized because of failure to transmit submittals enough in advance of the work to permit processing, including resubmittals.</w:t>
      </w:r>
    </w:p>
    <w:p w14:paraId="12735052" w14:textId="4538F288" w:rsidR="00CE0C9D" w:rsidRPr="00AD0AFC" w:rsidRDefault="00D02C3C" w:rsidP="006925E8">
      <w:pPr>
        <w:pStyle w:val="PR2"/>
      </w:pPr>
      <w:r>
        <w:t>S</w:t>
      </w:r>
      <w:r w:rsidR="000A196A">
        <w:t>ubmittal review, including time for resubmittals</w:t>
      </w:r>
      <w:r w:rsidR="005A7E7F">
        <w:t xml:space="preserve"> is assigned</w:t>
      </w:r>
      <w:r w:rsidR="000A196A">
        <w:t xml:space="preserve"> as follows</w:t>
      </w:r>
      <w:r w:rsidR="00BE0348">
        <w:t>:</w:t>
      </w:r>
      <w:r w:rsidR="000A196A">
        <w:t xml:space="preserve"> </w:t>
      </w:r>
    </w:p>
    <w:p w14:paraId="4C38DB17" w14:textId="77777777" w:rsidR="0007284A" w:rsidRDefault="000A196A" w:rsidP="006925E8">
      <w:pPr>
        <w:pStyle w:val="PR3"/>
      </w:pPr>
      <w:r w:rsidRPr="00AD0AFC">
        <w:t xml:space="preserve">Initial Review: Allow 15 </w:t>
      </w:r>
      <w:r w:rsidR="00FC13BA" w:rsidRPr="00AD0AFC">
        <w:t xml:space="preserve">working </w:t>
      </w:r>
      <w:r w:rsidRPr="00AD0AFC">
        <w:t xml:space="preserve">days for </w:t>
      </w:r>
      <w:r w:rsidR="008631B8" w:rsidRPr="00AD0AFC">
        <w:t>initial review of each submittal (which includes University’s review)</w:t>
      </w:r>
      <w:r w:rsidR="00C71D92" w:rsidRPr="00AD0AFC">
        <w:t xml:space="preserve"> </w:t>
      </w:r>
    </w:p>
    <w:p w14:paraId="66A734C4" w14:textId="3AF460F8" w:rsidR="00DE6F54" w:rsidRDefault="00D86BD5" w:rsidP="006925E8">
      <w:pPr>
        <w:pStyle w:val="PR4"/>
      </w:pPr>
      <w:r w:rsidRPr="00AD0AFC">
        <w:t>10 business days for AE review</w:t>
      </w:r>
    </w:p>
    <w:p w14:paraId="72FED1BA" w14:textId="0A6F3093" w:rsidR="00D86BD5" w:rsidRPr="00AD0AFC" w:rsidRDefault="00D86BD5" w:rsidP="006925E8">
      <w:pPr>
        <w:pStyle w:val="PR4"/>
      </w:pPr>
      <w:r>
        <w:t>5 business days for University Review</w:t>
      </w:r>
    </w:p>
    <w:p w14:paraId="34C0D491" w14:textId="77777777" w:rsidR="000A196A" w:rsidRPr="00AD0AFC" w:rsidRDefault="00D86BD5" w:rsidP="006925E8">
      <w:pPr>
        <w:pStyle w:val="PR2"/>
      </w:pPr>
      <w:r w:rsidRPr="00AD0AFC">
        <w:t xml:space="preserve">Complicated submittals may be allocated additional time as </w:t>
      </w:r>
      <w:r w:rsidR="00C71D92" w:rsidRPr="00AD0AFC">
        <w:t>noted on the approved Submittal Schedule</w:t>
      </w:r>
      <w:r w:rsidR="008631B8" w:rsidRPr="00AD0AFC">
        <w:t>.</w:t>
      </w:r>
      <w:r w:rsidR="000A196A" w:rsidRPr="00AD0AFC">
        <w:t xml:space="preserve"> Allow additional time if coordination with </w:t>
      </w:r>
      <w:r w:rsidR="008631B8" w:rsidRPr="00AD0AFC">
        <w:t>concurrent</w:t>
      </w:r>
      <w:r w:rsidR="000A196A" w:rsidRPr="00AD0AFC">
        <w:t xml:space="preserve"> submittals is required. </w:t>
      </w:r>
      <w:r w:rsidR="00173F63" w:rsidRPr="00AD0AFC">
        <w:t>The A</w:t>
      </w:r>
      <w:r w:rsidR="0073270C" w:rsidRPr="00AD0AFC">
        <w:t>rchitect will advise Contractor when a submittal being processed must be delayed for coordination.</w:t>
      </w:r>
    </w:p>
    <w:p w14:paraId="64A78C3A" w14:textId="77777777" w:rsidR="008631B8" w:rsidRPr="00AD0AFC" w:rsidRDefault="008631B8" w:rsidP="006925E8">
      <w:pPr>
        <w:pStyle w:val="PR3"/>
      </w:pPr>
      <w:r w:rsidRPr="00AD0AFC">
        <w:t>Initial Review of Concurrent Submittals: Allow additional time if coordination with concu</w:t>
      </w:r>
      <w:r w:rsidR="005F5FF2" w:rsidRPr="00AD0AFC">
        <w:t xml:space="preserve">rrent submittals is required. </w:t>
      </w:r>
      <w:r w:rsidRPr="00AD0AFC">
        <w:t>Architect will advise Contractor when a submittal being processed must be delayed for coordination.</w:t>
      </w:r>
    </w:p>
    <w:p w14:paraId="0ABB66D7" w14:textId="775088C9" w:rsidR="00B55934" w:rsidRPr="00AD0AFC" w:rsidRDefault="00B55934" w:rsidP="006925E8">
      <w:pPr>
        <w:pStyle w:val="PR3"/>
      </w:pPr>
      <w:r w:rsidRPr="00AD0AFC">
        <w:t>Initial Review of Complex Submittals</w:t>
      </w:r>
      <w:r w:rsidR="00876BD2" w:rsidRPr="00AD0AFC">
        <w:t>: At</w:t>
      </w:r>
      <w:r w:rsidR="00E8036D" w:rsidRPr="00AD0AFC">
        <w:t xml:space="preserve"> the time of review and approval of the Submittal Schedule, the </w:t>
      </w:r>
      <w:r w:rsidRPr="00AD0AFC">
        <w:t>Architect will advise Contractor of certain submittals that are substantially complicated or require multiple reviewers and need an extended initial review time, including but not limited to, the following:</w:t>
      </w:r>
    </w:p>
    <w:p w14:paraId="5264EA72" w14:textId="77777777" w:rsidR="00CE0C9D" w:rsidRPr="00AD0AFC" w:rsidRDefault="00995437" w:rsidP="007F2730">
      <w:pPr>
        <w:pStyle w:val="CMT"/>
      </w:pPr>
      <w:r w:rsidRPr="00AD0AFC">
        <w:rPr>
          <w:highlight w:val="yellow"/>
        </w:rPr>
        <w:t>EDIT FOR PROJECT AND PROVIDE INSTRUCTIONS TO CONTRACTO</w:t>
      </w:r>
      <w:r w:rsidR="00242562" w:rsidRPr="00AD0AFC">
        <w:rPr>
          <w:highlight w:val="yellow"/>
        </w:rPr>
        <w:t>R IN PRELIMINARY SUBMITTAL REGISTER</w:t>
      </w:r>
    </w:p>
    <w:p w14:paraId="0482F4EE" w14:textId="77777777" w:rsidR="004029E1" w:rsidRPr="006925E8" w:rsidRDefault="004029E1" w:rsidP="00E76FB8">
      <w:pPr>
        <w:pStyle w:val="PR4"/>
        <w:rPr>
          <w:highlight w:val="yellow"/>
        </w:rPr>
      </w:pPr>
      <w:r w:rsidRPr="006925E8">
        <w:rPr>
          <w:highlight w:val="yellow"/>
        </w:rPr>
        <w:t>08111</w:t>
      </w:r>
      <w:r w:rsidR="008631B8" w:rsidRPr="006925E8">
        <w:rPr>
          <w:highlight w:val="yellow"/>
        </w:rPr>
        <w:t>3 Hollow Metal Doors and Frames</w:t>
      </w:r>
      <w:r w:rsidRPr="006925E8">
        <w:rPr>
          <w:highlight w:val="yellow"/>
        </w:rPr>
        <w:t xml:space="preserve"> (21 days)</w:t>
      </w:r>
    </w:p>
    <w:p w14:paraId="2EFAF5F3" w14:textId="77777777" w:rsidR="004029E1" w:rsidRPr="006925E8" w:rsidRDefault="004029E1" w:rsidP="00E76FB8">
      <w:pPr>
        <w:pStyle w:val="PR4"/>
        <w:rPr>
          <w:highlight w:val="yellow"/>
        </w:rPr>
      </w:pPr>
      <w:r w:rsidRPr="006925E8">
        <w:rPr>
          <w:highlight w:val="yellow"/>
        </w:rPr>
        <w:t>084413 Glazed Alumin</w:t>
      </w:r>
      <w:r w:rsidR="00DF5AD1" w:rsidRPr="006925E8">
        <w:rPr>
          <w:highlight w:val="yellow"/>
        </w:rPr>
        <w:t>um</w:t>
      </w:r>
      <w:r w:rsidR="008631B8" w:rsidRPr="006925E8">
        <w:rPr>
          <w:highlight w:val="yellow"/>
        </w:rPr>
        <w:t xml:space="preserve"> Curtainwall</w:t>
      </w:r>
      <w:r w:rsidRPr="006925E8">
        <w:rPr>
          <w:highlight w:val="yellow"/>
        </w:rPr>
        <w:t xml:space="preserve"> (30 days).</w:t>
      </w:r>
    </w:p>
    <w:p w14:paraId="6CBA3A8D" w14:textId="77777777" w:rsidR="009A36E3" w:rsidRPr="006925E8" w:rsidRDefault="004029E1" w:rsidP="00E76FB8">
      <w:pPr>
        <w:pStyle w:val="PR4"/>
        <w:rPr>
          <w:highlight w:val="yellow"/>
        </w:rPr>
      </w:pPr>
      <w:r w:rsidRPr="006925E8">
        <w:rPr>
          <w:highlight w:val="yellow"/>
        </w:rPr>
        <w:t xml:space="preserve">087100 </w:t>
      </w:r>
      <w:r w:rsidR="000A196A" w:rsidRPr="006925E8">
        <w:rPr>
          <w:highlight w:val="yellow"/>
        </w:rPr>
        <w:t>Door Hardware (</w:t>
      </w:r>
      <w:r w:rsidRPr="006925E8">
        <w:rPr>
          <w:highlight w:val="yellow"/>
        </w:rPr>
        <w:t>21</w:t>
      </w:r>
      <w:r w:rsidR="000A196A" w:rsidRPr="006925E8">
        <w:rPr>
          <w:highlight w:val="yellow"/>
        </w:rPr>
        <w:t xml:space="preserve"> days)</w:t>
      </w:r>
      <w:r w:rsidR="009A36E3" w:rsidRPr="006925E8">
        <w:rPr>
          <w:highlight w:val="yellow"/>
        </w:rPr>
        <w:t>.</w:t>
      </w:r>
    </w:p>
    <w:p w14:paraId="3F6513CE" w14:textId="77777777" w:rsidR="004029E1" w:rsidRPr="006925E8" w:rsidRDefault="004029E1" w:rsidP="00E76FB8">
      <w:pPr>
        <w:pStyle w:val="PR4"/>
        <w:rPr>
          <w:highlight w:val="yellow"/>
        </w:rPr>
      </w:pPr>
      <w:r w:rsidRPr="006925E8">
        <w:rPr>
          <w:highlight w:val="yellow"/>
        </w:rPr>
        <w:t>123</w:t>
      </w:r>
      <w:r w:rsidR="00D711E0" w:rsidRPr="006925E8">
        <w:rPr>
          <w:highlight w:val="yellow"/>
        </w:rPr>
        <w:t>60</w:t>
      </w:r>
      <w:r w:rsidRPr="006925E8">
        <w:rPr>
          <w:highlight w:val="yellow"/>
        </w:rPr>
        <w:t xml:space="preserve">0 Wood Laboratory </w:t>
      </w:r>
      <w:r w:rsidR="00D711E0" w:rsidRPr="006925E8">
        <w:rPr>
          <w:highlight w:val="yellow"/>
        </w:rPr>
        <w:t>Furniture</w:t>
      </w:r>
      <w:r w:rsidRPr="006925E8">
        <w:rPr>
          <w:highlight w:val="yellow"/>
        </w:rPr>
        <w:t xml:space="preserve"> (21 days)</w:t>
      </w:r>
    </w:p>
    <w:p w14:paraId="23B5A4EC" w14:textId="77777777" w:rsidR="000A196A" w:rsidRPr="006925E8" w:rsidRDefault="00DF5AD1" w:rsidP="00E76FB8">
      <w:pPr>
        <w:pStyle w:val="PR4"/>
        <w:rPr>
          <w:highlight w:val="yellow"/>
        </w:rPr>
      </w:pPr>
      <w:r w:rsidRPr="006925E8">
        <w:rPr>
          <w:highlight w:val="yellow"/>
        </w:rPr>
        <w:lastRenderedPageBreak/>
        <w:t>142100</w:t>
      </w:r>
      <w:r w:rsidR="004029E1" w:rsidRPr="006925E8">
        <w:rPr>
          <w:highlight w:val="yellow"/>
        </w:rPr>
        <w:t xml:space="preserve"> </w:t>
      </w:r>
      <w:r w:rsidR="000A196A" w:rsidRPr="006925E8">
        <w:rPr>
          <w:highlight w:val="yellow"/>
        </w:rPr>
        <w:t>Elevators (45 days)</w:t>
      </w:r>
      <w:r w:rsidR="0073270C" w:rsidRPr="006925E8">
        <w:rPr>
          <w:highlight w:val="yellow"/>
        </w:rPr>
        <w:t xml:space="preserve"> includes Elevator Inspector review.</w:t>
      </w:r>
    </w:p>
    <w:p w14:paraId="0A84B878" w14:textId="77777777" w:rsidR="000A196A" w:rsidRPr="006925E8" w:rsidRDefault="00DF5AD1" w:rsidP="00E76FB8">
      <w:pPr>
        <w:pStyle w:val="PR4"/>
        <w:rPr>
          <w:highlight w:val="yellow"/>
        </w:rPr>
      </w:pPr>
      <w:r w:rsidRPr="006925E8">
        <w:rPr>
          <w:highlight w:val="yellow"/>
        </w:rPr>
        <w:t>21</w:t>
      </w:r>
      <w:r w:rsidR="0033052F" w:rsidRPr="006925E8">
        <w:rPr>
          <w:highlight w:val="yellow"/>
        </w:rPr>
        <w:t>0000</w:t>
      </w:r>
      <w:r w:rsidR="008631B8" w:rsidRPr="006925E8">
        <w:rPr>
          <w:highlight w:val="yellow"/>
        </w:rPr>
        <w:t xml:space="preserve"> </w:t>
      </w:r>
      <w:r w:rsidR="00D711E0" w:rsidRPr="006925E8">
        <w:rPr>
          <w:highlight w:val="yellow"/>
        </w:rPr>
        <w:t xml:space="preserve">Fire Protection </w:t>
      </w:r>
      <w:r w:rsidR="0033052F" w:rsidRPr="006925E8">
        <w:rPr>
          <w:highlight w:val="yellow"/>
        </w:rPr>
        <w:t>Submittal</w:t>
      </w:r>
      <w:r w:rsidR="00D711E0" w:rsidRPr="006925E8">
        <w:rPr>
          <w:highlight w:val="yellow"/>
        </w:rPr>
        <w:t xml:space="preserve"> </w:t>
      </w:r>
      <w:r w:rsidR="008631B8" w:rsidRPr="006925E8">
        <w:rPr>
          <w:highlight w:val="yellow"/>
        </w:rPr>
        <w:t xml:space="preserve">(45 days) </w:t>
      </w:r>
      <w:r w:rsidR="0073270C" w:rsidRPr="006925E8">
        <w:rPr>
          <w:highlight w:val="yellow"/>
        </w:rPr>
        <w:t>includes Fire Marshal review.</w:t>
      </w:r>
    </w:p>
    <w:p w14:paraId="20A5990E" w14:textId="77777777" w:rsidR="004029E1" w:rsidRPr="006925E8" w:rsidRDefault="00DF5AD1" w:rsidP="00E76FB8">
      <w:pPr>
        <w:pStyle w:val="PR4"/>
        <w:rPr>
          <w:highlight w:val="yellow"/>
        </w:rPr>
      </w:pPr>
      <w:r w:rsidRPr="006925E8">
        <w:rPr>
          <w:highlight w:val="yellow"/>
        </w:rPr>
        <w:t>23</w:t>
      </w:r>
      <w:r w:rsidR="00BC565E" w:rsidRPr="006925E8">
        <w:rPr>
          <w:highlight w:val="yellow"/>
        </w:rPr>
        <w:t xml:space="preserve">0923 </w:t>
      </w:r>
      <w:r w:rsidR="00C37A70" w:rsidRPr="006925E8">
        <w:rPr>
          <w:highlight w:val="yellow"/>
        </w:rPr>
        <w:t>Control Sequences</w:t>
      </w:r>
      <w:r w:rsidR="004029E1" w:rsidRPr="006925E8">
        <w:rPr>
          <w:highlight w:val="yellow"/>
        </w:rPr>
        <w:t xml:space="preserve"> (21 days)</w:t>
      </w:r>
    </w:p>
    <w:p w14:paraId="0BED702D" w14:textId="77777777" w:rsidR="000A196A" w:rsidRPr="006925E8" w:rsidRDefault="00DF5AD1" w:rsidP="00E76FB8">
      <w:pPr>
        <w:pStyle w:val="PR4"/>
        <w:rPr>
          <w:highlight w:val="yellow"/>
        </w:rPr>
      </w:pPr>
      <w:r w:rsidRPr="006925E8">
        <w:rPr>
          <w:highlight w:val="yellow"/>
        </w:rPr>
        <w:t xml:space="preserve">281300 </w:t>
      </w:r>
      <w:r w:rsidR="004029E1" w:rsidRPr="006925E8">
        <w:rPr>
          <w:highlight w:val="yellow"/>
        </w:rPr>
        <w:t>Access Control</w:t>
      </w:r>
      <w:r w:rsidRPr="006925E8">
        <w:rPr>
          <w:highlight w:val="yellow"/>
        </w:rPr>
        <w:t xml:space="preserve"> System</w:t>
      </w:r>
      <w:r w:rsidR="000A196A" w:rsidRPr="006925E8">
        <w:rPr>
          <w:highlight w:val="yellow"/>
        </w:rPr>
        <w:t xml:space="preserve"> (</w:t>
      </w:r>
      <w:r w:rsidR="004029E1" w:rsidRPr="006925E8">
        <w:rPr>
          <w:highlight w:val="yellow"/>
        </w:rPr>
        <w:t>21</w:t>
      </w:r>
      <w:r w:rsidR="000A196A" w:rsidRPr="006925E8">
        <w:rPr>
          <w:highlight w:val="yellow"/>
        </w:rPr>
        <w:t xml:space="preserve"> days)</w:t>
      </w:r>
    </w:p>
    <w:p w14:paraId="2EF529C4" w14:textId="77777777" w:rsidR="004029E1" w:rsidRPr="006925E8" w:rsidRDefault="00DF5AD1" w:rsidP="00E76FB8">
      <w:pPr>
        <w:pStyle w:val="PR4"/>
        <w:rPr>
          <w:highlight w:val="yellow"/>
        </w:rPr>
      </w:pPr>
      <w:r w:rsidRPr="006925E8">
        <w:rPr>
          <w:highlight w:val="yellow"/>
        </w:rPr>
        <w:t xml:space="preserve">282300 </w:t>
      </w:r>
      <w:r w:rsidR="004029E1" w:rsidRPr="006925E8">
        <w:rPr>
          <w:highlight w:val="yellow"/>
        </w:rPr>
        <w:t>Video Surveillance (21 days)</w:t>
      </w:r>
    </w:p>
    <w:p w14:paraId="0E501F9E" w14:textId="77777777" w:rsidR="008473C3" w:rsidRPr="006925E8" w:rsidRDefault="00DF5AD1" w:rsidP="00E76FB8">
      <w:pPr>
        <w:pStyle w:val="PR4"/>
        <w:rPr>
          <w:highlight w:val="yellow"/>
        </w:rPr>
      </w:pPr>
      <w:r w:rsidRPr="006925E8">
        <w:rPr>
          <w:highlight w:val="yellow"/>
        </w:rPr>
        <w:t>283111</w:t>
      </w:r>
      <w:r w:rsidR="008631B8" w:rsidRPr="006925E8">
        <w:rPr>
          <w:highlight w:val="yellow"/>
        </w:rPr>
        <w:t xml:space="preserve"> </w:t>
      </w:r>
      <w:r w:rsidR="00D711E0" w:rsidRPr="006925E8">
        <w:rPr>
          <w:highlight w:val="yellow"/>
        </w:rPr>
        <w:t xml:space="preserve">Digital </w:t>
      </w:r>
      <w:r w:rsidR="008631B8" w:rsidRPr="006925E8">
        <w:rPr>
          <w:highlight w:val="yellow"/>
        </w:rPr>
        <w:t>Addressable Fire-Alarm System</w:t>
      </w:r>
      <w:r w:rsidRPr="006925E8">
        <w:rPr>
          <w:highlight w:val="yellow"/>
        </w:rPr>
        <w:t xml:space="preserve"> </w:t>
      </w:r>
      <w:r w:rsidR="008631B8" w:rsidRPr="006925E8">
        <w:rPr>
          <w:highlight w:val="yellow"/>
        </w:rPr>
        <w:t>(45 days)</w:t>
      </w:r>
      <w:r w:rsidRPr="006925E8">
        <w:rPr>
          <w:highlight w:val="yellow"/>
        </w:rPr>
        <w:t xml:space="preserve"> includes Fire Marshal review.</w:t>
      </w:r>
    </w:p>
    <w:p w14:paraId="32D9BAF4" w14:textId="34BD2CF7" w:rsidR="000A196A" w:rsidRPr="00AD0AFC" w:rsidRDefault="000A196A" w:rsidP="006925E8">
      <w:pPr>
        <w:pStyle w:val="PR2"/>
      </w:pPr>
      <w:r w:rsidRPr="00AD0AFC">
        <w:t>Resubmittal</w:t>
      </w:r>
      <w:r w:rsidR="00A470E1">
        <w:t>s</w:t>
      </w:r>
      <w:r w:rsidRPr="00AD0AFC">
        <w:t>: Allow 15 days for review of each resubmittal.</w:t>
      </w:r>
    </w:p>
    <w:p w14:paraId="65E5F236" w14:textId="77777777" w:rsidR="00CE0C9D" w:rsidRPr="00AD0AFC" w:rsidRDefault="000A196A" w:rsidP="006925E8">
      <w:pPr>
        <w:pStyle w:val="PR1"/>
      </w:pPr>
      <w:r w:rsidRPr="00AD0AFC">
        <w:t>Resubmittals: Mak</w:t>
      </w:r>
      <w:r w:rsidR="00003417" w:rsidRPr="00AD0AFC">
        <w:t xml:space="preserve">e resubmittals in same form </w:t>
      </w:r>
      <w:r w:rsidRPr="00AD0AFC">
        <w:t>as initial submittal.</w:t>
      </w:r>
    </w:p>
    <w:p w14:paraId="4189FE13" w14:textId="77777777" w:rsidR="000A196A" w:rsidRPr="00AD0AFC" w:rsidRDefault="000A196A" w:rsidP="006925E8">
      <w:pPr>
        <w:pStyle w:val="PR2"/>
      </w:pPr>
      <w:r w:rsidRPr="00AD0AFC">
        <w:t>Note date and content of previous submittal</w:t>
      </w:r>
      <w:r w:rsidR="00F57D17" w:rsidRPr="00AD0AFC">
        <w:t xml:space="preserve"> only</w:t>
      </w:r>
      <w:r w:rsidR="00836EC2" w:rsidRPr="00AD0AFC">
        <w:t xml:space="preserve"> (do not include entire rejected submittal).</w:t>
      </w:r>
    </w:p>
    <w:p w14:paraId="6E3B66E2" w14:textId="77777777" w:rsidR="00A470E1" w:rsidRDefault="000A196A" w:rsidP="007F2730">
      <w:pPr>
        <w:pStyle w:val="PR2"/>
      </w:pPr>
      <w:r w:rsidRPr="00AD0AFC">
        <w:t>Note date and content of revision in Submittal</w:t>
      </w:r>
      <w:r w:rsidR="008631B8" w:rsidRPr="00AD0AFC">
        <w:t xml:space="preserve"> Identification</w:t>
      </w:r>
      <w:r w:rsidRPr="00AD0AFC">
        <w:t xml:space="preserve"> </w:t>
      </w:r>
      <w:r w:rsidR="00D117A6" w:rsidRPr="00AD0AFC">
        <w:t>Form</w:t>
      </w:r>
      <w:r w:rsidR="00D86BD5" w:rsidRPr="00AD0AFC">
        <w:t>.</w:t>
      </w:r>
      <w:r w:rsidR="00F86E00" w:rsidRPr="00AD0AFC">
        <w:t xml:space="preserve"> </w:t>
      </w:r>
    </w:p>
    <w:p w14:paraId="519BFE09" w14:textId="77777777" w:rsidR="00A470E1" w:rsidRDefault="00D86BD5" w:rsidP="007F2730">
      <w:pPr>
        <w:pStyle w:val="PR2"/>
      </w:pPr>
      <w:r w:rsidRPr="00AD0AFC">
        <w:t>C</w:t>
      </w:r>
      <w:r w:rsidR="000A196A" w:rsidRPr="00AD0AFC">
        <w:t>learly indicate extent of revision</w:t>
      </w:r>
      <w:r w:rsidRPr="00AD0AFC">
        <w:t xml:space="preserve"> on </w:t>
      </w:r>
      <w:r w:rsidR="00C00EF7" w:rsidRPr="00AD0AFC">
        <w:t>Contractor’s</w:t>
      </w:r>
      <w:r w:rsidRPr="00AD0AFC">
        <w:t xml:space="preserve"> Cover Sheet</w:t>
      </w:r>
      <w:r w:rsidR="000A196A" w:rsidRPr="00AD0AFC">
        <w:t>.</w:t>
      </w:r>
      <w:r w:rsidR="00D117A6" w:rsidRPr="00AD0AFC">
        <w:t xml:space="preserve"> </w:t>
      </w:r>
    </w:p>
    <w:p w14:paraId="3CBCD64F" w14:textId="77777777" w:rsidR="00A470E1" w:rsidRDefault="00D117A6" w:rsidP="007F2730">
      <w:pPr>
        <w:pStyle w:val="PR2"/>
      </w:pPr>
      <w:r w:rsidRPr="00AD0AFC">
        <w:t xml:space="preserve">Provide responses to Architect’s review comments as appropriate to address concerns raised. </w:t>
      </w:r>
    </w:p>
    <w:p w14:paraId="65E4ED6D" w14:textId="46942784" w:rsidR="000A196A" w:rsidRDefault="00D117A6" w:rsidP="006925E8">
      <w:pPr>
        <w:pStyle w:val="PR2"/>
      </w:pPr>
      <w:r w:rsidRPr="00AD0AFC">
        <w:t>Annotate the product data sheets, shop drawings, calculations, etc. to clearly indicate compliance with the original specification requirements and to demonstrate compliance with review comments.</w:t>
      </w:r>
    </w:p>
    <w:p w14:paraId="54119BFE" w14:textId="3AA6D16D" w:rsidR="00684564" w:rsidRPr="00AD0AFC" w:rsidRDefault="00684564" w:rsidP="006925E8">
      <w:pPr>
        <w:pStyle w:val="PR2"/>
      </w:pPr>
      <w:r w:rsidRPr="00684564">
        <w:t>Do not resubmit partial submittals. Resubmittal must be complete.</w:t>
      </w:r>
    </w:p>
    <w:p w14:paraId="1A75563A" w14:textId="462BE914" w:rsidR="000A196A" w:rsidRPr="00AD0AFC" w:rsidRDefault="00C05274" w:rsidP="006925E8">
      <w:pPr>
        <w:pStyle w:val="PR2"/>
      </w:pPr>
      <w:r>
        <w:t>S</w:t>
      </w:r>
      <w:r w:rsidR="000A196A" w:rsidRPr="00AD0AFC">
        <w:t>ubmittals</w:t>
      </w:r>
      <w:r>
        <w:t xml:space="preserve"> shall be resubmittal</w:t>
      </w:r>
      <w:r w:rsidR="000A196A" w:rsidRPr="00AD0AFC">
        <w:t xml:space="preserve"> until they are marked </w:t>
      </w:r>
      <w:r w:rsidR="00A461D6">
        <w:t>as Approved by the Architect.</w:t>
      </w:r>
    </w:p>
    <w:p w14:paraId="2279AA91" w14:textId="57BF552F" w:rsidR="009A36E3" w:rsidRPr="00AD0AFC" w:rsidRDefault="009A36E3" w:rsidP="006925E8">
      <w:pPr>
        <w:pStyle w:val="PR1"/>
      </w:pPr>
      <w:r w:rsidRPr="00AD0AFC">
        <w:t>Delegated Design Services Certification</w:t>
      </w:r>
      <w:r w:rsidR="00A61BD3" w:rsidRPr="00AD0AFC">
        <w:t>: In</w:t>
      </w:r>
      <w:r w:rsidRPr="00AD0AFC">
        <w:t xml:space="preserve"> addition to other required submittals, submit </w:t>
      </w:r>
      <w:proofErr w:type="gramStart"/>
      <w:r w:rsidRPr="00AD0AFC">
        <w:t>digitally-signed</w:t>
      </w:r>
      <w:proofErr w:type="gramEnd"/>
      <w:r w:rsidRPr="00AD0AFC">
        <w:t xml:space="preserve"> </w:t>
      </w:r>
      <w:r w:rsidR="00A342C3">
        <w:t xml:space="preserve">and sealed </w:t>
      </w:r>
      <w:r w:rsidRPr="00AD0AFC">
        <w:t>PDF electronic file</w:t>
      </w:r>
      <w:r w:rsidR="000769CB">
        <w:t xml:space="preserve"> </w:t>
      </w:r>
      <w:r w:rsidRPr="00AD0AFC">
        <w:t xml:space="preserve">of </w:t>
      </w:r>
      <w:r w:rsidR="003259E6">
        <w:t xml:space="preserve">the </w:t>
      </w:r>
      <w:r w:rsidRPr="00AD0AFC">
        <w:t>certificate</w:t>
      </w:r>
      <w:r w:rsidR="000769CB">
        <w:t xml:space="preserve"> </w:t>
      </w:r>
      <w:r w:rsidRPr="00AD0AFC">
        <w:t>by the responsible design professional</w:t>
      </w:r>
      <w:r w:rsidR="001E6C38">
        <w:t xml:space="preserve"> through the </w:t>
      </w:r>
      <w:r w:rsidR="0034363E">
        <w:t>University</w:t>
      </w:r>
      <w:r w:rsidR="001E6C38">
        <w:t xml:space="preserve"> PMIS</w:t>
      </w:r>
      <w:r w:rsidRPr="00AD0AFC">
        <w:t>.</w:t>
      </w:r>
    </w:p>
    <w:p w14:paraId="280F74D6" w14:textId="42DC3C1F" w:rsidR="007E5867" w:rsidRDefault="000A196A" w:rsidP="006925E8">
      <w:pPr>
        <w:pStyle w:val="PR1"/>
      </w:pPr>
      <w:r>
        <w:t xml:space="preserve">Distribution: </w:t>
      </w:r>
      <w:r w:rsidR="002C63EB">
        <w:t>E</w:t>
      </w:r>
      <w:r w:rsidR="00597CDD">
        <w:t xml:space="preserve">lectronic access to final submittals </w:t>
      </w:r>
      <w:r w:rsidR="002C63EB">
        <w:t xml:space="preserve">will be provided </w:t>
      </w:r>
      <w:r w:rsidR="00597CDD">
        <w:t xml:space="preserve">through the </w:t>
      </w:r>
      <w:r w:rsidR="0034363E">
        <w:t>University</w:t>
      </w:r>
      <w:r w:rsidR="00597CDD">
        <w:t xml:space="preserve"> PMIS to manufacturers, subcontractors, suppliers, fabricators, installers, authorities having jurisdiction, and others as necessary for performance of construction activities.</w:t>
      </w:r>
      <w:r w:rsidR="000769CB">
        <w:t xml:space="preserve"> </w:t>
      </w:r>
    </w:p>
    <w:p w14:paraId="4E38CB19" w14:textId="61ECCB76" w:rsidR="00CE0C9D" w:rsidRPr="00AD0AFC" w:rsidRDefault="000A196A" w:rsidP="006925E8">
      <w:pPr>
        <w:pStyle w:val="PR1"/>
      </w:pPr>
      <w:r w:rsidRPr="00AD0AFC">
        <w:t xml:space="preserve">Use for Construction: </w:t>
      </w:r>
      <w:r w:rsidR="005B75C9">
        <w:t>Use</w:t>
      </w:r>
      <w:r w:rsidR="00BE6A17" w:rsidRPr="00AD0AFC">
        <w:t xml:space="preserve"> </w:t>
      </w:r>
      <w:r w:rsidR="0034363E">
        <w:t>University</w:t>
      </w:r>
      <w:r w:rsidR="00DB7492">
        <w:t xml:space="preserve"> PMIS</w:t>
      </w:r>
      <w:r w:rsidR="00BE6A17" w:rsidRPr="00AD0AFC">
        <w:t xml:space="preserve"> </w:t>
      </w:r>
      <w:r w:rsidR="00A16642">
        <w:t xml:space="preserve">as the system of </w:t>
      </w:r>
      <w:proofErr w:type="gramStart"/>
      <w:r w:rsidR="00A16642">
        <w:t>record</w:t>
      </w:r>
      <w:proofErr w:type="gramEnd"/>
      <w:r w:rsidR="00B83362">
        <w:t xml:space="preserve"> </w:t>
      </w:r>
      <w:r w:rsidR="005B75C9">
        <w:t>for</w:t>
      </w:r>
      <w:r w:rsidR="00BE6A17" w:rsidRPr="00AD0AFC">
        <w:t xml:space="preserve"> all submittals use</w:t>
      </w:r>
      <w:r w:rsidR="005B75C9">
        <w:t>d</w:t>
      </w:r>
      <w:r w:rsidRPr="00AD0AFC">
        <w:t xml:space="preserve"> on Project site. Use only final action submittals that are marked with approval notation from Architect's action stamp.</w:t>
      </w:r>
    </w:p>
    <w:p w14:paraId="73D44E07" w14:textId="77777777" w:rsidR="007533F3" w:rsidRPr="00AD0AFC" w:rsidRDefault="007533F3" w:rsidP="005B75C9">
      <w:pPr>
        <w:pStyle w:val="ART"/>
      </w:pPr>
      <w:r w:rsidRPr="00AD0AFC">
        <w:t>CONTRACTOR’S REVIEW OF SUBMITTALS</w:t>
      </w:r>
    </w:p>
    <w:p w14:paraId="32C25B7A" w14:textId="7180DC04" w:rsidR="002A01D4" w:rsidRPr="00AD0AFC" w:rsidRDefault="007533F3" w:rsidP="005B75C9">
      <w:pPr>
        <w:pStyle w:val="PR1"/>
      </w:pPr>
      <w:r w:rsidRPr="00AD0AFC">
        <w:t>Cont</w:t>
      </w:r>
      <w:r w:rsidR="00F66EB0" w:rsidRPr="00AD0AFC">
        <w:t xml:space="preserve">ractor’s Review of Submittals: </w:t>
      </w:r>
      <w:r w:rsidR="008D54B7">
        <w:t>C</w:t>
      </w:r>
      <w:r w:rsidR="000B5380" w:rsidRPr="00AD0AFC">
        <w:t>ollect complete submittal documentation from the Sub/Manufacturer</w:t>
      </w:r>
      <w:r w:rsidR="00F86E00" w:rsidRPr="00AD0AFC">
        <w:t xml:space="preserve">, </w:t>
      </w:r>
      <w:r w:rsidR="00BF0504" w:rsidRPr="00AD0AFC">
        <w:t xml:space="preserve">create </w:t>
      </w:r>
      <w:r w:rsidR="009F1065" w:rsidRPr="00AD0AFC">
        <w:t>the Submittal Package</w:t>
      </w:r>
      <w:r w:rsidR="000B5380" w:rsidRPr="00AD0AFC">
        <w:t>,</w:t>
      </w:r>
      <w:r w:rsidR="009F1065" w:rsidRPr="00AD0AFC">
        <w:t xml:space="preserve"> and </w:t>
      </w:r>
      <w:r w:rsidR="00BF0504" w:rsidRPr="00AD0AFC">
        <w:t xml:space="preserve">assign Submittal Items </w:t>
      </w:r>
      <w:r w:rsidR="00A20F28" w:rsidRPr="00AD0AFC">
        <w:t xml:space="preserve">to it. </w:t>
      </w:r>
      <w:r w:rsidR="000B5380" w:rsidRPr="00AD0AFC">
        <w:t>Each Submittal Item shall be reviewed by t</w:t>
      </w:r>
      <w:r w:rsidR="009F1065" w:rsidRPr="00AD0AFC">
        <w:t xml:space="preserve">he </w:t>
      </w:r>
      <w:r w:rsidR="00B578ED">
        <w:t>c</w:t>
      </w:r>
      <w:r w:rsidR="009F1065" w:rsidRPr="00AD0AFC">
        <w:t>ontractor</w:t>
      </w:r>
      <w:r w:rsidR="008D54B7">
        <w:t xml:space="preserve"> p</w:t>
      </w:r>
      <w:r w:rsidR="008D54B7" w:rsidRPr="00AD0AFC">
        <w:t>rior to submission to Architect for review,</w:t>
      </w:r>
    </w:p>
    <w:p w14:paraId="653C37C0" w14:textId="52FA3F9D" w:rsidR="00F86E00" w:rsidRPr="00AD0AFC" w:rsidRDefault="00C273DA" w:rsidP="005B75C9">
      <w:pPr>
        <w:pStyle w:val="PR2"/>
      </w:pPr>
      <w:r>
        <w:lastRenderedPageBreak/>
        <w:t xml:space="preserve">The </w:t>
      </w:r>
      <w:r w:rsidR="00B578ED">
        <w:t>contractor</w:t>
      </w:r>
      <w:r>
        <w:t xml:space="preserve"> and </w:t>
      </w:r>
      <w:r w:rsidR="00AD78A2">
        <w:t xml:space="preserve">associated </w:t>
      </w:r>
      <w:r w:rsidR="00574320">
        <w:t>subcontractors</w:t>
      </w:r>
      <w:r w:rsidR="00AD78A2">
        <w:t xml:space="preserve"> are</w:t>
      </w:r>
      <w:r w:rsidR="002A01D4" w:rsidRPr="00AD0AFC">
        <w:t xml:space="preserve"> responsible for reviewing and verifying the submittal is complete and </w:t>
      </w:r>
      <w:proofErr w:type="gramStart"/>
      <w:r w:rsidR="002A01D4" w:rsidRPr="00AD0AFC">
        <w:t>complies</w:t>
      </w:r>
      <w:proofErr w:type="gramEnd"/>
      <w:r w:rsidR="002A01D4" w:rsidRPr="00AD0AFC">
        <w:t xml:space="preserve"> with all the requirements of the construction documents</w:t>
      </w:r>
      <w:r w:rsidR="00B578ED">
        <w:t>.</w:t>
      </w:r>
      <w:r w:rsidR="002A01D4" w:rsidRPr="00AD0AFC">
        <w:t xml:space="preserve"> If the submittal does not comply, the contractor shall identify the deficiencies and promptly return the submittal to the vendor for correction. If the incomplete </w:t>
      </w:r>
      <w:r w:rsidR="00D5542D" w:rsidRPr="00AD0AFC">
        <w:t xml:space="preserve">or incorrect </w:t>
      </w:r>
      <w:r w:rsidR="002A01D4" w:rsidRPr="00AD0AFC">
        <w:t xml:space="preserve">submittal is forwarded on </w:t>
      </w:r>
      <w:r w:rsidR="00D5542D" w:rsidRPr="00AD0AFC">
        <w:t>to the A/E and/or UMB,</w:t>
      </w:r>
      <w:r w:rsidR="002A01D4" w:rsidRPr="00AD0AFC">
        <w:t xml:space="preserve"> </w:t>
      </w:r>
      <w:r w:rsidR="00D5542D" w:rsidRPr="00AD0AFC">
        <w:t xml:space="preserve">the </w:t>
      </w:r>
      <w:r w:rsidR="00B578ED" w:rsidRPr="00B578ED">
        <w:t>contractor</w:t>
      </w:r>
      <w:r w:rsidR="002A01D4" w:rsidRPr="00B578ED">
        <w:t xml:space="preserve"> </w:t>
      </w:r>
      <w:r w:rsidR="00B578ED">
        <w:t xml:space="preserve">is </w:t>
      </w:r>
      <w:r w:rsidR="002A01D4" w:rsidRPr="00AD0AFC">
        <w:t>responsible for any cost issues resulting from re-pro</w:t>
      </w:r>
      <w:r w:rsidR="00115353" w:rsidRPr="00AD0AFC">
        <w:t>cessing</w:t>
      </w:r>
      <w:r w:rsidR="00D5542D" w:rsidRPr="00AD0AFC">
        <w:t xml:space="preserve"> the</w:t>
      </w:r>
      <w:r w:rsidR="002A01D4" w:rsidRPr="00AD0AFC">
        <w:t xml:space="preserve"> submittals.</w:t>
      </w:r>
    </w:p>
    <w:p w14:paraId="58595FA6" w14:textId="7E68AF91" w:rsidR="00B11C5B" w:rsidRDefault="00B578ED" w:rsidP="005B75C9">
      <w:pPr>
        <w:pStyle w:val="PR1"/>
      </w:pPr>
      <w:r>
        <w:t>I</w:t>
      </w:r>
      <w:r w:rsidR="00425F97" w:rsidRPr="00AD0AFC">
        <w:t>nclude</w:t>
      </w:r>
      <w:r w:rsidR="00F02F30" w:rsidRPr="00AD0AFC">
        <w:t xml:space="preserve"> </w:t>
      </w:r>
      <w:r w:rsidR="00F86E00" w:rsidRPr="00AD0AFC">
        <w:t xml:space="preserve">one </w:t>
      </w:r>
      <w:r w:rsidR="000B5380" w:rsidRPr="00AD0AFC">
        <w:t xml:space="preserve">Submittal </w:t>
      </w:r>
      <w:r w:rsidR="00F86E00" w:rsidRPr="00AD0AFC">
        <w:t>Identification Form</w:t>
      </w:r>
      <w:r w:rsidR="009F1065" w:rsidRPr="00AD0AFC">
        <w:t xml:space="preserve"> for each </w:t>
      </w:r>
      <w:r w:rsidR="00F86E00" w:rsidRPr="00AD0AFC">
        <w:t xml:space="preserve">Submittal Item.  </w:t>
      </w:r>
      <w:r w:rsidR="00BF0504" w:rsidRPr="00AD0AFC">
        <w:t xml:space="preserve">The Contractor shall </w:t>
      </w:r>
      <w:r w:rsidR="004C1DF1" w:rsidRPr="00AD0AFC">
        <w:t>certify that submittals ha</w:t>
      </w:r>
      <w:r w:rsidR="003E1248" w:rsidRPr="00AD0AFC">
        <w:t>ve been reviewed and approved</w:t>
      </w:r>
      <w:r>
        <w:t xml:space="preserve"> and mark on </w:t>
      </w:r>
      <w:r w:rsidR="00313623">
        <w:t>form</w:t>
      </w:r>
      <w:r w:rsidR="003E1248" w:rsidRPr="00AD0AFC">
        <w:t xml:space="preserve">. </w:t>
      </w:r>
      <w:r w:rsidR="00244DA2" w:rsidRPr="00AD0AFC">
        <w:t>Mark</w:t>
      </w:r>
      <w:r w:rsidR="007533F3" w:rsidRPr="00AD0AFC">
        <w:t xml:space="preserve"> each </w:t>
      </w:r>
      <w:r w:rsidR="009F1065" w:rsidRPr="00AD0AFC">
        <w:t>S</w:t>
      </w:r>
      <w:r w:rsidR="007533F3" w:rsidRPr="00AD0AFC">
        <w:t>ubmittal</w:t>
      </w:r>
      <w:r w:rsidR="009F1065" w:rsidRPr="00AD0AFC">
        <w:t xml:space="preserve"> </w:t>
      </w:r>
      <w:r w:rsidR="00F86E00" w:rsidRPr="00AD0AFC">
        <w:t xml:space="preserve">Item </w:t>
      </w:r>
      <w:r w:rsidR="007533F3" w:rsidRPr="00AD0AFC">
        <w:t xml:space="preserve">with a </w:t>
      </w:r>
      <w:r w:rsidR="00244DA2" w:rsidRPr="00AD0AFC">
        <w:t xml:space="preserve">uniform approval stamp </w:t>
      </w:r>
      <w:r w:rsidR="004C1DF1" w:rsidRPr="00AD0AFC">
        <w:t xml:space="preserve">including the name of the reviewer and the date of the Contractor’s approval and </w:t>
      </w:r>
      <w:r w:rsidR="007533F3" w:rsidRPr="00AD0AFC">
        <w:t xml:space="preserve">sign each </w:t>
      </w:r>
      <w:r w:rsidR="00BF0504" w:rsidRPr="00AD0AFC">
        <w:t>S</w:t>
      </w:r>
      <w:r w:rsidR="007533F3" w:rsidRPr="00AD0AFC">
        <w:t>ubmittal</w:t>
      </w:r>
      <w:r w:rsidR="00BF0504" w:rsidRPr="00AD0AFC">
        <w:t xml:space="preserve"> Item</w:t>
      </w:r>
      <w:r w:rsidR="00476F56">
        <w:t xml:space="preserve"> in </w:t>
      </w:r>
      <w:r w:rsidR="004C5A47">
        <w:t>the designated location on the form</w:t>
      </w:r>
      <w:r w:rsidR="007533F3" w:rsidRPr="00AD0AFC">
        <w:t xml:space="preserve">.  Submittals without </w:t>
      </w:r>
      <w:proofErr w:type="gramStart"/>
      <w:r w:rsidR="007533F3" w:rsidRPr="00AD0AFC">
        <w:t>stamp</w:t>
      </w:r>
      <w:proofErr w:type="gramEnd"/>
      <w:r w:rsidR="007533F3" w:rsidRPr="00AD0AFC">
        <w:t xml:space="preserve"> and </w:t>
      </w:r>
      <w:proofErr w:type="gramStart"/>
      <w:r w:rsidR="007533F3" w:rsidRPr="00AD0AFC">
        <w:t>signature</w:t>
      </w:r>
      <w:proofErr w:type="gramEnd"/>
      <w:r w:rsidR="007533F3" w:rsidRPr="00AD0AFC">
        <w:t xml:space="preserve"> will not be revie</w:t>
      </w:r>
      <w:r w:rsidR="003E1248" w:rsidRPr="00AD0AFC">
        <w:t xml:space="preserve">wed and will be returned. </w:t>
      </w:r>
      <w:r w:rsidR="007533F3" w:rsidRPr="00AD0AFC">
        <w:t>Electronic signatures are acceptable</w:t>
      </w:r>
      <w:r w:rsidR="003E1248" w:rsidRPr="00AD0AFC">
        <w:t xml:space="preserve">. </w:t>
      </w:r>
    </w:p>
    <w:p w14:paraId="5233B82F" w14:textId="31C6A2AD" w:rsidR="00CE0C9D" w:rsidRPr="00AD0AFC" w:rsidRDefault="007533F3" w:rsidP="005B75C9">
      <w:pPr>
        <w:pStyle w:val="PR1"/>
      </w:pPr>
      <w:r w:rsidRPr="00AD0AFC">
        <w:t xml:space="preserve">Contractor’s submittal </w:t>
      </w:r>
      <w:r w:rsidR="00244DA2" w:rsidRPr="00AD0AFC">
        <w:t xml:space="preserve">approval </w:t>
      </w:r>
      <w:r w:rsidR="005F1102">
        <w:t>certifies</w:t>
      </w:r>
      <w:r w:rsidRPr="00AD0AFC">
        <w:t xml:space="preserve"> the following actions </w:t>
      </w:r>
      <w:r w:rsidR="005F1102">
        <w:t xml:space="preserve">have been completed </w:t>
      </w:r>
      <w:r w:rsidRPr="00AD0AFC">
        <w:t>by</w:t>
      </w:r>
      <w:r w:rsidR="005F1102">
        <w:t xml:space="preserve"> the</w:t>
      </w:r>
      <w:r w:rsidRPr="00AD0AFC">
        <w:t xml:space="preserve"> Contractor:</w:t>
      </w:r>
    </w:p>
    <w:p w14:paraId="252DD172" w14:textId="77777777" w:rsidR="007533F3" w:rsidRPr="00AD0AFC" w:rsidRDefault="007533F3" w:rsidP="005B75C9">
      <w:pPr>
        <w:pStyle w:val="PR2"/>
      </w:pPr>
      <w:r w:rsidRPr="00AD0AFC">
        <w:t>Field measurements have been determined and verified.</w:t>
      </w:r>
    </w:p>
    <w:p w14:paraId="69C8CB3E" w14:textId="77777777" w:rsidR="007533F3" w:rsidRDefault="007533F3" w:rsidP="005B75C9">
      <w:pPr>
        <w:pStyle w:val="PR2"/>
      </w:pPr>
      <w:r w:rsidRPr="00AD0AFC">
        <w:t>Conformance with requirements of Contract Drawings and Specification is confirmed.</w:t>
      </w:r>
    </w:p>
    <w:p w14:paraId="250E71AA" w14:textId="3C4A1EEF" w:rsidR="003D4B00" w:rsidRPr="00AD0AFC" w:rsidRDefault="003D4B00" w:rsidP="005B75C9">
      <w:pPr>
        <w:pStyle w:val="PR2"/>
      </w:pPr>
      <w:r w:rsidRPr="003D4B00">
        <w:t xml:space="preserve">Catalog numbers and similar data are correct and indicated with arrow or highlighting; items not used, but on same page shall be crossed out.  </w:t>
      </w:r>
    </w:p>
    <w:p w14:paraId="003493BC" w14:textId="77777777" w:rsidR="007533F3" w:rsidRPr="00AD0AFC" w:rsidRDefault="007533F3" w:rsidP="005B75C9">
      <w:pPr>
        <w:pStyle w:val="PR2"/>
      </w:pPr>
      <w:r w:rsidRPr="00AD0AFC">
        <w:t>Work being performed by various subcontractors and trades is coordinated.</w:t>
      </w:r>
    </w:p>
    <w:p w14:paraId="7C1432D7" w14:textId="77777777" w:rsidR="007533F3" w:rsidRPr="00AD0AFC" w:rsidRDefault="007533F3" w:rsidP="005B75C9">
      <w:pPr>
        <w:pStyle w:val="PR2"/>
      </w:pPr>
      <w:r w:rsidRPr="00AD0AFC">
        <w:t>Field construction c</w:t>
      </w:r>
      <w:r w:rsidR="00915179" w:rsidRPr="00AD0AFC">
        <w:t>ri</w:t>
      </w:r>
      <w:r w:rsidRPr="00AD0AFC">
        <w:t xml:space="preserve">teria have been verified, including confirmation that information submitted has been coordinated with the work being performed by others for </w:t>
      </w:r>
      <w:r w:rsidR="004C1DF1" w:rsidRPr="00AD0AFC">
        <w:t xml:space="preserve">the </w:t>
      </w:r>
      <w:r w:rsidRPr="00AD0AFC">
        <w:t>University and actual site conditions.</w:t>
      </w:r>
    </w:p>
    <w:p w14:paraId="2DEF4E01" w14:textId="77777777" w:rsidR="00304529" w:rsidRPr="00AD0AFC" w:rsidRDefault="00915179" w:rsidP="005B75C9">
      <w:pPr>
        <w:pStyle w:val="PR2"/>
      </w:pPr>
      <w:r w:rsidRPr="00AD0AFC">
        <w:t>All deviation</w:t>
      </w:r>
      <w:r w:rsidR="007533F3" w:rsidRPr="00AD0AFC">
        <w:t>s from requir</w:t>
      </w:r>
      <w:r w:rsidRPr="00AD0AFC">
        <w:t>e</w:t>
      </w:r>
      <w:r w:rsidR="007533F3" w:rsidRPr="00AD0AFC">
        <w:t>ments of Drawings and Specifications have been identified and noted.</w:t>
      </w:r>
      <w:r w:rsidR="00375B51" w:rsidRPr="00AD0AFC">
        <w:t xml:space="preserve"> </w:t>
      </w:r>
    </w:p>
    <w:p w14:paraId="509053CE" w14:textId="77777777" w:rsidR="00915179" w:rsidRPr="00AD0AFC" w:rsidRDefault="00915179" w:rsidP="005B75C9">
      <w:pPr>
        <w:pStyle w:val="PR1"/>
      </w:pPr>
      <w:r w:rsidRPr="00AD0AFC">
        <w:t>Submittals not certified by being stamped a</w:t>
      </w:r>
      <w:r w:rsidR="00FC4527" w:rsidRPr="00AD0AFC">
        <w:t>nd</w:t>
      </w:r>
      <w:r w:rsidRPr="00AD0AFC">
        <w:t xml:space="preserve"> signed by Contractor electronically</w:t>
      </w:r>
      <w:r w:rsidR="004476CC" w:rsidRPr="00AD0AFC">
        <w:t xml:space="preserve"> on the Submittal Identification Form</w:t>
      </w:r>
      <w:r w:rsidRPr="00AD0AFC">
        <w:t xml:space="preserve"> will be returned without action, as will</w:t>
      </w:r>
      <w:r w:rsidR="00483F56" w:rsidRPr="00AD0AFC">
        <w:t xml:space="preserve"> submittals which, in the </w:t>
      </w:r>
      <w:r w:rsidRPr="00AD0AFC">
        <w:t>Architect’s opinion, have not been adequately reviewed and coordinated by Contractor.</w:t>
      </w:r>
    </w:p>
    <w:p w14:paraId="4BEBDEB3" w14:textId="77777777" w:rsidR="00915179" w:rsidRPr="00AD0AFC" w:rsidRDefault="00F66EB0" w:rsidP="005B75C9">
      <w:pPr>
        <w:pStyle w:val="PR1"/>
      </w:pPr>
      <w:r w:rsidRPr="00AD0AFC">
        <w:t xml:space="preserve">Changes in Work: </w:t>
      </w:r>
      <w:r w:rsidR="00915179" w:rsidRPr="00AD0AFC">
        <w:t xml:space="preserve">Changes in the Work </w:t>
      </w:r>
      <w:r w:rsidR="00FC4527" w:rsidRPr="00AD0AFC">
        <w:t>s</w:t>
      </w:r>
      <w:r w:rsidR="00915179" w:rsidRPr="00AD0AFC">
        <w:t xml:space="preserve">hall not be authorized by submittal review actions.  No review action, implicit or explicit, shall be interpreted to </w:t>
      </w:r>
      <w:r w:rsidRPr="00AD0AFC">
        <w:t xml:space="preserve">authorize changes in the Work. </w:t>
      </w:r>
      <w:r w:rsidR="00915179" w:rsidRPr="00AD0AFC">
        <w:t xml:space="preserve">Changes shall only be authorized by separate written </w:t>
      </w:r>
      <w:proofErr w:type="gramStart"/>
      <w:r w:rsidR="00915179" w:rsidRPr="00AD0AFC">
        <w:t>direction</w:t>
      </w:r>
      <w:proofErr w:type="gramEnd"/>
      <w:r w:rsidR="00915179" w:rsidRPr="00AD0AFC">
        <w:t xml:space="preserve"> from the University, in accordance with the Contract General Conditions.</w:t>
      </w:r>
      <w:r w:rsidR="00375B51" w:rsidRPr="00AD0AFC">
        <w:t xml:space="preserve"> However, to minimize the ordering of incorrect equipment/parts, notes may indicate forthcoming changes via CDC.</w:t>
      </w:r>
    </w:p>
    <w:p w14:paraId="32CB6334" w14:textId="77777777" w:rsidR="0003173A" w:rsidRPr="00AD0AFC" w:rsidRDefault="0003173A" w:rsidP="005B75C9">
      <w:pPr>
        <w:pStyle w:val="PR1"/>
      </w:pPr>
      <w:r w:rsidRPr="00AD0AFC">
        <w:lastRenderedPageBreak/>
        <w:t>Submittal Comments: Submittal comments entered on the submittal by the Supplier, CM / Contractor, shall follow the assigned color codes:</w:t>
      </w:r>
    </w:p>
    <w:p w14:paraId="3FA98421" w14:textId="77777777" w:rsidR="00CE0C9D" w:rsidRDefault="0003173A" w:rsidP="005B75C9">
      <w:pPr>
        <w:pStyle w:val="PR2"/>
      </w:pPr>
      <w:r w:rsidRPr="00AD0AFC">
        <w:t>Supplier, CM / Contractor: Dark Green</w:t>
      </w:r>
    </w:p>
    <w:p w14:paraId="653EAF57" w14:textId="77777777" w:rsidR="002D5F9F" w:rsidRPr="00AD0AFC" w:rsidRDefault="002D5F9F" w:rsidP="00FF123B">
      <w:pPr>
        <w:pStyle w:val="ART"/>
      </w:pPr>
      <w:r w:rsidRPr="00AD0AFC">
        <w:t>REVIEW OF SUBMITTALS BY ARCHITECT AND UNIVERSITY</w:t>
      </w:r>
    </w:p>
    <w:p w14:paraId="30D99624" w14:textId="71B88BEA" w:rsidR="00CE0C9D" w:rsidRPr="00AD0AFC" w:rsidRDefault="002D5F9F" w:rsidP="00FF123B">
      <w:pPr>
        <w:pStyle w:val="PR1"/>
      </w:pPr>
      <w:r w:rsidRPr="00AD0AFC">
        <w:t xml:space="preserve">Review of Submittals by </w:t>
      </w:r>
      <w:r w:rsidR="00353F24" w:rsidRPr="00AD0AFC">
        <w:t xml:space="preserve">Architect </w:t>
      </w:r>
      <w:r w:rsidRPr="00AD0AFC">
        <w:t>and</w:t>
      </w:r>
      <w:r w:rsidR="00353F24" w:rsidRPr="00AD0AFC">
        <w:t xml:space="preserve"> University</w:t>
      </w:r>
      <w:r w:rsidRPr="00AD0AFC">
        <w:t xml:space="preserve">:  </w:t>
      </w:r>
    </w:p>
    <w:p w14:paraId="2661AE62" w14:textId="78224B3D" w:rsidR="002D5F9F" w:rsidRPr="00AD0AFC" w:rsidRDefault="001C0B56" w:rsidP="00FF123B">
      <w:pPr>
        <w:pStyle w:val="PR2"/>
      </w:pPr>
      <w:r w:rsidRPr="00AD0AFC">
        <w:t>Reviews by University</w:t>
      </w:r>
      <w:r w:rsidR="002D5F9F" w:rsidRPr="00AD0AFC">
        <w:t xml:space="preserve">, Architect and Architect's consultants </w:t>
      </w:r>
      <w:r w:rsidR="00F57E3B">
        <w:t>are</w:t>
      </w:r>
      <w:r w:rsidR="002D5F9F" w:rsidRPr="00AD0AFC">
        <w:t xml:space="preserve"> for general conformance with the design concept of the Project and general compliance with the information given in the Drawings and Specifications.</w:t>
      </w:r>
    </w:p>
    <w:p w14:paraId="0C6BAE23" w14:textId="77777777" w:rsidR="002D5F9F" w:rsidRPr="00AD0AFC" w:rsidRDefault="002D5F9F" w:rsidP="00FF123B">
      <w:pPr>
        <w:pStyle w:val="PR2"/>
      </w:pPr>
      <w:r w:rsidRPr="00AD0AFC">
        <w:t>The Architect’s review shall not be construed as an “approval,” or to relieve the Contractor(s) and material suppliers of responsibility for errors or omissions in the submitted documents.</w:t>
      </w:r>
    </w:p>
    <w:p w14:paraId="1A042199" w14:textId="77777777" w:rsidR="002D5F9F" w:rsidRPr="00AD0AFC" w:rsidRDefault="002D5F9F" w:rsidP="00FF123B">
      <w:pPr>
        <w:pStyle w:val="PR2"/>
      </w:pPr>
      <w:r w:rsidRPr="00AD0AFC">
        <w:t>Acceptance of a specific item does not include acceptance of the assembly of which the item is a component.</w:t>
      </w:r>
    </w:p>
    <w:p w14:paraId="4C8C8897" w14:textId="77777777" w:rsidR="005549A8" w:rsidRPr="00AD0AFC" w:rsidRDefault="005549A8" w:rsidP="005549A8">
      <w:pPr>
        <w:pStyle w:val="PR2"/>
      </w:pPr>
      <w:r w:rsidRPr="00AD0AFC">
        <w:t>Architect will review each submittal, mark to indicate action taken, and return promptly via the web-based software (</w:t>
      </w:r>
      <w:r>
        <w:t>University PMIS</w:t>
      </w:r>
      <w:r w:rsidRPr="00AD0AFC">
        <w:t>) system.</w:t>
      </w:r>
    </w:p>
    <w:p w14:paraId="2B89BCDB" w14:textId="4D3D30F3" w:rsidR="002D5F9F" w:rsidRPr="00AD0AFC" w:rsidRDefault="005549A8" w:rsidP="005549A8">
      <w:pPr>
        <w:pStyle w:val="PR3"/>
      </w:pPr>
      <w:r>
        <w:t>Exception: S</w:t>
      </w:r>
      <w:r w:rsidR="002D5F9F" w:rsidRPr="00AD0AFC">
        <w:t xml:space="preserve">ubmittals for record, information or similar purposes </w:t>
      </w:r>
    </w:p>
    <w:p w14:paraId="5E1EE1F7" w14:textId="2AF76F5B" w:rsidR="002D5F9F" w:rsidRPr="00DA3F4C" w:rsidRDefault="00497B27" w:rsidP="00FF123B">
      <w:pPr>
        <w:pStyle w:val="PR1"/>
      </w:pPr>
      <w:r>
        <w:t xml:space="preserve">Architect’s </w:t>
      </w:r>
      <w:r w:rsidR="003604A0">
        <w:t xml:space="preserve">Review Action: </w:t>
      </w:r>
      <w:r w:rsidR="002D5F9F">
        <w:t xml:space="preserve">Architect will </w:t>
      </w:r>
      <w:r w:rsidR="00B157BD">
        <w:t>mark</w:t>
      </w:r>
      <w:r w:rsidR="002D5F9F">
        <w:t xml:space="preserve"> each submittal with a uniform, self-explanatory action.</w:t>
      </w:r>
      <w:r w:rsidR="00B157BD">
        <w:t xml:space="preserve"> </w:t>
      </w:r>
      <w:r w:rsidR="009F1065">
        <w:t xml:space="preserve">Architect’s action </w:t>
      </w:r>
      <w:r w:rsidR="00AD0AFC">
        <w:t>may use</w:t>
      </w:r>
      <w:r w:rsidR="009F1065">
        <w:t xml:space="preserve"> a stamp on the Submittal </w:t>
      </w:r>
      <w:r w:rsidR="00995437">
        <w:t xml:space="preserve">Identification Form </w:t>
      </w:r>
      <w:r w:rsidR="00AD0AFC" w:rsidRPr="00DA3F4C">
        <w:t xml:space="preserve">and may also include </w:t>
      </w:r>
      <w:r w:rsidR="00F86E00" w:rsidRPr="00DA3F4C">
        <w:t>a separate</w:t>
      </w:r>
      <w:r w:rsidR="00242562" w:rsidRPr="00DA3F4C">
        <w:t xml:space="preserve"> review sheet on Architect’s standard form</w:t>
      </w:r>
      <w:r w:rsidR="00AD0AFC" w:rsidRPr="00DA3F4C">
        <w:t xml:space="preserve"> following the Submittal Identification Form</w:t>
      </w:r>
      <w:r w:rsidR="00F86E00" w:rsidRPr="00DA3F4C">
        <w:t>.</w:t>
      </w:r>
      <w:r w:rsidR="001F0536" w:rsidRPr="00DA3F4C">
        <w:t xml:space="preserve"> </w:t>
      </w:r>
    </w:p>
    <w:p w14:paraId="0596344A" w14:textId="4A6806ED" w:rsidR="00A14AB1" w:rsidRPr="00AD0AFC" w:rsidRDefault="00A14AB1" w:rsidP="00FF123B">
      <w:pPr>
        <w:pStyle w:val="PR2"/>
      </w:pPr>
      <w:r w:rsidRPr="00A14AB1">
        <w:t>When review is made by a subconsultant to determine action taken, architect remains responsible for marking final review action.</w:t>
      </w:r>
    </w:p>
    <w:p w14:paraId="61CFBAB6" w14:textId="3025698D" w:rsidR="00C002C7" w:rsidRPr="007747B1" w:rsidRDefault="002C5F4F" w:rsidP="00FF123B">
      <w:pPr>
        <w:pStyle w:val="CMT"/>
      </w:pPr>
      <w:r w:rsidRPr="007747B1">
        <w:t>&lt;</w:t>
      </w:r>
      <w:r w:rsidR="006F58B3" w:rsidRPr="007747B1">
        <w:rPr>
          <w:highlight w:val="yellow"/>
        </w:rPr>
        <w:t xml:space="preserve">The </w:t>
      </w:r>
      <w:proofErr w:type="gramStart"/>
      <w:r w:rsidR="006F58B3" w:rsidRPr="007747B1">
        <w:rPr>
          <w:highlight w:val="yellow"/>
        </w:rPr>
        <w:t>below listing</w:t>
      </w:r>
      <w:proofErr w:type="gramEnd"/>
      <w:r w:rsidR="006F58B3" w:rsidRPr="007747B1">
        <w:rPr>
          <w:highlight w:val="yellow"/>
        </w:rPr>
        <w:t xml:space="preserve"> of submittal actions are the University standard stamp action and the abbreviation/notation for </w:t>
      </w:r>
      <w:r w:rsidR="0034363E">
        <w:rPr>
          <w:highlight w:val="yellow"/>
        </w:rPr>
        <w:t>University</w:t>
      </w:r>
      <w:r w:rsidR="00DB7492" w:rsidRPr="007747B1">
        <w:rPr>
          <w:highlight w:val="yellow"/>
        </w:rPr>
        <w:t xml:space="preserve"> PMIS</w:t>
      </w:r>
      <w:r w:rsidR="006F58B3" w:rsidRPr="007747B1">
        <w:rPr>
          <w:highlight w:val="yellow"/>
        </w:rPr>
        <w:t xml:space="preserve">.  If A/E’s stamp abbreviation/notations differ provide the equivalent </w:t>
      </w:r>
      <w:r w:rsidR="00C002C7" w:rsidRPr="007747B1">
        <w:rPr>
          <w:highlight w:val="yellow"/>
        </w:rPr>
        <w:t>as highlighted below</w:t>
      </w:r>
      <w:r w:rsidR="004A588A" w:rsidRPr="007747B1">
        <w:rPr>
          <w:highlight w:val="yellow"/>
        </w:rPr>
        <w:t>.</w:t>
      </w:r>
      <w:r w:rsidRPr="007747B1">
        <w:t>&gt;</w:t>
      </w:r>
    </w:p>
    <w:p w14:paraId="793ACD3A" w14:textId="77777777" w:rsidR="002D5F9F" w:rsidRPr="00AD0AFC" w:rsidRDefault="002D5F9F" w:rsidP="00FF123B">
      <w:pPr>
        <w:pStyle w:val="PR2"/>
      </w:pPr>
      <w:proofErr w:type="gramStart"/>
      <w:r w:rsidRPr="00AD0AFC">
        <w:t>S</w:t>
      </w:r>
      <w:r w:rsidR="00B157BD" w:rsidRPr="00AD0AFC">
        <w:t>ubmittal</w:t>
      </w:r>
      <w:proofErr w:type="gramEnd"/>
      <w:r w:rsidRPr="00AD0AFC">
        <w:t xml:space="preserve"> will be appropriately marked as follows to indicate the action taken:</w:t>
      </w:r>
    </w:p>
    <w:p w14:paraId="5FE02699" w14:textId="76CF5AC8" w:rsidR="002D5F9F" w:rsidRPr="00AD0AFC" w:rsidRDefault="002D5F9F" w:rsidP="00FF123B">
      <w:pPr>
        <w:pStyle w:val="PR3"/>
      </w:pPr>
      <w:r w:rsidRPr="00044D2A">
        <w:rPr>
          <w:highlight w:val="yellow"/>
        </w:rPr>
        <w:t xml:space="preserve">Action 1 </w:t>
      </w:r>
      <w:r w:rsidR="00EE48ED" w:rsidRPr="00044D2A">
        <w:rPr>
          <w:highlight w:val="yellow"/>
        </w:rPr>
        <w:t>A</w:t>
      </w:r>
      <w:r w:rsidR="00C002C7" w:rsidRPr="00044D2A">
        <w:rPr>
          <w:highlight w:val="yellow"/>
        </w:rPr>
        <w:t>PP</w:t>
      </w:r>
      <w:r w:rsidR="00C40587" w:rsidRPr="00AD0AFC">
        <w:t xml:space="preserve"> </w:t>
      </w:r>
      <w:r w:rsidRPr="00AD0AFC">
        <w:t xml:space="preserve">(no exceptions </w:t>
      </w:r>
      <w:r w:rsidR="00990E01" w:rsidRPr="00AD0AFC">
        <w:t>t</w:t>
      </w:r>
      <w:r w:rsidR="00C002C7" w:rsidRPr="00AD0AFC">
        <w:t>aken)</w:t>
      </w:r>
      <w:r w:rsidR="003A6EFD">
        <w:t>:</w:t>
      </w:r>
      <w:r w:rsidR="00C002C7" w:rsidRPr="00AD0AFC">
        <w:t xml:space="preserve"> </w:t>
      </w:r>
      <w:r w:rsidR="003A6EFD">
        <w:t>F</w:t>
      </w:r>
      <w:r w:rsidRPr="00AD0AFC">
        <w:t>abrication, manufacture, or construction may proceed providing submittal complies with Contract Documents.</w:t>
      </w:r>
    </w:p>
    <w:p w14:paraId="3535B797" w14:textId="77777777" w:rsidR="00C40587" w:rsidRPr="00AD0AFC" w:rsidRDefault="00C40587" w:rsidP="00FF123B">
      <w:pPr>
        <w:pStyle w:val="PR4"/>
      </w:pPr>
      <w:r w:rsidRPr="00AD0AFC">
        <w:t xml:space="preserve">Equivalent to </w:t>
      </w:r>
      <w:r w:rsidR="00EE48ED" w:rsidRPr="00AD0AFC">
        <w:t>Architect’s stamp</w:t>
      </w:r>
      <w:r w:rsidR="00505798" w:rsidRPr="00AD0AFC">
        <w:t xml:space="preserve"> A</w:t>
      </w:r>
      <w:r w:rsidRPr="00AD0AFC">
        <w:t>ction</w:t>
      </w:r>
      <w:r w:rsidR="00EE48ED" w:rsidRPr="00AD0AFC">
        <w:t xml:space="preserve"> </w:t>
      </w:r>
      <w:r w:rsidR="00EE48ED" w:rsidRPr="00AD0AFC">
        <w:rPr>
          <w:highlight w:val="yellow"/>
        </w:rPr>
        <w:t>&lt;</w:t>
      </w:r>
      <w:r w:rsidR="00EE48ED" w:rsidRPr="00AD0AFC">
        <w:rPr>
          <w:b/>
          <w:highlight w:val="yellow"/>
        </w:rPr>
        <w:t>Insert Note Here</w:t>
      </w:r>
      <w:r w:rsidR="00EE48ED" w:rsidRPr="00AD0AFC">
        <w:rPr>
          <w:highlight w:val="yellow"/>
        </w:rPr>
        <w:t>&gt;</w:t>
      </w:r>
      <w:r w:rsidRPr="00AD0AFC">
        <w:rPr>
          <w:highlight w:val="yellow"/>
        </w:rPr>
        <w:t>.</w:t>
      </w:r>
    </w:p>
    <w:p w14:paraId="68D0E6EE" w14:textId="00C46DA4" w:rsidR="002D5F9F" w:rsidRPr="00AD0AFC" w:rsidRDefault="002D5F9F" w:rsidP="00FF123B">
      <w:pPr>
        <w:pStyle w:val="PR3"/>
      </w:pPr>
      <w:r w:rsidRPr="00044D2A">
        <w:rPr>
          <w:highlight w:val="yellow"/>
        </w:rPr>
        <w:t>Action 2</w:t>
      </w:r>
      <w:r w:rsidR="006F58B3" w:rsidRPr="00044D2A">
        <w:rPr>
          <w:highlight w:val="yellow"/>
        </w:rPr>
        <w:t>a</w:t>
      </w:r>
      <w:r w:rsidRPr="00044D2A">
        <w:rPr>
          <w:highlight w:val="yellow"/>
        </w:rPr>
        <w:t xml:space="preserve"> </w:t>
      </w:r>
      <w:r w:rsidR="00C40587" w:rsidRPr="00044D2A">
        <w:rPr>
          <w:highlight w:val="yellow"/>
        </w:rPr>
        <w:t>AAN</w:t>
      </w:r>
      <w:r w:rsidR="00C40587" w:rsidRPr="00AD0AFC">
        <w:t xml:space="preserve"> </w:t>
      </w:r>
      <w:r w:rsidRPr="00AD0AFC">
        <w:t>(</w:t>
      </w:r>
      <w:r w:rsidR="00990E01" w:rsidRPr="00AD0AFC">
        <w:t>note m</w:t>
      </w:r>
      <w:r w:rsidR="006F58B3" w:rsidRPr="00AD0AFC">
        <w:t>arkings</w:t>
      </w:r>
      <w:r w:rsidRPr="00AD0AFC">
        <w:t xml:space="preserve">; no resubmission required): </w:t>
      </w:r>
      <w:r w:rsidR="00044D2A">
        <w:t>F</w:t>
      </w:r>
      <w:r w:rsidRPr="00AD0AFC">
        <w:t xml:space="preserve">abrication, manufacture, or construction may proceed providing submittal complies with </w:t>
      </w:r>
      <w:r w:rsidR="00044D2A">
        <w:t xml:space="preserve">additional </w:t>
      </w:r>
      <w:r w:rsidRPr="00AD0AFC">
        <w:t xml:space="preserve">Architect's </w:t>
      </w:r>
      <w:r w:rsidR="00044D2A">
        <w:t xml:space="preserve">review </w:t>
      </w:r>
      <w:r w:rsidRPr="00AD0AFC">
        <w:t>notations and Contract Documents.  (Note: If Contractor cannot comply with notations, make revisions and resubmit.)</w:t>
      </w:r>
    </w:p>
    <w:p w14:paraId="313838D0" w14:textId="77777777" w:rsidR="00C40587" w:rsidRPr="00AD0AFC" w:rsidRDefault="00C40587" w:rsidP="00FF123B">
      <w:pPr>
        <w:pStyle w:val="PR4"/>
      </w:pPr>
      <w:r w:rsidRPr="00AD0AFC">
        <w:t>Equivalent to</w:t>
      </w:r>
      <w:r w:rsidR="00EE48ED" w:rsidRPr="00AD0AFC">
        <w:t xml:space="preserve"> Architect’s stamp Action</w:t>
      </w:r>
      <w:r w:rsidR="00505798" w:rsidRPr="00AD0AFC">
        <w:t xml:space="preserve"> </w:t>
      </w:r>
      <w:r w:rsidR="00EE48ED" w:rsidRPr="00AD0AFC">
        <w:rPr>
          <w:highlight w:val="yellow"/>
        </w:rPr>
        <w:t>&lt;</w:t>
      </w:r>
      <w:r w:rsidR="00EE48ED" w:rsidRPr="00AD0AFC">
        <w:rPr>
          <w:b/>
          <w:highlight w:val="yellow"/>
        </w:rPr>
        <w:t>Insert Note Here</w:t>
      </w:r>
      <w:r w:rsidR="00EE48ED" w:rsidRPr="00AD0AFC">
        <w:rPr>
          <w:highlight w:val="yellow"/>
        </w:rPr>
        <w:t>&gt;</w:t>
      </w:r>
      <w:r w:rsidRPr="00AD0AFC">
        <w:rPr>
          <w:highlight w:val="yellow"/>
        </w:rPr>
        <w:t>.</w:t>
      </w:r>
    </w:p>
    <w:p w14:paraId="54E8632C" w14:textId="21CFF394" w:rsidR="002D5F9F" w:rsidRPr="00AD0AFC" w:rsidRDefault="002D5F9F" w:rsidP="00FF123B">
      <w:pPr>
        <w:pStyle w:val="PR3"/>
      </w:pPr>
      <w:r w:rsidRPr="00044D2A">
        <w:rPr>
          <w:highlight w:val="yellow"/>
        </w:rPr>
        <w:t xml:space="preserve">Action </w:t>
      </w:r>
      <w:r w:rsidR="006F58B3" w:rsidRPr="00044D2A">
        <w:rPr>
          <w:highlight w:val="yellow"/>
        </w:rPr>
        <w:t>2b RFR</w:t>
      </w:r>
      <w:r w:rsidR="006F58B3" w:rsidRPr="00AD0AFC">
        <w:t xml:space="preserve"> </w:t>
      </w:r>
      <w:r w:rsidRPr="00AD0AFC">
        <w:t>(</w:t>
      </w:r>
      <w:r w:rsidR="00990E01" w:rsidRPr="00AD0AFC">
        <w:t>n</w:t>
      </w:r>
      <w:r w:rsidR="006F58B3" w:rsidRPr="00AD0AFC">
        <w:t xml:space="preserve">ote </w:t>
      </w:r>
      <w:r w:rsidR="00990E01" w:rsidRPr="00AD0AFC">
        <w:t>m</w:t>
      </w:r>
      <w:r w:rsidR="006F58B3" w:rsidRPr="00AD0AFC">
        <w:t>arkings/</w:t>
      </w:r>
      <w:r w:rsidR="00990E01" w:rsidRPr="00AD0AFC">
        <w:t>r</w:t>
      </w:r>
      <w:r w:rsidR="006F58B3" w:rsidRPr="00AD0AFC">
        <w:t xml:space="preserve">esubmit for </w:t>
      </w:r>
      <w:r w:rsidR="00990E01" w:rsidRPr="00AD0AFC">
        <w:t>r</w:t>
      </w:r>
      <w:r w:rsidR="006F58B3" w:rsidRPr="00AD0AFC">
        <w:t>ecord</w:t>
      </w:r>
      <w:r w:rsidRPr="00AD0AFC">
        <w:t xml:space="preserve">): </w:t>
      </w:r>
      <w:r w:rsidR="00AE71F2">
        <w:t>F</w:t>
      </w:r>
      <w:r w:rsidRPr="00AD0AFC">
        <w:t>abrication, manufacture, or construction may proceed; however, submittal did not fully demonstrate full extent of all conditions, details and coordination with other surrounding work</w:t>
      </w:r>
      <w:r w:rsidR="00B94737">
        <w:t xml:space="preserve">. </w:t>
      </w:r>
      <w:r w:rsidR="00213FD3">
        <w:t>Update submittal with</w:t>
      </w:r>
      <w:r w:rsidRPr="00AD0AFC">
        <w:t xml:space="preserve"> require</w:t>
      </w:r>
      <w:r w:rsidR="00213FD3">
        <w:t>d</w:t>
      </w:r>
      <w:r w:rsidRPr="00AD0AFC">
        <w:t xml:space="preserve"> additional information and </w:t>
      </w:r>
      <w:r w:rsidRPr="00AD0AFC">
        <w:lastRenderedPageBreak/>
        <w:t>rework as noted</w:t>
      </w:r>
      <w:r w:rsidR="00213FD3">
        <w:t xml:space="preserve"> and resubmit for record</w:t>
      </w:r>
      <w:r w:rsidRPr="00AD0AFC">
        <w:t>.  Should Contractor proceed with fabrication, manufacturing or construction, it shall do so at its own risk.</w:t>
      </w:r>
    </w:p>
    <w:p w14:paraId="72316021" w14:textId="77777777" w:rsidR="00EE48ED" w:rsidRPr="00AD0AFC" w:rsidRDefault="00FA3348" w:rsidP="00FF123B">
      <w:pPr>
        <w:pStyle w:val="PR4"/>
      </w:pPr>
      <w:r w:rsidRPr="00AD0AFC">
        <w:t xml:space="preserve">Equivalent to </w:t>
      </w:r>
      <w:r w:rsidR="00EE48ED" w:rsidRPr="00AD0AFC">
        <w:t>Ar</w:t>
      </w:r>
      <w:r w:rsidR="006F58B3" w:rsidRPr="00AD0AFC">
        <w:t xml:space="preserve">chitect’s stamp Action </w:t>
      </w:r>
      <w:r w:rsidR="006F58B3" w:rsidRPr="00AD0AFC">
        <w:rPr>
          <w:highlight w:val="yellow"/>
        </w:rPr>
        <w:t>&lt;</w:t>
      </w:r>
      <w:r w:rsidR="006F58B3" w:rsidRPr="00AD0AFC">
        <w:rPr>
          <w:b/>
          <w:highlight w:val="yellow"/>
        </w:rPr>
        <w:t>Insert Note Here</w:t>
      </w:r>
      <w:r w:rsidR="006F58B3" w:rsidRPr="00AD0AFC">
        <w:rPr>
          <w:highlight w:val="yellow"/>
        </w:rPr>
        <w:t>&gt;.</w:t>
      </w:r>
      <w:r w:rsidR="003919D1" w:rsidRPr="00AD0AFC">
        <w:t xml:space="preserve">     </w:t>
      </w:r>
    </w:p>
    <w:p w14:paraId="6B41C753" w14:textId="42899148" w:rsidR="002D5F9F" w:rsidRPr="00AD0AFC" w:rsidRDefault="002D5F9F" w:rsidP="00FF123B">
      <w:pPr>
        <w:pStyle w:val="PR3"/>
      </w:pPr>
      <w:r w:rsidRPr="00044D2A">
        <w:rPr>
          <w:highlight w:val="yellow"/>
        </w:rPr>
        <w:t xml:space="preserve">Action </w:t>
      </w:r>
      <w:r w:rsidR="006F58B3" w:rsidRPr="00044D2A">
        <w:rPr>
          <w:highlight w:val="yellow"/>
        </w:rPr>
        <w:t>3</w:t>
      </w:r>
      <w:r w:rsidRPr="00044D2A">
        <w:rPr>
          <w:highlight w:val="yellow"/>
        </w:rPr>
        <w:t xml:space="preserve"> </w:t>
      </w:r>
      <w:r w:rsidR="00EE48ED" w:rsidRPr="00044D2A">
        <w:rPr>
          <w:highlight w:val="yellow"/>
        </w:rPr>
        <w:t>A&amp;R</w:t>
      </w:r>
      <w:r w:rsidR="00EE48ED" w:rsidRPr="00AD0AFC">
        <w:t xml:space="preserve"> </w:t>
      </w:r>
      <w:r w:rsidRPr="00AD0AFC">
        <w:t>(</w:t>
      </w:r>
      <w:r w:rsidR="002A01D4" w:rsidRPr="00AD0AFC">
        <w:t>amend</w:t>
      </w:r>
      <w:r w:rsidRPr="00AD0AFC">
        <w:t xml:space="preserve"> and </w:t>
      </w:r>
      <w:r w:rsidR="00990E01" w:rsidRPr="00AD0AFC">
        <w:t>r</w:t>
      </w:r>
      <w:r w:rsidRPr="00AD0AFC">
        <w:t xml:space="preserve">esubmit): </w:t>
      </w:r>
      <w:r w:rsidR="002A01D4" w:rsidRPr="00AD0AFC">
        <w:t xml:space="preserve">This is the </w:t>
      </w:r>
      <w:r w:rsidR="00115353" w:rsidRPr="00AD0AFC">
        <w:t>equivalent to R&amp;</w:t>
      </w:r>
      <w:r w:rsidR="002A01D4" w:rsidRPr="00AD0AFC">
        <w:t>R</w:t>
      </w:r>
      <w:r w:rsidR="00115353" w:rsidRPr="00AD0AFC">
        <w:t xml:space="preserve"> (</w:t>
      </w:r>
      <w:r w:rsidR="007E6E3F" w:rsidRPr="00AD0AFC">
        <w:t>revise and resubmit</w:t>
      </w:r>
      <w:r w:rsidR="00115353" w:rsidRPr="00AD0AFC">
        <w:t>)</w:t>
      </w:r>
      <w:r w:rsidR="00213FD3">
        <w:t>: S</w:t>
      </w:r>
      <w:r w:rsidRPr="00AD0AFC">
        <w:t xml:space="preserve">ubmittal does not comply with design intent of Contract Documents.  Do not use submittals stamped Action </w:t>
      </w:r>
      <w:r w:rsidR="00213FD3">
        <w:t>3</w:t>
      </w:r>
      <w:r w:rsidR="007E6E3F" w:rsidRPr="00AD0AFC">
        <w:t xml:space="preserve">. </w:t>
      </w:r>
      <w:r w:rsidRPr="00AD0AFC">
        <w:t>Make revisions and resubmit.</w:t>
      </w:r>
    </w:p>
    <w:p w14:paraId="5588A660" w14:textId="77777777" w:rsidR="00FA3348" w:rsidRPr="00AD0AFC" w:rsidRDefault="00FA3348" w:rsidP="00FF123B">
      <w:pPr>
        <w:pStyle w:val="PR4"/>
      </w:pPr>
      <w:r w:rsidRPr="00AD0AFC">
        <w:t xml:space="preserve">Equivalent to </w:t>
      </w:r>
      <w:r w:rsidR="00EE48ED" w:rsidRPr="00AD0AFC">
        <w:t>Architect’s stamp Action</w:t>
      </w:r>
      <w:r w:rsidR="00505798" w:rsidRPr="00AD0AFC">
        <w:t xml:space="preserve"> </w:t>
      </w:r>
      <w:r w:rsidR="00EE48ED" w:rsidRPr="00AD0AFC">
        <w:rPr>
          <w:highlight w:val="yellow"/>
        </w:rPr>
        <w:t>&lt;</w:t>
      </w:r>
      <w:r w:rsidR="00EE48ED" w:rsidRPr="00AD0AFC">
        <w:rPr>
          <w:b/>
          <w:highlight w:val="yellow"/>
        </w:rPr>
        <w:t>Insert Note Here</w:t>
      </w:r>
      <w:r w:rsidR="00EE48ED" w:rsidRPr="00AD0AFC">
        <w:rPr>
          <w:highlight w:val="yellow"/>
        </w:rPr>
        <w:t>&gt;</w:t>
      </w:r>
      <w:r w:rsidRPr="00AD0AFC">
        <w:rPr>
          <w:highlight w:val="yellow"/>
        </w:rPr>
        <w:t>.</w:t>
      </w:r>
    </w:p>
    <w:p w14:paraId="76638803" w14:textId="40E13AC6" w:rsidR="002D5F9F" w:rsidRPr="00AD0AFC" w:rsidRDefault="002A01D4" w:rsidP="00FF123B">
      <w:pPr>
        <w:pStyle w:val="PR3"/>
      </w:pPr>
      <w:r w:rsidRPr="00044D2A">
        <w:rPr>
          <w:highlight w:val="yellow"/>
        </w:rPr>
        <w:t>Action 4</w:t>
      </w:r>
      <w:r w:rsidR="00EE48ED" w:rsidRPr="00044D2A">
        <w:rPr>
          <w:highlight w:val="yellow"/>
        </w:rPr>
        <w:t xml:space="preserve"> REJ</w:t>
      </w:r>
      <w:r w:rsidR="002D5F9F" w:rsidRPr="00AD0AFC">
        <w:t xml:space="preserve"> (</w:t>
      </w:r>
      <w:r w:rsidR="00990E01" w:rsidRPr="00AD0AFC">
        <w:t>r</w:t>
      </w:r>
      <w:r w:rsidR="002D5F9F" w:rsidRPr="00AD0AFC">
        <w:t>ejected, submit specified item</w:t>
      </w:r>
      <w:r w:rsidR="00FA3348" w:rsidRPr="00AD0AFC">
        <w:t xml:space="preserve"> or resubmit with related assembly items</w:t>
      </w:r>
      <w:r w:rsidR="002D5F9F" w:rsidRPr="00AD0AFC">
        <w:t xml:space="preserve">): </w:t>
      </w:r>
      <w:r w:rsidR="00213FD3">
        <w:t>S</w:t>
      </w:r>
      <w:r w:rsidR="002D5F9F" w:rsidRPr="00AD0AFC">
        <w:t xml:space="preserve">ubmittal varies </w:t>
      </w:r>
      <w:r w:rsidR="00F658E2">
        <w:t xml:space="preserve">significantly </w:t>
      </w:r>
      <w:r w:rsidR="002D5F9F" w:rsidRPr="00AD0AFC">
        <w:t xml:space="preserve">from specified item or system specified in Contract Documents and is not acceptable for use on the project. Do not use submittals stamped Action </w:t>
      </w:r>
      <w:r w:rsidR="00F658E2">
        <w:t>4</w:t>
      </w:r>
      <w:r w:rsidR="002D5F9F" w:rsidRPr="00AD0AFC">
        <w:t>. Make revisions and resubmit.</w:t>
      </w:r>
    </w:p>
    <w:p w14:paraId="6365E4CE" w14:textId="77777777" w:rsidR="00FA3348" w:rsidRPr="00AD0AFC" w:rsidRDefault="00FA3348" w:rsidP="00FF123B">
      <w:pPr>
        <w:pStyle w:val="PR4"/>
      </w:pPr>
      <w:r w:rsidRPr="00AD0AFC">
        <w:t xml:space="preserve">Equivalent to </w:t>
      </w:r>
      <w:r w:rsidR="00EE48ED" w:rsidRPr="00AD0AFC">
        <w:t xml:space="preserve">Architect’s stamp Action </w:t>
      </w:r>
      <w:r w:rsidR="00EE48ED" w:rsidRPr="00AD0AFC">
        <w:rPr>
          <w:highlight w:val="yellow"/>
        </w:rPr>
        <w:t>&lt;</w:t>
      </w:r>
      <w:r w:rsidR="00EE48ED" w:rsidRPr="00AD0AFC">
        <w:rPr>
          <w:b/>
          <w:highlight w:val="yellow"/>
        </w:rPr>
        <w:t>Insert Note Here</w:t>
      </w:r>
      <w:r w:rsidR="003E1248" w:rsidRPr="00AD0AFC">
        <w:rPr>
          <w:highlight w:val="yellow"/>
        </w:rPr>
        <w:t>&gt;.</w:t>
      </w:r>
    </w:p>
    <w:p w14:paraId="5707ADA4" w14:textId="035A8C5D" w:rsidR="00FA3348" w:rsidRPr="00AD0AFC" w:rsidRDefault="00F86E00" w:rsidP="00FF123B">
      <w:pPr>
        <w:pStyle w:val="PR3"/>
      </w:pPr>
      <w:r w:rsidRPr="00044D2A">
        <w:rPr>
          <w:highlight w:val="yellow"/>
        </w:rPr>
        <w:t>Action 6</w:t>
      </w:r>
      <w:r w:rsidR="002D5F9F" w:rsidRPr="00044D2A">
        <w:rPr>
          <w:highlight w:val="yellow"/>
        </w:rPr>
        <w:t xml:space="preserve"> </w:t>
      </w:r>
      <w:r w:rsidR="00990E01" w:rsidRPr="00044D2A">
        <w:rPr>
          <w:highlight w:val="yellow"/>
        </w:rPr>
        <w:t>NAR</w:t>
      </w:r>
      <w:r w:rsidR="00990E01" w:rsidRPr="00AD0AFC">
        <w:t xml:space="preserve"> </w:t>
      </w:r>
      <w:r w:rsidR="002D5F9F" w:rsidRPr="00AD0AFC">
        <w:t>(</w:t>
      </w:r>
      <w:r w:rsidR="00990E01" w:rsidRPr="00AD0AFC">
        <w:t>n</w:t>
      </w:r>
      <w:r w:rsidR="002D5F9F" w:rsidRPr="00AD0AFC">
        <w:t xml:space="preserve">o </w:t>
      </w:r>
      <w:r w:rsidR="00990E01" w:rsidRPr="00AD0AFC">
        <w:t>a</w:t>
      </w:r>
      <w:r w:rsidR="002D5F9F" w:rsidRPr="00AD0AFC">
        <w:t>ction</w:t>
      </w:r>
      <w:r w:rsidR="00990E01" w:rsidRPr="00AD0AFC">
        <w:t xml:space="preserve"> required</w:t>
      </w:r>
      <w:r w:rsidR="002D5F9F" w:rsidRPr="00AD0AFC">
        <w:t>)</w:t>
      </w:r>
      <w:proofErr w:type="gramStart"/>
      <w:r w:rsidR="002D5F9F" w:rsidRPr="00AD0AFC">
        <w:t xml:space="preserve">:  </w:t>
      </w:r>
      <w:r w:rsidR="00F658E2">
        <w:t>D</w:t>
      </w:r>
      <w:r w:rsidR="002D5F9F" w:rsidRPr="00AD0AFC">
        <w:t>ocuments</w:t>
      </w:r>
      <w:proofErr w:type="gramEnd"/>
      <w:r w:rsidR="002D5F9F" w:rsidRPr="00AD0AFC">
        <w:t xml:space="preserve"> have not been reviewed by Architect and submittal is returned to Contractor</w:t>
      </w:r>
      <w:r w:rsidR="007E6E3F" w:rsidRPr="00AD0AFC">
        <w:t xml:space="preserve"> for several possible reasons: </w:t>
      </w:r>
      <w:r w:rsidR="002D5F9F" w:rsidRPr="00AD0AFC">
        <w:t xml:space="preserve">submittal not requested, submittal not complete, </w:t>
      </w:r>
      <w:r w:rsidR="008473C3" w:rsidRPr="00AD0AFC">
        <w:t xml:space="preserve">Submittal Transmittal form is not included, </w:t>
      </w:r>
      <w:r w:rsidR="002D5F9F" w:rsidRPr="00AD0AFC">
        <w:t>submittal not coordinated, or submittal bears no resemblance to design intent.</w:t>
      </w:r>
      <w:r w:rsidR="00474EF1">
        <w:t xml:space="preserve"> Architect shall identify which reason is applicable on form.</w:t>
      </w:r>
    </w:p>
    <w:p w14:paraId="5C9D619D" w14:textId="77777777" w:rsidR="00CE0C9D" w:rsidRPr="00AD0AFC" w:rsidRDefault="00FA3348" w:rsidP="00FF123B">
      <w:pPr>
        <w:pStyle w:val="PR4"/>
      </w:pPr>
      <w:r w:rsidRPr="00AD0AFC">
        <w:t xml:space="preserve"> E</w:t>
      </w:r>
      <w:r w:rsidR="00990E01" w:rsidRPr="00AD0AFC">
        <w:t xml:space="preserve">quivalent to Architect’s stamp Action </w:t>
      </w:r>
      <w:r w:rsidR="00990E01" w:rsidRPr="00AD0AFC">
        <w:rPr>
          <w:highlight w:val="yellow"/>
        </w:rPr>
        <w:t>&lt;</w:t>
      </w:r>
      <w:r w:rsidR="00990E01" w:rsidRPr="00AD0AFC">
        <w:rPr>
          <w:b/>
          <w:highlight w:val="yellow"/>
        </w:rPr>
        <w:t>Insert Note Here</w:t>
      </w:r>
      <w:r w:rsidR="003E1248" w:rsidRPr="00AD0AFC">
        <w:rPr>
          <w:highlight w:val="yellow"/>
        </w:rPr>
        <w:t>&gt;.</w:t>
      </w:r>
    </w:p>
    <w:p w14:paraId="1CB6B99A" w14:textId="43C76ACE" w:rsidR="008473C3" w:rsidRPr="00AD0AFC" w:rsidRDefault="002D5F9F" w:rsidP="00FF123B">
      <w:pPr>
        <w:pStyle w:val="PR2"/>
      </w:pPr>
      <w:r w:rsidRPr="00AD0AFC">
        <w:t>Do not permit submittals marked "Rejected</w:t>
      </w:r>
      <w:r w:rsidR="00474EF1">
        <w:t>,</w:t>
      </w:r>
      <w:r w:rsidR="00505798" w:rsidRPr="00AD0AFC">
        <w:t xml:space="preserve"> or</w:t>
      </w:r>
      <w:r w:rsidR="00F86E00" w:rsidRPr="00AD0AFC">
        <w:t xml:space="preserve"> </w:t>
      </w:r>
      <w:r w:rsidRPr="00AD0AFC">
        <w:t>Revise and Resubmit" to be used at the Project site, or elsewhere where Work is in progress.</w:t>
      </w:r>
      <w:r w:rsidR="001F0536" w:rsidRPr="00AD0AFC">
        <w:t xml:space="preserve"> </w:t>
      </w:r>
    </w:p>
    <w:p w14:paraId="28FAFC33" w14:textId="77777777" w:rsidR="002D5F9F" w:rsidRPr="00AD0AFC" w:rsidRDefault="002D5F9F" w:rsidP="00FF123B">
      <w:pPr>
        <w:pStyle w:val="PR2"/>
      </w:pPr>
      <w:r w:rsidRPr="00AD0AFC">
        <w:t>Any work performed prior to receiving a fully approved submittal shall be done at the Contractor's risk and shall be subject to being replaced if Contract requirements are not met.</w:t>
      </w:r>
    </w:p>
    <w:p w14:paraId="3FA9ED4B" w14:textId="77777777" w:rsidR="00CE0C9D" w:rsidRPr="00AD0AFC" w:rsidRDefault="0003173A" w:rsidP="00682E89">
      <w:pPr>
        <w:pStyle w:val="PR2"/>
      </w:pPr>
      <w:r w:rsidRPr="00AD0AFC">
        <w:t>Submittal Comments: Submittal comments entered on the submittal by Consultant (A/E), shall follow the assigned color codes:</w:t>
      </w:r>
    </w:p>
    <w:p w14:paraId="75013BFF" w14:textId="77777777" w:rsidR="00CE0C9D" w:rsidRPr="00AD0AFC" w:rsidRDefault="0003173A" w:rsidP="00682E89">
      <w:pPr>
        <w:pStyle w:val="PR3"/>
      </w:pPr>
      <w:r w:rsidRPr="00AD0AFC">
        <w:t>Consultant (A/E): Red</w:t>
      </w:r>
    </w:p>
    <w:p w14:paraId="4B67991A" w14:textId="09F741A4" w:rsidR="006F58B3" w:rsidRPr="00AD0AFC" w:rsidRDefault="00505798" w:rsidP="00FF123B">
      <w:pPr>
        <w:pStyle w:val="PR1"/>
      </w:pPr>
      <w:r>
        <w:t>University</w:t>
      </w:r>
      <w:r w:rsidR="003604A0">
        <w:t xml:space="preserve"> Review: </w:t>
      </w:r>
      <w:r w:rsidR="00062CA2" w:rsidRPr="00062CA2">
        <w:t xml:space="preserve">University Review: The University will note review of the submittal on the Submittal ID sheet and upload the submittal to </w:t>
      </w:r>
      <w:r w:rsidR="00E54E02">
        <w:t>University</w:t>
      </w:r>
      <w:r w:rsidR="00062CA2" w:rsidRPr="00062CA2">
        <w:t xml:space="preserve"> PMIS.</w:t>
      </w:r>
    </w:p>
    <w:p w14:paraId="606950D6" w14:textId="6997360A" w:rsidR="00CE0C9D" w:rsidRPr="00AD0AFC" w:rsidRDefault="0003173A" w:rsidP="00FF123B">
      <w:pPr>
        <w:pStyle w:val="PR2"/>
      </w:pPr>
      <w:r w:rsidRPr="00AD0AFC">
        <w:t>Submittal Comments: Submittal comments entered on the submittal by UMB Personnel shall follow the assigned color codes, as follows:</w:t>
      </w:r>
    </w:p>
    <w:p w14:paraId="434F0C24" w14:textId="77777777" w:rsidR="0003173A" w:rsidRPr="00AD0AFC" w:rsidRDefault="0003173A" w:rsidP="00FF123B">
      <w:pPr>
        <w:pStyle w:val="PR3"/>
      </w:pPr>
      <w:r w:rsidRPr="00AD0AFC">
        <w:t>UMB: Blue</w:t>
      </w:r>
    </w:p>
    <w:p w14:paraId="4A919838" w14:textId="592DA2FE" w:rsidR="00F119FC" w:rsidRPr="00AD0AFC" w:rsidRDefault="007E6E3F" w:rsidP="00FF123B">
      <w:pPr>
        <w:pStyle w:val="PR1"/>
      </w:pPr>
      <w:r w:rsidRPr="00AD0AFC">
        <w:t xml:space="preserve">Final Review Action: </w:t>
      </w:r>
      <w:r w:rsidR="005C378F">
        <w:t xml:space="preserve">After receiving University Review </w:t>
      </w:r>
      <w:r w:rsidR="00E8623E">
        <w:t>notes, t</w:t>
      </w:r>
      <w:r w:rsidR="00F751E2" w:rsidRPr="00AD0AFC">
        <w:t xml:space="preserve">he Architect will </w:t>
      </w:r>
      <w:r w:rsidR="00F86E00" w:rsidRPr="00AD0AFC">
        <w:t>provide final Action for the submittal and return stamped submittal to the Contractor.</w:t>
      </w:r>
    </w:p>
    <w:p w14:paraId="4E897FB3" w14:textId="6E7A03E5" w:rsidR="00F119FC" w:rsidRPr="00AD0AFC" w:rsidRDefault="00CB60BF" w:rsidP="00FF123B">
      <w:pPr>
        <w:pStyle w:val="PR1"/>
      </w:pPr>
      <w:r w:rsidRPr="00AD0AFC">
        <w:t xml:space="preserve">Contractor Action: The Contractor will be notified through </w:t>
      </w:r>
      <w:r w:rsidR="00704D2A">
        <w:t>University</w:t>
      </w:r>
      <w:r w:rsidR="00DB7492">
        <w:t xml:space="preserve"> PMIS</w:t>
      </w:r>
      <w:r w:rsidRPr="00AD0AFC">
        <w:t xml:space="preserve"> that the submittal is ready for </w:t>
      </w:r>
      <w:r w:rsidR="00E8623E">
        <w:t xml:space="preserve">their </w:t>
      </w:r>
      <w:r w:rsidRPr="00AD0AFC">
        <w:t xml:space="preserve">action. The Contractor shall incorporate all review comments and resubmit if </w:t>
      </w:r>
      <w:r w:rsidR="00E8623E">
        <w:t xml:space="preserve">required </w:t>
      </w:r>
      <w:r w:rsidRPr="00AD0AFC">
        <w:t xml:space="preserve">by the </w:t>
      </w:r>
      <w:r w:rsidR="00704D2A">
        <w:t>University</w:t>
      </w:r>
      <w:r w:rsidR="00DB7492">
        <w:t xml:space="preserve"> PMIS</w:t>
      </w:r>
      <w:r w:rsidRPr="00AD0AFC">
        <w:t xml:space="preserve"> and Architect’s actions and markings.</w:t>
      </w:r>
    </w:p>
    <w:p w14:paraId="0BF4CA53" w14:textId="77777777" w:rsidR="00CE0C9D" w:rsidRPr="00AD0AFC" w:rsidRDefault="008473C3" w:rsidP="00FF123B">
      <w:pPr>
        <w:pStyle w:val="PR1"/>
      </w:pPr>
      <w:r w:rsidRPr="00AD0AFC">
        <w:t>Contract Requirements:</w:t>
      </w:r>
    </w:p>
    <w:p w14:paraId="490292E4" w14:textId="5553B943" w:rsidR="008473C3" w:rsidRPr="00AD0AFC" w:rsidRDefault="008473C3" w:rsidP="00FF123B">
      <w:pPr>
        <w:pStyle w:val="PR2"/>
      </w:pPr>
      <w:r w:rsidRPr="00AD0AFC">
        <w:lastRenderedPageBreak/>
        <w:t>Review actions by Architect and Architect's consultants</w:t>
      </w:r>
      <w:r w:rsidR="00C002C7" w:rsidRPr="00AD0AFC">
        <w:t xml:space="preserve"> or the University</w:t>
      </w:r>
      <w:r w:rsidRPr="00AD0AFC">
        <w:t xml:space="preserve"> </w:t>
      </w:r>
      <w:r w:rsidR="0033695B">
        <w:t>do</w:t>
      </w:r>
      <w:r w:rsidRPr="00AD0AFC">
        <w:t xml:space="preserve"> not relieve the Contractor from compliance with requirements of the Contract Drawings and Specifications.</w:t>
      </w:r>
    </w:p>
    <w:p w14:paraId="02CA0C46" w14:textId="0D8D3511" w:rsidR="008473C3" w:rsidRPr="00AD0AFC" w:rsidRDefault="008473C3" w:rsidP="00FF123B">
      <w:pPr>
        <w:pStyle w:val="PR2"/>
      </w:pPr>
      <w:r w:rsidRPr="00AD0AFC">
        <w:t xml:space="preserve">Acceptance </w:t>
      </w:r>
      <w:proofErr w:type="gramStart"/>
      <w:r w:rsidRPr="00AD0AFC">
        <w:t>of submittals with</w:t>
      </w:r>
      <w:proofErr w:type="gramEnd"/>
      <w:r w:rsidRPr="00AD0AFC">
        <w:t xml:space="preserve"> deviations </w:t>
      </w:r>
      <w:proofErr w:type="gramStart"/>
      <w:r w:rsidR="0033695B">
        <w:t>do</w:t>
      </w:r>
      <w:proofErr w:type="gramEnd"/>
      <w:r w:rsidRPr="00AD0AFC">
        <w:t xml:space="preserve"> not relieve Contractor from responsibility for additional costs of changes required to accommodate such deviations.</w:t>
      </w:r>
    </w:p>
    <w:p w14:paraId="1C458BEF" w14:textId="159D0047" w:rsidR="008473C3" w:rsidRPr="00AD0AFC" w:rsidRDefault="008473C3" w:rsidP="00FF123B">
      <w:pPr>
        <w:pStyle w:val="PR2"/>
      </w:pPr>
      <w:r w:rsidRPr="00AD0AFC">
        <w:t xml:space="preserve">Deviations included in submittals without prior </w:t>
      </w:r>
      <w:r w:rsidR="00A67AAD" w:rsidRPr="00A67AAD">
        <w:t>written acceptance shall not be considered approved, regardless of whether such deviations are identified in review comments or in the returned submittal</w:t>
      </w:r>
      <w:r w:rsidRPr="00AD0AFC">
        <w:t>.</w:t>
      </w:r>
    </w:p>
    <w:p w14:paraId="331613A3" w14:textId="77777777" w:rsidR="008473C3" w:rsidRPr="00AD0AFC" w:rsidRDefault="008473C3" w:rsidP="00FF123B">
      <w:pPr>
        <w:pStyle w:val="PR2"/>
      </w:pPr>
      <w:r w:rsidRPr="00AD0AFC">
        <w:t>No review action, implicit or explicit, shall be interpreted to authorize changes in the Work.  Changes shall only be authorized by separate written Change Order or Field Instruction, in accordance with the Contract General Conditions.</w:t>
      </w:r>
      <w:r w:rsidR="007356A9" w:rsidRPr="00AD0AFC">
        <w:t xml:space="preserve"> </w:t>
      </w:r>
    </w:p>
    <w:p w14:paraId="70FC2D74" w14:textId="77777777" w:rsidR="008473C3" w:rsidRPr="00AD0AFC" w:rsidRDefault="008473C3" w:rsidP="00FF123B">
      <w:pPr>
        <w:pStyle w:val="PR2"/>
      </w:pPr>
      <w:r w:rsidRPr="00AD0AFC">
        <w:t xml:space="preserve">When professional certification of performance criteria of materials, systems or equipment is required by Contract Documents, </w:t>
      </w:r>
      <w:r w:rsidR="001C0B56" w:rsidRPr="00AD0AFC">
        <w:t>the</w:t>
      </w:r>
      <w:r w:rsidRPr="00AD0AFC">
        <w:t xml:space="preserve"> Architect shall be entitled to rely upon accuracy and completeness of such calculations and certifications.</w:t>
      </w:r>
    </w:p>
    <w:p w14:paraId="1568A1CC" w14:textId="019882F8" w:rsidR="00CE0C9D" w:rsidRPr="00AD0AFC" w:rsidRDefault="008473C3" w:rsidP="00FF123B">
      <w:pPr>
        <w:pStyle w:val="PR1"/>
      </w:pPr>
      <w:r w:rsidRPr="00AD0AFC">
        <w:t>Resubmittals</w:t>
      </w:r>
      <w:r w:rsidR="00E86D66">
        <w:t xml:space="preserve"> are s</w:t>
      </w:r>
      <w:r w:rsidRPr="00AD0AFC">
        <w:t>ubject to same terms and conditions as original submittal.</w:t>
      </w:r>
    </w:p>
    <w:p w14:paraId="6A13BCE3" w14:textId="77777777" w:rsidR="008473C3" w:rsidRDefault="00505798" w:rsidP="00FF123B">
      <w:pPr>
        <w:pStyle w:val="PR2"/>
        <w:rPr>
          <w:spacing w:val="-2"/>
        </w:rPr>
      </w:pPr>
      <w:r w:rsidRPr="00AD0AFC">
        <w:t xml:space="preserve">The University </w:t>
      </w:r>
      <w:r w:rsidR="008473C3" w:rsidRPr="00AD0AFC">
        <w:t>will</w:t>
      </w:r>
      <w:r w:rsidR="004D7969" w:rsidRPr="00AD0AFC">
        <w:t xml:space="preserve"> not</w:t>
      </w:r>
      <w:r w:rsidR="008473C3" w:rsidRPr="00AD0AFC">
        <w:t xml:space="preserve"> accept </w:t>
      </w:r>
      <w:r w:rsidR="004D7969" w:rsidRPr="00AD0AFC">
        <w:t xml:space="preserve">excessive </w:t>
      </w:r>
      <w:r w:rsidR="008473C3" w:rsidRPr="00AD0AFC">
        <w:t>resubmittal</w:t>
      </w:r>
      <w:r w:rsidR="004D7969" w:rsidRPr="00AD0AFC">
        <w:t>s</w:t>
      </w:r>
      <w:r w:rsidR="008473C3" w:rsidRPr="00AD0AFC">
        <w:t>.</w:t>
      </w:r>
      <w:r w:rsidR="008473C3" w:rsidRPr="00AD0AFC">
        <w:rPr>
          <w:spacing w:val="-2"/>
        </w:rPr>
        <w:tab/>
      </w:r>
    </w:p>
    <w:p w14:paraId="08604D38" w14:textId="1D8DE84D" w:rsidR="00803B3B" w:rsidRPr="00AD0AFC" w:rsidRDefault="00803B3B" w:rsidP="00FF123B">
      <w:pPr>
        <w:pStyle w:val="PR2"/>
        <w:rPr>
          <w:spacing w:val="-2"/>
        </w:rPr>
      </w:pPr>
      <w:r w:rsidRPr="00803B3B">
        <w:rPr>
          <w:spacing w:val="-2"/>
        </w:rPr>
        <w:t>Provide a summary of changes made to revised submittal from the previous submission.</w:t>
      </w:r>
    </w:p>
    <w:p w14:paraId="12424FFF" w14:textId="1EF98744" w:rsidR="00CE0C9D" w:rsidRPr="00AD0AFC" w:rsidRDefault="008473C3" w:rsidP="00FF123B">
      <w:pPr>
        <w:pStyle w:val="PR2"/>
      </w:pPr>
      <w:r>
        <w:t xml:space="preserve">Should </w:t>
      </w:r>
      <w:r w:rsidR="004D7969">
        <w:t xml:space="preserve">excessive </w:t>
      </w:r>
      <w:r>
        <w:t xml:space="preserve">resubmittals be required, Contractor </w:t>
      </w:r>
      <w:r w:rsidR="004D7969">
        <w:t xml:space="preserve">may be subject to </w:t>
      </w:r>
      <w:r>
        <w:t xml:space="preserve">reimburse </w:t>
      </w:r>
      <w:r w:rsidR="00B420E2">
        <w:t xml:space="preserve">the University for </w:t>
      </w:r>
      <w:r>
        <w:t xml:space="preserve">Architect's </w:t>
      </w:r>
      <w:r w:rsidR="00C85213">
        <w:t>costs</w:t>
      </w:r>
      <w:r>
        <w:t xml:space="preserve"> for time spent in processing additional resubmittals</w:t>
      </w:r>
      <w:r w:rsidR="004D7969">
        <w:t xml:space="preserve"> at their contractual hourly rate.</w:t>
      </w:r>
      <w:r>
        <w:t xml:space="preserve"> </w:t>
      </w:r>
    </w:p>
    <w:p w14:paraId="1503A2F6" w14:textId="77777777" w:rsidR="004B7245" w:rsidRPr="00AD0AFC" w:rsidRDefault="004B7245" w:rsidP="00C85213">
      <w:pPr>
        <w:pStyle w:val="ART"/>
      </w:pPr>
      <w:r w:rsidRPr="00AD0AFC">
        <w:t>SUBMITTAL REQUIREMENTS</w:t>
      </w:r>
    </w:p>
    <w:p w14:paraId="478F691F" w14:textId="77777777" w:rsidR="00CE0C9D" w:rsidRPr="00AD0AFC" w:rsidRDefault="004B7245" w:rsidP="00C85213">
      <w:pPr>
        <w:pStyle w:val="PR1"/>
      </w:pPr>
      <w:r w:rsidRPr="00AD0AFC">
        <w:t>Product Data: Collect information into a single submittal for each element of construction and type of product or equipment</w:t>
      </w:r>
      <w:r w:rsidR="007356A9" w:rsidRPr="00AD0AFC">
        <w:t xml:space="preserve"> included in the specification section.</w:t>
      </w:r>
    </w:p>
    <w:p w14:paraId="63C0951D" w14:textId="30BEE7DB" w:rsidR="004B7245" w:rsidRPr="00AD0AFC" w:rsidRDefault="002A01D4" w:rsidP="00C85213">
      <w:pPr>
        <w:pStyle w:val="PR2"/>
      </w:pPr>
      <w:r w:rsidRPr="00AD0AFC">
        <w:t>If information must be specially prepared for submittal because standard published data are unsuitable for use, generate specific shop dr</w:t>
      </w:r>
      <w:r w:rsidR="00115353" w:rsidRPr="00AD0AFC">
        <w:t>awings for the submittal, and</w:t>
      </w:r>
      <w:r w:rsidR="00EF4CE5">
        <w:t xml:space="preserve"> identify as product data.</w:t>
      </w:r>
      <w:r w:rsidR="00115353" w:rsidRPr="00AD0AFC">
        <w:t xml:space="preserve"> </w:t>
      </w:r>
    </w:p>
    <w:p w14:paraId="6E2564FB" w14:textId="77777777" w:rsidR="004B7245" w:rsidRPr="00AD0AFC" w:rsidRDefault="004B7245" w:rsidP="00A163F5">
      <w:pPr>
        <w:pStyle w:val="PR2"/>
      </w:pPr>
      <w:r w:rsidRPr="00AD0AFC">
        <w:t>Mark each submittal to show which products and options are applicable</w:t>
      </w:r>
      <w:r w:rsidR="00F86E00" w:rsidRPr="00AD0AFC">
        <w:t xml:space="preserve">. </w:t>
      </w:r>
      <w:r w:rsidR="004512B7" w:rsidRPr="00AD0AFC">
        <w:t xml:space="preserve">Clearly indicate all aspects of the proposed items, including material selections and all </w:t>
      </w:r>
      <w:proofErr w:type="gramStart"/>
      <w:r w:rsidR="004512B7" w:rsidRPr="00AD0AFC">
        <w:t>options specified</w:t>
      </w:r>
      <w:proofErr w:type="gramEnd"/>
      <w:r w:rsidR="004512B7" w:rsidRPr="00AD0AFC">
        <w:t>. Failure to indicate such details could result in the submittal being returned as incomplete.</w:t>
      </w:r>
    </w:p>
    <w:p w14:paraId="2B9FDD28" w14:textId="77777777" w:rsidR="00CE0C9D" w:rsidRPr="00AD0AFC" w:rsidRDefault="004B7245" w:rsidP="00A163F5">
      <w:pPr>
        <w:pStyle w:val="PR2"/>
      </w:pPr>
      <w:r w:rsidRPr="00AD0AFC">
        <w:t>Include the following information, as applicable:</w:t>
      </w:r>
    </w:p>
    <w:p w14:paraId="2EF417A2" w14:textId="77777777" w:rsidR="004B7245" w:rsidRPr="00AD0AFC" w:rsidRDefault="004B7245" w:rsidP="00A163F5">
      <w:pPr>
        <w:pStyle w:val="PR3"/>
      </w:pPr>
      <w:r w:rsidRPr="00AD0AFC">
        <w:t>Manufacturer's catalog cuts.</w:t>
      </w:r>
    </w:p>
    <w:p w14:paraId="653B5BFE" w14:textId="77777777" w:rsidR="004B7245" w:rsidRPr="00AD0AFC" w:rsidRDefault="004B7245" w:rsidP="00A163F5">
      <w:pPr>
        <w:pStyle w:val="PR3"/>
      </w:pPr>
      <w:r w:rsidRPr="00AD0AFC">
        <w:t>Manufacturer's product specifications.</w:t>
      </w:r>
    </w:p>
    <w:p w14:paraId="31451DAE" w14:textId="77777777" w:rsidR="004B7245" w:rsidRPr="00AD0AFC" w:rsidRDefault="004B7245" w:rsidP="00A163F5">
      <w:pPr>
        <w:pStyle w:val="PR3"/>
      </w:pPr>
      <w:r w:rsidRPr="00AD0AFC">
        <w:t>Standard color charts.</w:t>
      </w:r>
    </w:p>
    <w:p w14:paraId="43906019" w14:textId="77777777" w:rsidR="004B7245" w:rsidRPr="00AD0AFC" w:rsidRDefault="004B7245" w:rsidP="00A163F5">
      <w:pPr>
        <w:pStyle w:val="PR3"/>
      </w:pPr>
      <w:r w:rsidRPr="00AD0AFC">
        <w:t>Statement of compliance with specified referenced standards.</w:t>
      </w:r>
    </w:p>
    <w:p w14:paraId="14C3684A" w14:textId="77777777" w:rsidR="004B7245" w:rsidRPr="00AD0AFC" w:rsidRDefault="004B7245" w:rsidP="00A163F5">
      <w:pPr>
        <w:pStyle w:val="PR3"/>
      </w:pPr>
      <w:r w:rsidRPr="00AD0AFC">
        <w:t>Testing by recognized testing agency</w:t>
      </w:r>
      <w:r w:rsidR="009A3367" w:rsidRPr="00AD0AFC">
        <w:t xml:space="preserve">, including credentials. </w:t>
      </w:r>
    </w:p>
    <w:p w14:paraId="2784A41E" w14:textId="77777777" w:rsidR="004B7245" w:rsidRPr="00AD0AFC" w:rsidRDefault="004B7245" w:rsidP="00A163F5">
      <w:pPr>
        <w:pStyle w:val="PR3"/>
      </w:pPr>
      <w:r w:rsidRPr="00AD0AFC">
        <w:t>Application of testing agency labels and seals.</w:t>
      </w:r>
    </w:p>
    <w:p w14:paraId="2698E672" w14:textId="77777777" w:rsidR="004B7245" w:rsidRPr="00AD0AFC" w:rsidRDefault="004B7245" w:rsidP="00A163F5">
      <w:pPr>
        <w:pStyle w:val="PR3"/>
      </w:pPr>
      <w:r w:rsidRPr="00AD0AFC">
        <w:t>Notation of coordination requirements.</w:t>
      </w:r>
    </w:p>
    <w:p w14:paraId="52CD6B32" w14:textId="77777777" w:rsidR="00CE0C9D" w:rsidRPr="00AD0AFC" w:rsidRDefault="004B7245" w:rsidP="00A163F5">
      <w:pPr>
        <w:pStyle w:val="PR3"/>
      </w:pPr>
      <w:r w:rsidRPr="00AD0AFC">
        <w:lastRenderedPageBreak/>
        <w:t>Availability and delivery time information.</w:t>
      </w:r>
    </w:p>
    <w:p w14:paraId="2D963774" w14:textId="77777777" w:rsidR="00CE0C9D" w:rsidRPr="00AD0AFC" w:rsidRDefault="004B7245" w:rsidP="00A163F5">
      <w:pPr>
        <w:pStyle w:val="PR2"/>
      </w:pPr>
      <w:r w:rsidRPr="00AD0AFC">
        <w:t>For equipment, include the following in addition to the above, as applicable:</w:t>
      </w:r>
    </w:p>
    <w:p w14:paraId="76DA3242" w14:textId="77777777" w:rsidR="004B7245" w:rsidRPr="00AD0AFC" w:rsidRDefault="004B7245" w:rsidP="00A163F5">
      <w:pPr>
        <w:pStyle w:val="PR3"/>
      </w:pPr>
      <w:r w:rsidRPr="00AD0AFC">
        <w:t>Wiring diagrams that show factory-installed wiring.</w:t>
      </w:r>
    </w:p>
    <w:p w14:paraId="2BC6F501" w14:textId="77777777" w:rsidR="004B7245" w:rsidRPr="00AD0AFC" w:rsidRDefault="004B7245" w:rsidP="00A163F5">
      <w:pPr>
        <w:pStyle w:val="PR3"/>
      </w:pPr>
      <w:r w:rsidRPr="00AD0AFC">
        <w:t>Printed performance curves.</w:t>
      </w:r>
    </w:p>
    <w:p w14:paraId="0AB1F7EA" w14:textId="77777777" w:rsidR="004B7245" w:rsidRPr="00AD0AFC" w:rsidRDefault="004B7245" w:rsidP="00A163F5">
      <w:pPr>
        <w:pStyle w:val="PR3"/>
      </w:pPr>
      <w:r w:rsidRPr="00AD0AFC">
        <w:t>Operational range diagrams.</w:t>
      </w:r>
    </w:p>
    <w:p w14:paraId="68808999" w14:textId="77777777" w:rsidR="004B7245" w:rsidRPr="00AD0AFC" w:rsidRDefault="004B7245" w:rsidP="00A163F5">
      <w:pPr>
        <w:pStyle w:val="PR3"/>
      </w:pPr>
      <w:r w:rsidRPr="00AD0AFC">
        <w:t xml:space="preserve">Clearances </w:t>
      </w:r>
      <w:proofErr w:type="gramStart"/>
      <w:r w:rsidRPr="00AD0AFC">
        <w:t>required</w:t>
      </w:r>
      <w:proofErr w:type="gramEnd"/>
      <w:r w:rsidRPr="00AD0AFC">
        <w:t xml:space="preserve"> </w:t>
      </w:r>
      <w:proofErr w:type="gramStart"/>
      <w:r w:rsidRPr="00AD0AFC">
        <w:t>to</w:t>
      </w:r>
      <w:proofErr w:type="gramEnd"/>
      <w:r w:rsidRPr="00AD0AFC">
        <w:t xml:space="preserve"> other construction, if not indicated on accompanying Shop Drawings.</w:t>
      </w:r>
    </w:p>
    <w:p w14:paraId="262B9843" w14:textId="77777777" w:rsidR="00CE0C9D" w:rsidRPr="00AD0AFC" w:rsidRDefault="004B7245" w:rsidP="00C85213">
      <w:pPr>
        <w:pStyle w:val="PR1"/>
      </w:pPr>
      <w:r w:rsidRPr="00AD0AFC">
        <w:t xml:space="preserve">Shop Drawings: Prepare </w:t>
      </w:r>
      <w:r w:rsidR="004C1DF1" w:rsidRPr="00AD0AFC">
        <w:t xml:space="preserve">and submit </w:t>
      </w:r>
      <w:r w:rsidRPr="00AD0AFC">
        <w:t>Project-specific information, drawn accurately to scale. Do not base Shop Drawings on reproductions of the Contract Documents or standard printed data</w:t>
      </w:r>
      <w:r w:rsidR="00472CBF" w:rsidRPr="00AD0AFC">
        <w:t>,</w:t>
      </w:r>
      <w:r w:rsidRPr="00AD0AFC">
        <w:t> unless submittal based on Architect's digital data drawing files is otherwise permitted.</w:t>
      </w:r>
    </w:p>
    <w:p w14:paraId="717D0878" w14:textId="77777777" w:rsidR="00CE0C9D" w:rsidRPr="00AD0AFC" w:rsidRDefault="004B7245" w:rsidP="00C85213">
      <w:pPr>
        <w:pStyle w:val="PR2"/>
      </w:pPr>
      <w:r w:rsidRPr="00AD0AFC">
        <w:t>Preparation: Fully illustrate requirements</w:t>
      </w:r>
      <w:r w:rsidR="00472CBF" w:rsidRPr="00AD0AFC">
        <w:t xml:space="preserve"> as shown</w:t>
      </w:r>
      <w:r w:rsidRPr="00AD0AFC">
        <w:t xml:space="preserve"> in the Contract Documents. </w:t>
      </w:r>
      <w:r w:rsidR="003B17FC" w:rsidRPr="00AD0AFC">
        <w:t xml:space="preserve"> </w:t>
      </w:r>
      <w:r w:rsidRPr="00AD0AFC">
        <w:t>Include the following information, as applicable:</w:t>
      </w:r>
    </w:p>
    <w:p w14:paraId="64BAE465" w14:textId="77777777" w:rsidR="004B7245" w:rsidRPr="00AD0AFC" w:rsidRDefault="004B7245" w:rsidP="00C85213">
      <w:pPr>
        <w:pStyle w:val="PR3"/>
      </w:pPr>
      <w:r w:rsidRPr="00AD0AFC">
        <w:t>Identification of products.</w:t>
      </w:r>
    </w:p>
    <w:p w14:paraId="70D8D9D2" w14:textId="77777777" w:rsidR="004B7245" w:rsidRPr="00AD0AFC" w:rsidRDefault="004B7245" w:rsidP="00C85213">
      <w:pPr>
        <w:pStyle w:val="PR3"/>
      </w:pPr>
      <w:r w:rsidRPr="00AD0AFC">
        <w:t>Schedules.</w:t>
      </w:r>
    </w:p>
    <w:p w14:paraId="4A29330B" w14:textId="77777777" w:rsidR="004B7245" w:rsidRPr="00AD0AFC" w:rsidRDefault="004B7245" w:rsidP="00C85213">
      <w:pPr>
        <w:pStyle w:val="PR3"/>
      </w:pPr>
      <w:r w:rsidRPr="00AD0AFC">
        <w:t>Compliance with specified standards.</w:t>
      </w:r>
    </w:p>
    <w:p w14:paraId="2997FA40" w14:textId="77777777" w:rsidR="004B7245" w:rsidRPr="00AD0AFC" w:rsidRDefault="004B7245" w:rsidP="00C85213">
      <w:pPr>
        <w:pStyle w:val="PR3"/>
      </w:pPr>
      <w:r w:rsidRPr="00AD0AFC">
        <w:t>Notation of coordination requirements.</w:t>
      </w:r>
    </w:p>
    <w:p w14:paraId="46682724" w14:textId="77777777" w:rsidR="004B7245" w:rsidRPr="00AD0AFC" w:rsidRDefault="004B7245" w:rsidP="00C85213">
      <w:pPr>
        <w:pStyle w:val="PR3"/>
      </w:pPr>
      <w:r w:rsidRPr="00AD0AFC">
        <w:t>Notation of dimensions established by field measurement.</w:t>
      </w:r>
    </w:p>
    <w:p w14:paraId="24B26B45" w14:textId="77777777" w:rsidR="004B7245" w:rsidRPr="00AD0AFC" w:rsidRDefault="004B7245" w:rsidP="00C85213">
      <w:pPr>
        <w:pStyle w:val="PR3"/>
      </w:pPr>
      <w:proofErr w:type="gramStart"/>
      <w:r w:rsidRPr="00AD0AFC">
        <w:t>Relationship</w:t>
      </w:r>
      <w:proofErr w:type="gramEnd"/>
      <w:r w:rsidRPr="00AD0AFC">
        <w:t xml:space="preserve"> and </w:t>
      </w:r>
      <w:proofErr w:type="gramStart"/>
      <w:r w:rsidRPr="00AD0AFC">
        <w:t>attachment</w:t>
      </w:r>
      <w:proofErr w:type="gramEnd"/>
      <w:r w:rsidRPr="00AD0AFC">
        <w:t xml:space="preserve"> to adjoining construction </w:t>
      </w:r>
      <w:proofErr w:type="gramStart"/>
      <w:r w:rsidRPr="00AD0AFC">
        <w:t>clearly</w:t>
      </w:r>
      <w:proofErr w:type="gramEnd"/>
      <w:r w:rsidRPr="00AD0AFC">
        <w:t xml:space="preserve"> indicated.</w:t>
      </w:r>
    </w:p>
    <w:p w14:paraId="6BC9EBB6" w14:textId="77777777" w:rsidR="00CE0C9D" w:rsidRPr="00AD0AFC" w:rsidRDefault="004B7245" w:rsidP="00C85213">
      <w:pPr>
        <w:pStyle w:val="PR3"/>
      </w:pPr>
      <w:r w:rsidRPr="00AD0AFC">
        <w:t>Seal and signature of professional engineer if specified.</w:t>
      </w:r>
    </w:p>
    <w:p w14:paraId="3C64A76B" w14:textId="6FCF328A" w:rsidR="004B7245" w:rsidRPr="00AD0AFC" w:rsidRDefault="00704D2A" w:rsidP="00C85213">
      <w:pPr>
        <w:pStyle w:val="PR2"/>
      </w:pPr>
      <w:r>
        <w:t>University</w:t>
      </w:r>
      <w:r w:rsidR="005549E1">
        <w:t xml:space="preserve"> PMIS</w:t>
      </w:r>
      <w:proofErr w:type="gramStart"/>
      <w:r w:rsidR="004C1DF1" w:rsidRPr="00AD0AFC">
        <w:t>:  Submit</w:t>
      </w:r>
      <w:proofErr w:type="gramEnd"/>
      <w:r w:rsidR="004C1DF1" w:rsidRPr="00AD0AFC">
        <w:t xml:space="preserve"> </w:t>
      </w:r>
      <w:r w:rsidR="00544800" w:rsidRPr="00544800">
        <w:t xml:space="preserve">each submittal as a single PDF file through the </w:t>
      </w:r>
      <w:r>
        <w:t>University</w:t>
      </w:r>
      <w:r w:rsidR="00544800" w:rsidRPr="00544800">
        <w:t xml:space="preserve"> PMIS</w:t>
      </w:r>
      <w:r w:rsidR="00B420E2" w:rsidRPr="00AD0AFC">
        <w:t>,</w:t>
      </w:r>
      <w:r w:rsidR="00AE4284" w:rsidRPr="00AD0AFC">
        <w:t xml:space="preserve"> with any scaled drawings</w:t>
      </w:r>
      <w:r w:rsidR="00B420E2" w:rsidRPr="00AD0AFC">
        <w:t xml:space="preserve"> capable of being printed as a full-size drawing.</w:t>
      </w:r>
    </w:p>
    <w:p w14:paraId="7C7788E9" w14:textId="77777777" w:rsidR="00CE0C9D" w:rsidRPr="00AD0AFC" w:rsidRDefault="004B7245" w:rsidP="00C85213">
      <w:pPr>
        <w:pStyle w:val="PR1"/>
      </w:pPr>
      <w:r w:rsidRPr="00AD0AFC">
        <w:t>Samples: Submit Samples for review of kind, color, pattern, and texture for a check of these characteristics with other materials.</w:t>
      </w:r>
    </w:p>
    <w:p w14:paraId="10CC5912" w14:textId="77777777" w:rsidR="004B7245" w:rsidRPr="00AD0AFC" w:rsidRDefault="004B7245" w:rsidP="00C85213">
      <w:pPr>
        <w:pStyle w:val="PR2"/>
      </w:pPr>
      <w:r w:rsidRPr="00AD0AFC">
        <w:t>Transmit Samples that contain multiple, related components such as accessories together in one submittal package.</w:t>
      </w:r>
    </w:p>
    <w:p w14:paraId="0A81B5EC" w14:textId="77777777" w:rsidR="00CE0C9D" w:rsidRPr="00AD0AFC" w:rsidRDefault="00214701" w:rsidP="00C85213">
      <w:pPr>
        <w:pStyle w:val="PR2"/>
      </w:pPr>
      <w:r w:rsidRPr="00AD0AFC">
        <w:t xml:space="preserve">Sample </w:t>
      </w:r>
      <w:r w:rsidR="004B7245" w:rsidRPr="00AD0AFC">
        <w:t>Identification: Permanently attach label on unexposed side of Samples that includes the following:</w:t>
      </w:r>
    </w:p>
    <w:p w14:paraId="2D2CE2EC" w14:textId="77777777" w:rsidR="004B7245" w:rsidRPr="00AD0AFC" w:rsidRDefault="004B7245" w:rsidP="00C85213">
      <w:pPr>
        <w:pStyle w:val="PR3"/>
      </w:pPr>
      <w:r w:rsidRPr="00AD0AFC">
        <w:t>Project name and submittal number.</w:t>
      </w:r>
    </w:p>
    <w:p w14:paraId="2E0A3673" w14:textId="77777777" w:rsidR="004B7245" w:rsidRPr="00AD0AFC" w:rsidRDefault="004B7245" w:rsidP="00C85213">
      <w:pPr>
        <w:pStyle w:val="PR3"/>
      </w:pPr>
      <w:r w:rsidRPr="00AD0AFC">
        <w:t>Generic description of Sample.</w:t>
      </w:r>
    </w:p>
    <w:p w14:paraId="58D7B4E4" w14:textId="77777777" w:rsidR="004B7245" w:rsidRPr="00AD0AFC" w:rsidRDefault="004B7245" w:rsidP="00C85213">
      <w:pPr>
        <w:pStyle w:val="PR3"/>
      </w:pPr>
      <w:r w:rsidRPr="00AD0AFC">
        <w:t>Product name and name of manufacturer.</w:t>
      </w:r>
    </w:p>
    <w:p w14:paraId="664363DF" w14:textId="77777777" w:rsidR="004B7245" w:rsidRPr="00AD0AFC" w:rsidRDefault="004B7245" w:rsidP="00C85213">
      <w:pPr>
        <w:pStyle w:val="PR3"/>
      </w:pPr>
      <w:r w:rsidRPr="00AD0AFC">
        <w:t>Sample source.</w:t>
      </w:r>
    </w:p>
    <w:p w14:paraId="425B4212" w14:textId="77777777" w:rsidR="004B7245" w:rsidRPr="00AD0AFC" w:rsidRDefault="004B7245" w:rsidP="00C85213">
      <w:pPr>
        <w:pStyle w:val="PR3"/>
      </w:pPr>
      <w:r w:rsidRPr="00AD0AFC">
        <w:t>Number and title of applicable Specification Section.</w:t>
      </w:r>
    </w:p>
    <w:p w14:paraId="42028122" w14:textId="77777777" w:rsidR="00CE0C9D" w:rsidRPr="00AD0AFC" w:rsidRDefault="004B7245" w:rsidP="00C85213">
      <w:pPr>
        <w:pStyle w:val="PR3"/>
      </w:pPr>
      <w:r w:rsidRPr="00AD0AFC">
        <w:t>Specification paragraph number and generic name of each item.</w:t>
      </w:r>
    </w:p>
    <w:p w14:paraId="7520D1F6" w14:textId="50C4A78E" w:rsidR="004B7245" w:rsidRPr="00AD0AFC" w:rsidRDefault="004B7245" w:rsidP="00C85213">
      <w:pPr>
        <w:pStyle w:val="PR2"/>
      </w:pPr>
      <w:r w:rsidRPr="00AD0AFC">
        <w:t xml:space="preserve">Transmittal: Provide </w:t>
      </w:r>
      <w:r w:rsidR="00094967" w:rsidRPr="00AD0AFC">
        <w:t>Submittal Identification Form</w:t>
      </w:r>
      <w:r w:rsidR="00214701" w:rsidRPr="00AD0AFC">
        <w:t xml:space="preserve"> and include complete submittal information indicated.</w:t>
      </w:r>
      <w:r w:rsidR="00452FDE" w:rsidRPr="00AD0AFC">
        <w:t xml:space="preserve"> </w:t>
      </w:r>
      <w:r w:rsidR="00697C04" w:rsidRPr="00697C04">
        <w:t>Include photos of actual sample with sample identification label clearly shown as well as any illustrating sample characteristics and sample identification information for record.</w:t>
      </w:r>
    </w:p>
    <w:p w14:paraId="0723B7B1" w14:textId="7B1964B1" w:rsidR="004B7245" w:rsidRPr="00AD0AFC" w:rsidRDefault="00704D2A" w:rsidP="00C85213">
      <w:pPr>
        <w:pStyle w:val="PR2"/>
      </w:pPr>
      <w:r>
        <w:t>University</w:t>
      </w:r>
      <w:r w:rsidR="005549E1">
        <w:t xml:space="preserve"> PMIS</w:t>
      </w:r>
      <w:r w:rsidR="004B7245" w:rsidRPr="00AD0AFC">
        <w:t xml:space="preserve">: Prepare </w:t>
      </w:r>
      <w:r w:rsidR="00214701" w:rsidRPr="00AD0AFC">
        <w:t>transmittal</w:t>
      </w:r>
      <w:r w:rsidR="00C002C7" w:rsidRPr="00AD0AFC">
        <w:t xml:space="preserve"> in PDF form, and upload to </w:t>
      </w:r>
      <w:r>
        <w:t>University</w:t>
      </w:r>
      <w:r w:rsidR="005549E1">
        <w:t xml:space="preserve"> PMIS</w:t>
      </w:r>
      <w:r w:rsidR="004B7245" w:rsidRPr="00AD0AFC">
        <w:t xml:space="preserve">. Enter required data in </w:t>
      </w:r>
      <w:r>
        <w:t>University</w:t>
      </w:r>
      <w:r w:rsidR="005549E1">
        <w:t xml:space="preserve"> PMIS</w:t>
      </w:r>
      <w:r w:rsidR="004B7245" w:rsidRPr="00AD0AFC">
        <w:t xml:space="preserve"> to fully identify submittal.</w:t>
      </w:r>
    </w:p>
    <w:p w14:paraId="004AB561" w14:textId="77777777" w:rsidR="00CE0C9D" w:rsidRPr="00AD0AFC" w:rsidRDefault="004B7245" w:rsidP="00C85213">
      <w:pPr>
        <w:pStyle w:val="PR2"/>
      </w:pPr>
      <w:r w:rsidRPr="00AD0AFC">
        <w:lastRenderedPageBreak/>
        <w:t>Disposition: Maintain sets of approved Samples at Project site, available for quality-control comparisons throughout the course of construction activity. Sample sets may be used to determine final acceptance of construction associated with each set.</w:t>
      </w:r>
    </w:p>
    <w:p w14:paraId="4D1D06EE" w14:textId="77777777" w:rsidR="004B7245" w:rsidRPr="00C13394" w:rsidRDefault="004B7245" w:rsidP="00C85213">
      <w:pPr>
        <w:pStyle w:val="PR3"/>
      </w:pPr>
      <w:r w:rsidRPr="00AD0AFC">
        <w:t xml:space="preserve">Samples that may be incorporated into the Work are indicated in individual </w:t>
      </w:r>
      <w:r w:rsidRPr="00C13394">
        <w:t xml:space="preserve">Specification Sections. Such Samples must be in </w:t>
      </w:r>
      <w:proofErr w:type="gramStart"/>
      <w:r w:rsidRPr="00C13394">
        <w:t>an undamaged</w:t>
      </w:r>
      <w:proofErr w:type="gramEnd"/>
      <w:r w:rsidRPr="00C13394">
        <w:t xml:space="preserve"> condition at </w:t>
      </w:r>
      <w:proofErr w:type="gramStart"/>
      <w:r w:rsidRPr="00C13394">
        <w:t>time</w:t>
      </w:r>
      <w:proofErr w:type="gramEnd"/>
      <w:r w:rsidRPr="00C13394">
        <w:t xml:space="preserve"> of use.</w:t>
      </w:r>
    </w:p>
    <w:p w14:paraId="6D9FB73F" w14:textId="61B8088A" w:rsidR="00CE0C9D" w:rsidRPr="00C13394" w:rsidRDefault="004B7245" w:rsidP="00C85213">
      <w:pPr>
        <w:pStyle w:val="PR3"/>
      </w:pPr>
      <w:r w:rsidRPr="00C13394">
        <w:t xml:space="preserve">Samples not incorporated into the Work, or otherwise designated as </w:t>
      </w:r>
      <w:r w:rsidR="00704D2A" w:rsidRPr="00C13394">
        <w:t>University’s</w:t>
      </w:r>
      <w:r w:rsidRPr="00C13394">
        <w:t xml:space="preserve"> property, are the property of Contractor.</w:t>
      </w:r>
    </w:p>
    <w:p w14:paraId="2345CB7F" w14:textId="77777777" w:rsidR="004B7245" w:rsidRPr="00AD0AFC" w:rsidRDefault="004B7245" w:rsidP="00C85213">
      <w:pPr>
        <w:pStyle w:val="PR2"/>
      </w:pPr>
      <w:r w:rsidRPr="00C13394">
        <w:t>Samples for Initial Selection: Submit manufacturer's color charts consisting of units or sections of units showing the full range of colors, textures, and patterns</w:t>
      </w:r>
      <w:r w:rsidRPr="00AD0AFC">
        <w:t xml:space="preserve"> available.</w:t>
      </w:r>
    </w:p>
    <w:p w14:paraId="479C9849" w14:textId="77777777" w:rsidR="00CE0C9D" w:rsidRPr="00AD0AFC" w:rsidRDefault="004B7245" w:rsidP="00C85213">
      <w:pPr>
        <w:pStyle w:val="PR3"/>
      </w:pPr>
      <w:r w:rsidRPr="00AD0AFC">
        <w:t xml:space="preserve">Number of Samples: Submit </w:t>
      </w:r>
      <w:r w:rsidR="00094967" w:rsidRPr="00AD0AFC">
        <w:t>two</w:t>
      </w:r>
      <w:r w:rsidRPr="00AD0AFC">
        <w:t xml:space="preserve"> full set</w:t>
      </w:r>
      <w:r w:rsidR="00094967" w:rsidRPr="00AD0AFC">
        <w:t>s</w:t>
      </w:r>
      <w:r w:rsidRPr="00AD0AFC">
        <w:t xml:space="preserve"> of available choices where color, pattern, texture, or similar characteristics are required to be selected from manufacturer's product line. Architect will </w:t>
      </w:r>
      <w:proofErr w:type="gramStart"/>
      <w:r w:rsidRPr="00AD0AFC">
        <w:t>return</w:t>
      </w:r>
      <w:proofErr w:type="gramEnd"/>
      <w:r w:rsidRPr="00AD0AFC">
        <w:t xml:space="preserve"> </w:t>
      </w:r>
      <w:r w:rsidR="00094967" w:rsidRPr="00AD0AFC">
        <w:t>one set</w:t>
      </w:r>
      <w:r w:rsidRPr="00AD0AFC">
        <w:t xml:space="preserve"> with options selected.</w:t>
      </w:r>
    </w:p>
    <w:p w14:paraId="3ABDA7EE" w14:textId="77777777" w:rsidR="00B51479" w:rsidRDefault="004B7245" w:rsidP="00C85213">
      <w:pPr>
        <w:pStyle w:val="PR2"/>
      </w:pPr>
      <w:r w:rsidRPr="00AD0AFC">
        <w:t xml:space="preserve">Samples for Verification: Submit full-size units or Samples of size indicated, prepared from same material to be used for the Work, cured and finished in manner specified, and physically identical with material or product proposed for use, and that show full range of color and texture variations expected. </w:t>
      </w:r>
    </w:p>
    <w:p w14:paraId="0F753B1D" w14:textId="0A88BCBF" w:rsidR="007C288C" w:rsidRDefault="004B7245" w:rsidP="00B51479">
      <w:pPr>
        <w:pStyle w:val="PR3"/>
      </w:pPr>
      <w:r w:rsidRPr="00AD0AFC">
        <w:t xml:space="preserve">Samples include, but are not limited to, the following: </w:t>
      </w:r>
    </w:p>
    <w:p w14:paraId="24A2FCF4" w14:textId="77777777" w:rsidR="007C288C" w:rsidRDefault="004B7245" w:rsidP="00B51479">
      <w:pPr>
        <w:pStyle w:val="PR4"/>
      </w:pPr>
      <w:r w:rsidRPr="00AD0AFC">
        <w:t xml:space="preserve">partial sections of manufactured or fabricated components; </w:t>
      </w:r>
    </w:p>
    <w:p w14:paraId="6B644A5A" w14:textId="77777777" w:rsidR="007C288C" w:rsidRDefault="004B7245" w:rsidP="00B51479">
      <w:pPr>
        <w:pStyle w:val="PR4"/>
      </w:pPr>
      <w:r w:rsidRPr="00AD0AFC">
        <w:t xml:space="preserve">small cuts or containers of materials; </w:t>
      </w:r>
    </w:p>
    <w:p w14:paraId="731F5037" w14:textId="77777777" w:rsidR="007C288C" w:rsidRDefault="004B7245" w:rsidP="00B51479">
      <w:pPr>
        <w:pStyle w:val="PR4"/>
      </w:pPr>
      <w:r w:rsidRPr="00AD0AFC">
        <w:t xml:space="preserve">complete units of repetitively used materials; </w:t>
      </w:r>
    </w:p>
    <w:p w14:paraId="46808E02" w14:textId="77777777" w:rsidR="007C288C" w:rsidRDefault="004B7245" w:rsidP="00B51479">
      <w:pPr>
        <w:pStyle w:val="PR4"/>
      </w:pPr>
      <w:proofErr w:type="gramStart"/>
      <w:r w:rsidRPr="00AD0AFC">
        <w:t>swatches</w:t>
      </w:r>
      <w:proofErr w:type="gramEnd"/>
      <w:r w:rsidRPr="00AD0AFC">
        <w:t xml:space="preserve"> showing color, texture, and pattern; </w:t>
      </w:r>
    </w:p>
    <w:p w14:paraId="160592DD" w14:textId="77777777" w:rsidR="007C288C" w:rsidRDefault="004B7245" w:rsidP="00B51479">
      <w:pPr>
        <w:pStyle w:val="PR4"/>
      </w:pPr>
      <w:r w:rsidRPr="00AD0AFC">
        <w:t xml:space="preserve">color range sets; and </w:t>
      </w:r>
    </w:p>
    <w:p w14:paraId="5D8AF77E" w14:textId="4CD4AD34" w:rsidR="004B7245" w:rsidRPr="00AD0AFC" w:rsidRDefault="004B7245" w:rsidP="00B51479">
      <w:pPr>
        <w:pStyle w:val="PR4"/>
      </w:pPr>
      <w:r w:rsidRPr="00AD0AFC">
        <w:t>components used for independent testing and inspection.</w:t>
      </w:r>
    </w:p>
    <w:p w14:paraId="374587D9" w14:textId="77777777" w:rsidR="00CE0C9D" w:rsidRPr="00AD0AFC" w:rsidRDefault="004B7245" w:rsidP="00C85213">
      <w:pPr>
        <w:pStyle w:val="PR3"/>
      </w:pPr>
      <w:r w:rsidRPr="00AD0AFC">
        <w:t xml:space="preserve">Number of Samples: Submit </w:t>
      </w:r>
      <w:r w:rsidR="00094967" w:rsidRPr="00AD0AFC">
        <w:t>two</w:t>
      </w:r>
      <w:r w:rsidR="0043091D" w:rsidRPr="00AD0AFC">
        <w:t xml:space="preserve"> </w:t>
      </w:r>
      <w:r w:rsidR="00214701" w:rsidRPr="00AD0AFC">
        <w:t xml:space="preserve">sets of Samples. Architect </w:t>
      </w:r>
      <w:r w:rsidRPr="00AD0AFC">
        <w:t xml:space="preserve">will retain </w:t>
      </w:r>
      <w:r w:rsidR="00214701" w:rsidRPr="00AD0AFC">
        <w:t>one</w:t>
      </w:r>
      <w:r w:rsidRPr="00AD0AFC">
        <w:t xml:space="preserve"> Sample se</w:t>
      </w:r>
      <w:r w:rsidR="00214701" w:rsidRPr="00AD0AFC">
        <w:t>t; remainder will be returned.  Retain</w:t>
      </w:r>
      <w:r w:rsidRPr="00AD0AFC">
        <w:t xml:space="preserve"> one returned Sample set as a project recor</w:t>
      </w:r>
      <w:r w:rsidR="00214701" w:rsidRPr="00AD0AFC">
        <w:t>d Sample.</w:t>
      </w:r>
    </w:p>
    <w:p w14:paraId="017958F7" w14:textId="77777777" w:rsidR="004B7245" w:rsidRPr="00AD0AFC" w:rsidRDefault="004B7245" w:rsidP="00C85213">
      <w:pPr>
        <w:pStyle w:val="PR4"/>
      </w:pPr>
      <w:r w:rsidRPr="00AD0AFC">
        <w:t>Submit a single Sample where assembly details, workmanship, fabrication techniques, connections, operation, and other similar characteristics are to be demonstrated.</w:t>
      </w:r>
    </w:p>
    <w:p w14:paraId="2756B9FF" w14:textId="77777777" w:rsidR="004B7245" w:rsidRPr="00AD0AFC" w:rsidRDefault="004B7245" w:rsidP="00C85213">
      <w:pPr>
        <w:pStyle w:val="PR4"/>
      </w:pPr>
      <w:r w:rsidRPr="00AD0AFC">
        <w:t>If variation in color, pattern, texture, or other characteristic is inherent in material or product represented by a Sample, submit at least three sets of paired units that show approximate limits of variations.</w:t>
      </w:r>
    </w:p>
    <w:p w14:paraId="452A434E" w14:textId="163FBDEA" w:rsidR="00CE0C9D" w:rsidRPr="00AD0AFC" w:rsidRDefault="004B7245" w:rsidP="00C85213">
      <w:pPr>
        <w:pStyle w:val="PR1"/>
      </w:pPr>
      <w:r w:rsidRPr="00AD0AFC">
        <w:t>Product Schedule</w:t>
      </w:r>
      <w:r w:rsidR="00242562" w:rsidRPr="00AD0AFC">
        <w:t xml:space="preserve"> (when required or applicable)</w:t>
      </w:r>
      <w:r w:rsidRPr="00AD0AFC">
        <w:t xml:space="preserve">: As required in individual Specification Sections, prepare a written summary indicating types of products required for the Work and their intended location. </w:t>
      </w:r>
      <w:r w:rsidR="005B7323">
        <w:t xml:space="preserve">This may be submitted with </w:t>
      </w:r>
      <w:proofErr w:type="gramStart"/>
      <w:r w:rsidR="005B7323">
        <w:t>the Product</w:t>
      </w:r>
      <w:proofErr w:type="gramEnd"/>
      <w:r w:rsidR="005B7323">
        <w:t xml:space="preserve"> Data if all items on the schedule are included in the Product Data package. </w:t>
      </w:r>
      <w:r w:rsidRPr="00AD0AFC">
        <w:t>Include the following information in tabular form:</w:t>
      </w:r>
    </w:p>
    <w:p w14:paraId="0164DA40" w14:textId="77777777" w:rsidR="004B7245" w:rsidRPr="00AD0AFC" w:rsidRDefault="004B7245" w:rsidP="00C85213">
      <w:pPr>
        <w:pStyle w:val="PR2"/>
      </w:pPr>
      <w:r w:rsidRPr="00AD0AFC">
        <w:t>Type of product. Include unique identifier for each product indicated in the Contract Documents or assigned by Contractor if none is indicated.</w:t>
      </w:r>
    </w:p>
    <w:p w14:paraId="15156906" w14:textId="77777777" w:rsidR="004B7245" w:rsidRPr="00AD0AFC" w:rsidRDefault="004B7245" w:rsidP="00C85213">
      <w:pPr>
        <w:pStyle w:val="PR2"/>
      </w:pPr>
      <w:r w:rsidRPr="00AD0AFC">
        <w:lastRenderedPageBreak/>
        <w:t>Manufacturer and product name, and model number if applicable.</w:t>
      </w:r>
    </w:p>
    <w:p w14:paraId="716ABF41" w14:textId="77777777" w:rsidR="004B7245" w:rsidRPr="00AD0AFC" w:rsidRDefault="004B7245" w:rsidP="00C85213">
      <w:pPr>
        <w:pStyle w:val="PR2"/>
      </w:pPr>
      <w:r w:rsidRPr="00AD0AFC">
        <w:t>Number and name of room or space.</w:t>
      </w:r>
    </w:p>
    <w:p w14:paraId="27380F2C" w14:textId="77777777" w:rsidR="004B7245" w:rsidRPr="00AD0AFC" w:rsidRDefault="004B7245" w:rsidP="00C85213">
      <w:pPr>
        <w:pStyle w:val="PR2"/>
      </w:pPr>
      <w:r w:rsidRPr="00AD0AFC">
        <w:t>Location within room or space.</w:t>
      </w:r>
    </w:p>
    <w:p w14:paraId="2CAAD218" w14:textId="3500FF40" w:rsidR="004B7245" w:rsidRPr="00AD0AFC" w:rsidRDefault="004B7245" w:rsidP="00C85213">
      <w:pPr>
        <w:pStyle w:val="PR1"/>
      </w:pPr>
      <w:r w:rsidRPr="00AD0AFC">
        <w:t>Qualification Data: Prepare</w:t>
      </w:r>
      <w:r w:rsidR="00B2651A" w:rsidRPr="00AD0AFC">
        <w:t xml:space="preserve"> and submit</w:t>
      </w:r>
      <w:r w:rsidRPr="00AD0AFC">
        <w:t xml:space="preserve"> written information that demonstrates capabilities and experience of firm or person. Include lists of completed projects with project names and addresses, contact information of architects and </w:t>
      </w:r>
      <w:r w:rsidR="00704D2A">
        <w:t>University</w:t>
      </w:r>
      <w:r w:rsidRPr="00AD0AFC">
        <w:t xml:space="preserve">, and other </w:t>
      </w:r>
      <w:proofErr w:type="gramStart"/>
      <w:r w:rsidRPr="00AD0AFC">
        <w:t>information specified</w:t>
      </w:r>
      <w:proofErr w:type="gramEnd"/>
      <w:r w:rsidRPr="00AD0AFC">
        <w:t>.</w:t>
      </w:r>
    </w:p>
    <w:p w14:paraId="304AA4A8" w14:textId="77777777" w:rsidR="004B7245" w:rsidRPr="00AD0AFC" w:rsidRDefault="004B7245" w:rsidP="00C85213">
      <w:pPr>
        <w:pStyle w:val="PR1"/>
      </w:pPr>
      <w:r w:rsidRPr="00AD0AFC">
        <w:t>Design Data: Prepare and submit written and graphic information indicating compliance with indicated performance and design criteria in individual Specification Sections. Include list of assumptions and summary of loads. Include load diagrams if applicable. Provide name and version of software, if any, used for calculations. Number each page of submittal.</w:t>
      </w:r>
    </w:p>
    <w:p w14:paraId="3A9B94E0" w14:textId="77777777" w:rsidR="00CE0C9D" w:rsidRDefault="004B7245" w:rsidP="00C85213">
      <w:pPr>
        <w:pStyle w:val="PR1"/>
      </w:pPr>
      <w:r w:rsidRPr="00AD0AFC">
        <w:t>Certificates:</w:t>
      </w:r>
    </w:p>
    <w:p w14:paraId="4C8596B8" w14:textId="39D867BA" w:rsidR="00085937" w:rsidRPr="00AD0AFC" w:rsidRDefault="00085937" w:rsidP="00085937">
      <w:pPr>
        <w:pStyle w:val="CMT"/>
      </w:pPr>
      <w:r w:rsidRPr="00085937">
        <w:rPr>
          <w:highlight w:val="yellow"/>
        </w:rPr>
        <w:t>Edit for project. Identify specific certificates required for the project.</w:t>
      </w:r>
    </w:p>
    <w:p w14:paraId="7DAB3907" w14:textId="77777777" w:rsidR="004B7245" w:rsidRPr="00AD0AFC" w:rsidRDefault="004B7245" w:rsidP="00C85213">
      <w:pPr>
        <w:pStyle w:val="PR2"/>
      </w:pPr>
      <w:r w:rsidRPr="00AD0AFC">
        <w:t>Certificates and Certifications Submittals: Submit a statement that includes signature of entity responsible for preparing certification. Certificates and certifications shall be signed by an officer or other individual authorized to sign documents on behalf of that entity. Provide a notarized signature where indicated.</w:t>
      </w:r>
    </w:p>
    <w:p w14:paraId="2CB7B1B6" w14:textId="77777777" w:rsidR="004B7245" w:rsidRPr="00AD0AFC" w:rsidRDefault="004B7245" w:rsidP="00C85213">
      <w:pPr>
        <w:pStyle w:val="PR2"/>
      </w:pPr>
      <w:r w:rsidRPr="00AD0AFC">
        <w:t>Installer Certificates: Submit written statements on manufacturer's letterhead certifying that Installer complies with requirements in the Contract Documents and, where required, is authorized by manufacturer for this specific Project.</w:t>
      </w:r>
    </w:p>
    <w:p w14:paraId="1E2969D0" w14:textId="77777777" w:rsidR="004B7245" w:rsidRPr="00AD0AFC" w:rsidRDefault="004B7245" w:rsidP="00C85213">
      <w:pPr>
        <w:pStyle w:val="PR2"/>
      </w:pPr>
      <w:r w:rsidRPr="00AD0AFC">
        <w:t>Manufacturer Certificates: Submit written statements on manufacturer's letterhead certifying that manufacturer complies with requirements in the Contract Documents. Include evidence of manufacturing experience where required.</w:t>
      </w:r>
    </w:p>
    <w:p w14:paraId="35CD0A1C" w14:textId="77777777" w:rsidR="004B7245" w:rsidRPr="00AD0AFC" w:rsidRDefault="004B7245" w:rsidP="00C85213">
      <w:pPr>
        <w:pStyle w:val="PR2"/>
      </w:pPr>
      <w:r w:rsidRPr="00AD0AFC">
        <w:t>Material Certificates: Submit written statements on manufacturer's letterhead certifying that material complies with requirements in the Contract Documents.</w:t>
      </w:r>
    </w:p>
    <w:p w14:paraId="16099AD5" w14:textId="77777777" w:rsidR="004B7245" w:rsidRPr="00AD0AFC" w:rsidRDefault="004B7245" w:rsidP="00C85213">
      <w:pPr>
        <w:pStyle w:val="PR2"/>
      </w:pPr>
      <w:r w:rsidRPr="00AD0AFC">
        <w:t>Product Certificates: Submit written statements on manufacturer's letterhead certifying that product complies with requirements in the Contract Documents.</w:t>
      </w:r>
    </w:p>
    <w:p w14:paraId="09859BDF" w14:textId="77777777" w:rsidR="004B7245" w:rsidRPr="00AD0AFC" w:rsidRDefault="004B7245" w:rsidP="00C85213">
      <w:pPr>
        <w:pStyle w:val="PR2"/>
      </w:pPr>
      <w:r w:rsidRPr="00AD0AFC">
        <w:t>Welding Certificates: Prepare written certification that welding procedures and personnel comply with requirements in the Contract Documents. Submit record of Welding Procedure Specification and Procedure Qualification Record on AWS forms. Include names of firms and personnel certified.</w:t>
      </w:r>
    </w:p>
    <w:p w14:paraId="65B98038" w14:textId="77777777" w:rsidR="00CE0C9D" w:rsidRDefault="004B7245" w:rsidP="00C85213">
      <w:pPr>
        <w:pStyle w:val="PR1"/>
      </w:pPr>
      <w:r w:rsidRPr="00AD0AFC">
        <w:t>Test and Research Reports:</w:t>
      </w:r>
    </w:p>
    <w:p w14:paraId="18466A3A" w14:textId="1D5637D5" w:rsidR="00085937" w:rsidRPr="00AD0AFC" w:rsidRDefault="00085937" w:rsidP="00085937">
      <w:pPr>
        <w:pStyle w:val="CMT"/>
      </w:pPr>
      <w:r w:rsidRPr="00A41453">
        <w:rPr>
          <w:highlight w:val="yellow"/>
        </w:rPr>
        <w:t>Edit for project. Identify specific reports required for the project</w:t>
      </w:r>
      <w:r w:rsidR="00A41453" w:rsidRPr="00A41453">
        <w:rPr>
          <w:highlight w:val="yellow"/>
        </w:rPr>
        <w:t xml:space="preserve"> and whether they are Action or Information submittals.</w:t>
      </w:r>
    </w:p>
    <w:p w14:paraId="1878C5C1" w14:textId="77777777" w:rsidR="004B7245" w:rsidRPr="00AD0AFC" w:rsidRDefault="004B7245" w:rsidP="00C85213">
      <w:pPr>
        <w:pStyle w:val="PR2"/>
      </w:pPr>
      <w:r w:rsidRPr="00AD0AFC">
        <w:t xml:space="preserve">Compatibility Test Reports: Submit reports written by a qualified testing agency, on testing agency's standard form, indicating and interpreting results of </w:t>
      </w:r>
      <w:r w:rsidRPr="00AD0AFC">
        <w:lastRenderedPageBreak/>
        <w:t>compatibility tests performed before installation of product. Include written recommendations for primers and substrate preparation needed for adhesion.</w:t>
      </w:r>
    </w:p>
    <w:p w14:paraId="6C4735AF" w14:textId="77777777" w:rsidR="004B7245" w:rsidRPr="00AD0AFC" w:rsidRDefault="004B7245" w:rsidP="00C85213">
      <w:pPr>
        <w:pStyle w:val="PR2"/>
      </w:pPr>
      <w:r w:rsidRPr="00AD0AFC">
        <w:t>Field Test Reports: Submit written reports indicating and interpreting results of field tests performed either during installation of product or after product is installed in its final location, for compliance with requirements in the Contract Documents.</w:t>
      </w:r>
    </w:p>
    <w:p w14:paraId="02E359BD" w14:textId="77777777" w:rsidR="004B7245" w:rsidRPr="00AD0AFC" w:rsidRDefault="004B7245" w:rsidP="00C85213">
      <w:pPr>
        <w:pStyle w:val="PR2"/>
      </w:pPr>
      <w:r w:rsidRPr="00AD0AFC">
        <w:t>Material Test Reports: Submit reports written by a qualified testing agency, on testing</w:t>
      </w:r>
      <w:r w:rsidR="00B420E2" w:rsidRPr="00AD0AFC">
        <w:t xml:space="preserve"> </w:t>
      </w:r>
      <w:r w:rsidRPr="00AD0AFC">
        <w:t>with requirements in the Contract Documents.</w:t>
      </w:r>
    </w:p>
    <w:p w14:paraId="66F64F25" w14:textId="77777777" w:rsidR="004B7245" w:rsidRPr="00AD0AFC" w:rsidRDefault="004B7245" w:rsidP="00C85213">
      <w:pPr>
        <w:pStyle w:val="PR2"/>
      </w:pPr>
      <w:r w:rsidRPr="00AD0AFC">
        <w:t>Preconstruction Test Reports: Submit reports written by a qualified testing agency, on testing agency's standard form, indicating and interpreting results of tests performed before installation of product, for compliance with performance requirements in the Contract Documents.</w:t>
      </w:r>
    </w:p>
    <w:p w14:paraId="12473416" w14:textId="77777777" w:rsidR="004B7245" w:rsidRPr="00AD0AFC" w:rsidRDefault="004B7245" w:rsidP="00C85213">
      <w:pPr>
        <w:pStyle w:val="PR2"/>
      </w:pPr>
      <w:r w:rsidRPr="00AD0AFC">
        <w:t>Product Test Reports: Submit written reports indicating that current product produced by manufacturer complies with requirements in the Contract Documents. Base reports on evaluation of tests performed by manufacturer and witnessed by a qualified testing agency, or on comprehensive tests performed by a qualified testing agency.</w:t>
      </w:r>
    </w:p>
    <w:p w14:paraId="50A5DADA" w14:textId="77777777" w:rsidR="00CE0C9D" w:rsidRPr="00AD0AFC" w:rsidRDefault="004B7245" w:rsidP="00C85213">
      <w:pPr>
        <w:pStyle w:val="PR2"/>
      </w:pPr>
      <w:r w:rsidRPr="00AD0AFC">
        <w:t>Research Reports: Submit written evidence, from a model code organization acceptable to authorities having jurisdiction, that product complies with building code in effect for Project. Include the following information:</w:t>
      </w:r>
    </w:p>
    <w:p w14:paraId="05C9B324" w14:textId="77777777" w:rsidR="004B7245" w:rsidRPr="00AD0AFC" w:rsidRDefault="004B7245" w:rsidP="00C85213">
      <w:pPr>
        <w:pStyle w:val="PR3"/>
      </w:pPr>
      <w:r w:rsidRPr="00AD0AFC">
        <w:t>Name of evaluation organization.</w:t>
      </w:r>
    </w:p>
    <w:p w14:paraId="25EA2CAB" w14:textId="77777777" w:rsidR="004B7245" w:rsidRPr="00AD0AFC" w:rsidRDefault="004B7245" w:rsidP="00C85213">
      <w:pPr>
        <w:pStyle w:val="PR3"/>
      </w:pPr>
      <w:r w:rsidRPr="00AD0AFC">
        <w:t>Date of evaluation.</w:t>
      </w:r>
    </w:p>
    <w:p w14:paraId="23C065A1" w14:textId="77777777" w:rsidR="004B7245" w:rsidRPr="00AD0AFC" w:rsidRDefault="004B7245" w:rsidP="00C85213">
      <w:pPr>
        <w:pStyle w:val="PR3"/>
      </w:pPr>
      <w:r w:rsidRPr="00AD0AFC">
        <w:t>Time period when report is in effect.</w:t>
      </w:r>
    </w:p>
    <w:p w14:paraId="27078C3C" w14:textId="77777777" w:rsidR="004B7245" w:rsidRPr="00AD0AFC" w:rsidRDefault="004B7245" w:rsidP="00C85213">
      <w:pPr>
        <w:pStyle w:val="PR3"/>
      </w:pPr>
      <w:r w:rsidRPr="00AD0AFC">
        <w:t>Product and manufacturers' names.</w:t>
      </w:r>
    </w:p>
    <w:p w14:paraId="679B9CDB" w14:textId="77777777" w:rsidR="004B7245" w:rsidRPr="00AD0AFC" w:rsidRDefault="004B7245" w:rsidP="00C85213">
      <w:pPr>
        <w:pStyle w:val="PR3"/>
      </w:pPr>
      <w:r w:rsidRPr="00AD0AFC">
        <w:t>Description of product.</w:t>
      </w:r>
    </w:p>
    <w:p w14:paraId="57DD6D33" w14:textId="77777777" w:rsidR="004B7245" w:rsidRPr="00AD0AFC" w:rsidRDefault="004B7245" w:rsidP="00C85213">
      <w:pPr>
        <w:pStyle w:val="PR3"/>
      </w:pPr>
      <w:r w:rsidRPr="00AD0AFC">
        <w:t>Test procedures and results.</w:t>
      </w:r>
    </w:p>
    <w:p w14:paraId="64B33017" w14:textId="77777777" w:rsidR="00CE0C9D" w:rsidRPr="00AD0AFC" w:rsidRDefault="004B7245" w:rsidP="00C85213">
      <w:pPr>
        <w:pStyle w:val="PR3"/>
      </w:pPr>
      <w:r w:rsidRPr="00AD0AFC">
        <w:t>Limitations of use.</w:t>
      </w:r>
    </w:p>
    <w:p w14:paraId="4948D824" w14:textId="77777777" w:rsidR="00CE0C9D" w:rsidRDefault="0043091D" w:rsidP="00C85213">
      <w:pPr>
        <w:pStyle w:val="PR2"/>
      </w:pPr>
      <w:r>
        <w:t xml:space="preserve">Corrective Action Report: Testing agency shall submit written documentation of any defects </w:t>
      </w:r>
      <w:proofErr w:type="gramStart"/>
      <w:r>
        <w:t>found</w:t>
      </w:r>
      <w:proofErr w:type="gramEnd"/>
      <w:r>
        <w:t xml:space="preserve"> and any corrective action taken, or proposed solutions. </w:t>
      </w:r>
    </w:p>
    <w:p w14:paraId="6D91193B" w14:textId="77777777" w:rsidR="00B929B0" w:rsidRDefault="00A94318" w:rsidP="00B929B0">
      <w:pPr>
        <w:pStyle w:val="PR1"/>
      </w:pPr>
      <w:r>
        <w:t>Resubmission Summary:</w:t>
      </w:r>
    </w:p>
    <w:p w14:paraId="78421F02" w14:textId="50AE69CF" w:rsidR="00A94318" w:rsidRDefault="00A94318" w:rsidP="00B929B0">
      <w:pPr>
        <w:pStyle w:val="PR2"/>
      </w:pPr>
      <w:r>
        <w:t xml:space="preserve">   Provide summary of changes from previous submission.</w:t>
      </w:r>
    </w:p>
    <w:p w14:paraId="4AB43447" w14:textId="676D4F47" w:rsidR="00803B3B" w:rsidRDefault="00A94318" w:rsidP="00B929B0">
      <w:pPr>
        <w:pStyle w:val="PR2"/>
      </w:pPr>
      <w:r>
        <w:t xml:space="preserve">   Include responses to review comments from previous submission.</w:t>
      </w:r>
    </w:p>
    <w:p w14:paraId="76BDC12B" w14:textId="209DD568" w:rsidR="007918E8" w:rsidRPr="00AD0AFC" w:rsidRDefault="007918E8" w:rsidP="007918E8">
      <w:pPr>
        <w:pStyle w:val="CMT"/>
      </w:pPr>
      <w:r w:rsidRPr="356199D8">
        <w:rPr>
          <w:highlight w:val="yellow"/>
        </w:rPr>
        <w:t xml:space="preserve">DELETE </w:t>
      </w:r>
      <w:r>
        <w:rPr>
          <w:highlight w:val="yellow"/>
        </w:rPr>
        <w:t>SECTION</w:t>
      </w:r>
      <w:r w:rsidRPr="356199D8">
        <w:rPr>
          <w:highlight w:val="yellow"/>
        </w:rPr>
        <w:t xml:space="preserve"> BELOW IF IT DOES NOT APPLY</w:t>
      </w:r>
    </w:p>
    <w:p w14:paraId="0A98CB9A" w14:textId="77777777" w:rsidR="004B7245" w:rsidRPr="00AD0AFC" w:rsidRDefault="004B7245" w:rsidP="00C85213">
      <w:pPr>
        <w:pStyle w:val="ART"/>
      </w:pPr>
      <w:proofErr w:type="gramStart"/>
      <w:r w:rsidRPr="00AD0AFC">
        <w:t>DELEGATED-DESIGN</w:t>
      </w:r>
      <w:proofErr w:type="gramEnd"/>
      <w:r w:rsidRPr="00AD0AFC">
        <w:t xml:space="preserve"> SERVICES</w:t>
      </w:r>
    </w:p>
    <w:p w14:paraId="22C7835A" w14:textId="77777777" w:rsidR="00CE0C9D" w:rsidRPr="00AD0AFC" w:rsidRDefault="004B7245" w:rsidP="00C85213">
      <w:pPr>
        <w:pStyle w:val="PR1"/>
      </w:pPr>
      <w:r w:rsidRPr="00AD0AFC">
        <w:t>Performance and Design Criteria: Where professional design services or certifications by a design professional are specifically required of Contractor by the Contract Documents, provide products and systems complying with specific performance and design criteria indicated.</w:t>
      </w:r>
    </w:p>
    <w:p w14:paraId="5B06D435" w14:textId="77777777" w:rsidR="00CE0C9D" w:rsidRPr="00AD0AFC" w:rsidRDefault="004B7245" w:rsidP="00C85213">
      <w:pPr>
        <w:pStyle w:val="PR2"/>
      </w:pPr>
      <w:r w:rsidRPr="00AD0AFC">
        <w:lastRenderedPageBreak/>
        <w:t>If criteria indicated are insufficient to perform services or certification required, submit a written request for additional information to Architect.</w:t>
      </w:r>
    </w:p>
    <w:p w14:paraId="3007DE28" w14:textId="77777777" w:rsidR="00CE0C9D" w:rsidRPr="00AD0AFC" w:rsidRDefault="004B7245" w:rsidP="00C85213">
      <w:pPr>
        <w:pStyle w:val="PR1"/>
      </w:pPr>
      <w:proofErr w:type="gramStart"/>
      <w:r w:rsidRPr="00AD0AFC">
        <w:t>Delegated-Design</w:t>
      </w:r>
      <w:proofErr w:type="gramEnd"/>
      <w:r w:rsidRPr="00AD0AFC">
        <w:t xml:space="preserve"> Services Certification: In addition to Shop Drawings, Product Data, and other required submittals, submit digitally signed PDF file of certificate, signed and sealed by the responsible design professional, for each product and system specifically assigned to Contractor to be designed or certified by a design professional.</w:t>
      </w:r>
    </w:p>
    <w:p w14:paraId="38E26366" w14:textId="77777777" w:rsidR="004B7245" w:rsidRPr="00AD0AFC" w:rsidRDefault="004B7245" w:rsidP="00C85213">
      <w:pPr>
        <w:pStyle w:val="PR2"/>
      </w:pPr>
      <w:r w:rsidRPr="00AD0AFC">
        <w:t>Indicate that products and systems comply with performance and design criteria in the Contract Documents. Include list of codes, loads, and other factors used in performing these services.</w:t>
      </w:r>
    </w:p>
    <w:p w14:paraId="600C02BD" w14:textId="77777777" w:rsidR="00600378" w:rsidRPr="00AD0AFC" w:rsidRDefault="00600378" w:rsidP="00C85213">
      <w:pPr>
        <w:pStyle w:val="CMT"/>
        <w:rPr>
          <w:highlight w:val="yellow"/>
        </w:rPr>
      </w:pPr>
      <w:r w:rsidRPr="356199D8">
        <w:rPr>
          <w:highlight w:val="yellow"/>
        </w:rPr>
        <w:t>DELETE PARAGRAPH BELOW IF IT DOES NOT APPLY</w:t>
      </w:r>
    </w:p>
    <w:p w14:paraId="47D1FFD3" w14:textId="77777777" w:rsidR="00CE0C9D" w:rsidRPr="00AD0AFC" w:rsidRDefault="004B7245" w:rsidP="00C85213">
      <w:pPr>
        <w:pStyle w:val="PR1"/>
      </w:pPr>
      <w:r w:rsidRPr="00AD0AFC">
        <w:t>BIM Incorporation:</w:t>
      </w:r>
      <w:r w:rsidR="009C6B46" w:rsidRPr="00AD0AFC">
        <w:t xml:space="preserve"> </w:t>
      </w:r>
      <w:r w:rsidRPr="00AD0AFC">
        <w:t>Incorporate delegated-design drawing and data files into BIM established for Project.</w:t>
      </w:r>
    </w:p>
    <w:p w14:paraId="5E502275" w14:textId="77777777" w:rsidR="004B7245" w:rsidRPr="00AD0AFC" w:rsidRDefault="004B7245" w:rsidP="00C85213">
      <w:pPr>
        <w:pStyle w:val="PR2"/>
      </w:pPr>
      <w:r w:rsidRPr="00AD0AFC">
        <w:t xml:space="preserve">Prepare delegated-design drawings in the </w:t>
      </w:r>
      <w:r w:rsidR="00371FE5" w:rsidRPr="00AD0AFC">
        <w:t>s</w:t>
      </w:r>
      <w:r w:rsidRPr="00AD0AFC">
        <w:t>ame digital data software program, version, and operating system as original Drawings</w:t>
      </w:r>
    </w:p>
    <w:p w14:paraId="4346D66B" w14:textId="77777777" w:rsidR="004B7245" w:rsidRPr="00AD0AFC" w:rsidRDefault="0070777C" w:rsidP="00C85213">
      <w:pPr>
        <w:pStyle w:val="PRT"/>
      </w:pPr>
      <w:r w:rsidRPr="00AD0AFC">
        <w:t>P</w:t>
      </w:r>
      <w:r w:rsidR="004B7245" w:rsidRPr="00AD0AFC">
        <w:t>RODUCTS (Not Used)</w:t>
      </w:r>
    </w:p>
    <w:p w14:paraId="0F9CA0A3" w14:textId="77777777" w:rsidR="00CE0C9D" w:rsidRPr="00AD0AFC" w:rsidRDefault="004B7245" w:rsidP="00C85213">
      <w:pPr>
        <w:pStyle w:val="PRT"/>
      </w:pPr>
      <w:r w:rsidRPr="00AD0AFC">
        <w:t>EXECUTIO</w:t>
      </w:r>
      <w:r w:rsidR="00600378" w:rsidRPr="00AD0AFC">
        <w:t xml:space="preserve">N </w:t>
      </w:r>
    </w:p>
    <w:p w14:paraId="0952078A" w14:textId="77777777" w:rsidR="000F35F2" w:rsidRDefault="000F35F2" w:rsidP="000F35F2">
      <w:pPr>
        <w:pStyle w:val="ART"/>
      </w:pPr>
      <w:r>
        <w:t>Provide bookmarks in submittal PDF as follows:</w:t>
      </w:r>
    </w:p>
    <w:p w14:paraId="7C803EF3" w14:textId="2C4D0BB2" w:rsidR="00CE0C9D" w:rsidRPr="00AD0AFC" w:rsidRDefault="00C06827" w:rsidP="000F35F2">
      <w:pPr>
        <w:pStyle w:val="PR1"/>
      </w:pPr>
      <w:r w:rsidRPr="00AD0AFC">
        <w:t>Submittal Bookmark Example: The following bookmark example is based on using an outline type arrangement with each line linked to the appro</w:t>
      </w:r>
      <w:r w:rsidR="00E37C87" w:rsidRPr="00AD0AFC">
        <w:t>pr</w:t>
      </w:r>
      <w:r w:rsidRPr="00AD0AFC">
        <w:t>iate submittal page</w:t>
      </w:r>
      <w:r w:rsidR="00B77C86">
        <w:t>. Match Table of Contents</w:t>
      </w:r>
      <w:r w:rsidR="003F077D" w:rsidRPr="00AD0AFC">
        <w:t>:</w:t>
      </w:r>
    </w:p>
    <w:p w14:paraId="5EFBE5EA" w14:textId="2556F6CE" w:rsidR="00C06827" w:rsidRPr="00AD0AFC" w:rsidRDefault="00A9744F" w:rsidP="000F35F2">
      <w:pPr>
        <w:pStyle w:val="PR3"/>
      </w:pPr>
      <w:r>
        <w:t xml:space="preserve">UMB </w:t>
      </w:r>
      <w:r w:rsidR="00F56577">
        <w:t>Submittal Identification Form</w:t>
      </w:r>
    </w:p>
    <w:p w14:paraId="00B022BF" w14:textId="77777777" w:rsidR="00E37C87" w:rsidRPr="00AD0AFC" w:rsidRDefault="00E37C87" w:rsidP="000F35F2">
      <w:pPr>
        <w:pStyle w:val="PR3"/>
      </w:pPr>
      <w:r w:rsidRPr="00AD0AFC">
        <w:t>CM/Contractor Transmittal</w:t>
      </w:r>
    </w:p>
    <w:p w14:paraId="0031999C" w14:textId="77777777" w:rsidR="00794239" w:rsidRPr="00AD0AFC" w:rsidRDefault="00794239" w:rsidP="000F35F2">
      <w:pPr>
        <w:pStyle w:val="PR3"/>
      </w:pPr>
      <w:r w:rsidRPr="00AD0AFC">
        <w:t>CM/Contractor Replies (Resubmittal Only)</w:t>
      </w:r>
    </w:p>
    <w:p w14:paraId="09DEAD33" w14:textId="77777777" w:rsidR="00E37C87" w:rsidRPr="00AD0AFC" w:rsidRDefault="00E37C87" w:rsidP="000F35F2">
      <w:pPr>
        <w:pStyle w:val="PR3"/>
      </w:pPr>
      <w:r w:rsidRPr="00AD0AFC">
        <w:t>Consultant’s Comments</w:t>
      </w:r>
    </w:p>
    <w:p w14:paraId="3EA72CFE" w14:textId="77777777" w:rsidR="00E37C87" w:rsidRPr="00AD0AFC" w:rsidRDefault="00E37C87" w:rsidP="000F35F2">
      <w:pPr>
        <w:pStyle w:val="PR3"/>
      </w:pPr>
      <w:r w:rsidRPr="00AD0AFC">
        <w:t>Manufacturer’s Transmittal</w:t>
      </w:r>
    </w:p>
    <w:p w14:paraId="2E75E7D6" w14:textId="77777777" w:rsidR="00794239" w:rsidRPr="00AD0AFC" w:rsidRDefault="00794239" w:rsidP="000F35F2">
      <w:pPr>
        <w:pStyle w:val="PR3"/>
      </w:pPr>
      <w:r w:rsidRPr="00AD0AFC">
        <w:t>Manufacturer’s Replies (Resubmittal Only)</w:t>
      </w:r>
    </w:p>
    <w:p w14:paraId="7C4BD53B" w14:textId="77777777" w:rsidR="00E37C87" w:rsidRPr="00AD0AFC" w:rsidRDefault="00E37C87" w:rsidP="000F35F2">
      <w:pPr>
        <w:pStyle w:val="PR3"/>
      </w:pPr>
      <w:r w:rsidRPr="00AD0AFC">
        <w:t>Product Data</w:t>
      </w:r>
      <w:r w:rsidR="002C375E" w:rsidRPr="00AD0AFC">
        <w:t xml:space="preserve">  </w:t>
      </w:r>
    </w:p>
    <w:p w14:paraId="04402622" w14:textId="77777777" w:rsidR="006031E4" w:rsidRPr="00AD0AFC" w:rsidRDefault="003F077D" w:rsidP="000F35F2">
      <w:pPr>
        <w:pStyle w:val="PR4"/>
      </w:pPr>
      <w:r w:rsidRPr="00AD0AFC">
        <w:t>Product A</w:t>
      </w:r>
      <w:r w:rsidR="002C375E" w:rsidRPr="00AD0AFC">
        <w:t xml:space="preserve"> (Example</w:t>
      </w:r>
      <w:r w:rsidR="00377DBD" w:rsidRPr="00AD0AFC">
        <w:t xml:space="preserve"> for A</w:t>
      </w:r>
      <w:r w:rsidR="002C375E" w:rsidRPr="00AD0AFC">
        <w:t>: 2.2 Shut Off Valves)</w:t>
      </w:r>
    </w:p>
    <w:p w14:paraId="2C0396D5" w14:textId="77777777" w:rsidR="006031E4" w:rsidRPr="00AD0AFC" w:rsidRDefault="003F077D" w:rsidP="000F35F2">
      <w:pPr>
        <w:pStyle w:val="PR4"/>
      </w:pPr>
      <w:r w:rsidRPr="00AD0AFC">
        <w:t>Product B</w:t>
      </w:r>
      <w:r w:rsidR="002C375E" w:rsidRPr="00AD0AFC">
        <w:t xml:space="preserve"> (Example</w:t>
      </w:r>
      <w:r w:rsidR="00377DBD" w:rsidRPr="00AD0AFC">
        <w:t xml:space="preserve"> for B</w:t>
      </w:r>
      <w:r w:rsidR="002C375E" w:rsidRPr="00AD0AFC">
        <w:t>: 2.4 Check Valves)</w:t>
      </w:r>
    </w:p>
    <w:p w14:paraId="20BE30DD" w14:textId="77777777" w:rsidR="003F077D" w:rsidRPr="00AD0AFC" w:rsidRDefault="003F077D" w:rsidP="000F35F2">
      <w:pPr>
        <w:pStyle w:val="PR4"/>
      </w:pPr>
      <w:r w:rsidRPr="00AD0AFC">
        <w:t>Product C</w:t>
      </w:r>
      <w:r w:rsidR="002C375E" w:rsidRPr="00AD0AFC">
        <w:t xml:space="preserve"> (Example</w:t>
      </w:r>
      <w:r w:rsidR="00377DBD" w:rsidRPr="00AD0AFC">
        <w:t xml:space="preserve"> for C</w:t>
      </w:r>
      <w:r w:rsidR="002C375E" w:rsidRPr="00AD0AFC">
        <w:t>: 2.5 Special Valves)</w:t>
      </w:r>
    </w:p>
    <w:p w14:paraId="3B654CB3" w14:textId="77777777" w:rsidR="003F077D" w:rsidRPr="00AD0AFC" w:rsidRDefault="003F077D" w:rsidP="000F35F2">
      <w:pPr>
        <w:pStyle w:val="PR3"/>
      </w:pPr>
      <w:r w:rsidRPr="00AD0AFC">
        <w:t>Fabrication Drawings</w:t>
      </w:r>
    </w:p>
    <w:p w14:paraId="383C54A2" w14:textId="77777777" w:rsidR="003F077D" w:rsidRPr="00AD0AFC" w:rsidRDefault="003F077D" w:rsidP="000F35F2">
      <w:pPr>
        <w:pStyle w:val="PR3"/>
      </w:pPr>
      <w:r w:rsidRPr="00AD0AFC">
        <w:t>Drawing 1</w:t>
      </w:r>
    </w:p>
    <w:p w14:paraId="7D878A03" w14:textId="77777777" w:rsidR="003F077D" w:rsidRPr="00AD0AFC" w:rsidRDefault="003F077D" w:rsidP="000F35F2">
      <w:pPr>
        <w:pStyle w:val="PR3"/>
      </w:pPr>
      <w:r w:rsidRPr="00AD0AFC">
        <w:t>Drawing 2</w:t>
      </w:r>
    </w:p>
    <w:p w14:paraId="3646F29D" w14:textId="5643AB5C" w:rsidR="00E37C87" w:rsidRPr="00AD0AFC" w:rsidRDefault="003F077D" w:rsidP="000F35F2">
      <w:pPr>
        <w:pStyle w:val="PR3"/>
      </w:pPr>
      <w:r w:rsidRPr="00AD0AFC">
        <w:t>Drawing 3</w:t>
      </w:r>
      <w:r w:rsidR="00E37C87" w:rsidRPr="00AD0AFC">
        <w:tab/>
      </w:r>
    </w:p>
    <w:p w14:paraId="5AD64E9F" w14:textId="11F977CB" w:rsidR="002C375E" w:rsidRPr="00AD0AFC" w:rsidRDefault="00D73AEF" w:rsidP="000F35F2">
      <w:pPr>
        <w:pStyle w:val="EOS"/>
      </w:pPr>
      <w:r w:rsidRPr="00AD0AFC">
        <w:lastRenderedPageBreak/>
        <w:t>END OF SECTION</w:t>
      </w:r>
    </w:p>
    <w:sectPr w:rsidR="002C375E" w:rsidRPr="00AD0AFC" w:rsidSect="00A57AF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2F893" w14:textId="77777777" w:rsidR="00CB331C" w:rsidRDefault="00CB331C" w:rsidP="00613835">
      <w:r>
        <w:separator/>
      </w:r>
    </w:p>
    <w:p w14:paraId="36D6EB88" w14:textId="77777777" w:rsidR="00CB331C" w:rsidRDefault="00CB331C"/>
    <w:p w14:paraId="6E1688DC" w14:textId="77777777" w:rsidR="00CB331C" w:rsidRDefault="00CB331C"/>
    <w:p w14:paraId="718D528F" w14:textId="77777777" w:rsidR="00CB331C" w:rsidRDefault="00CB331C"/>
    <w:p w14:paraId="55A534DB" w14:textId="77777777" w:rsidR="00CB331C" w:rsidRDefault="00CB331C" w:rsidP="00063CBA"/>
    <w:p w14:paraId="3DE9879B" w14:textId="77777777" w:rsidR="00CB331C" w:rsidRDefault="00CB331C" w:rsidP="00B850D6"/>
    <w:p w14:paraId="43041B2D" w14:textId="77777777" w:rsidR="00CB331C" w:rsidRDefault="00CB331C" w:rsidP="00B850D6"/>
    <w:p w14:paraId="0F936D56" w14:textId="77777777" w:rsidR="00CB331C" w:rsidRDefault="00CB331C"/>
    <w:p w14:paraId="25D62382" w14:textId="77777777" w:rsidR="00CB331C" w:rsidRDefault="00CB331C" w:rsidP="00C75E83"/>
    <w:p w14:paraId="231CEC99" w14:textId="77777777" w:rsidR="00CB331C" w:rsidRDefault="00CB331C" w:rsidP="00C75E83"/>
    <w:p w14:paraId="27AD702B" w14:textId="77777777" w:rsidR="00CB331C" w:rsidRDefault="00CB331C"/>
    <w:p w14:paraId="43B4D925" w14:textId="77777777" w:rsidR="00CB331C" w:rsidRDefault="00CB331C" w:rsidP="00906862"/>
    <w:p w14:paraId="0BFB2AC6" w14:textId="77777777" w:rsidR="00CB331C" w:rsidRDefault="00CB331C" w:rsidP="00906862"/>
    <w:p w14:paraId="3DA4A899" w14:textId="77777777" w:rsidR="00CB331C" w:rsidRDefault="00CB331C" w:rsidP="00A05A49"/>
    <w:p w14:paraId="70E4D809" w14:textId="77777777" w:rsidR="00CB331C" w:rsidRDefault="00CB331C" w:rsidP="00A05A49"/>
    <w:p w14:paraId="1640C509" w14:textId="77777777" w:rsidR="00CB331C" w:rsidRDefault="00CB331C" w:rsidP="00A05A49"/>
    <w:p w14:paraId="4DD3B62C" w14:textId="77777777" w:rsidR="00CB331C" w:rsidRDefault="00CB331C" w:rsidP="00A05A49"/>
    <w:p w14:paraId="4E008FE6" w14:textId="77777777" w:rsidR="00CB331C" w:rsidRDefault="00CB331C" w:rsidP="00A05A49"/>
    <w:p w14:paraId="069D4333" w14:textId="77777777" w:rsidR="00CB331C" w:rsidRDefault="00CB331C" w:rsidP="00A05A49"/>
    <w:p w14:paraId="5A27AA6E" w14:textId="77777777" w:rsidR="00CB331C" w:rsidRDefault="00CB331C" w:rsidP="00A05A49"/>
    <w:p w14:paraId="3EC232ED" w14:textId="77777777" w:rsidR="00CB331C" w:rsidRDefault="00CB331C" w:rsidP="00A05A49"/>
    <w:p w14:paraId="3B287654" w14:textId="77777777" w:rsidR="00CB331C" w:rsidRDefault="00CB331C" w:rsidP="00A05A49"/>
    <w:p w14:paraId="1A505241" w14:textId="77777777" w:rsidR="00CB331C" w:rsidRDefault="00CB331C"/>
    <w:p w14:paraId="16704402" w14:textId="77777777" w:rsidR="00CB331C" w:rsidRDefault="00CB331C" w:rsidP="004E5A00"/>
    <w:p w14:paraId="6BEDC3A3" w14:textId="77777777" w:rsidR="00CB331C" w:rsidRDefault="00CB331C" w:rsidP="004E5A00"/>
    <w:p w14:paraId="1B7725ED" w14:textId="77777777" w:rsidR="00CB331C" w:rsidRDefault="00CB331C"/>
    <w:p w14:paraId="44F6A32E" w14:textId="77777777" w:rsidR="00CB331C" w:rsidRDefault="00CB331C" w:rsidP="00D81D39"/>
    <w:p w14:paraId="44DEEA63" w14:textId="77777777" w:rsidR="00CB331C" w:rsidRDefault="00CB331C" w:rsidP="00D81D39"/>
    <w:p w14:paraId="36D2A72A" w14:textId="77777777" w:rsidR="00CB331C" w:rsidRDefault="00CB331C" w:rsidP="00D81D39"/>
    <w:p w14:paraId="4A63CFDF" w14:textId="77777777" w:rsidR="00CB331C" w:rsidRDefault="00CB331C" w:rsidP="00D81D39"/>
    <w:p w14:paraId="722A8124" w14:textId="77777777" w:rsidR="00CB331C" w:rsidRDefault="00CB331C" w:rsidP="00D81D39"/>
    <w:p w14:paraId="63A927D4" w14:textId="77777777" w:rsidR="00CB331C" w:rsidRDefault="00CB331C" w:rsidP="00590355"/>
    <w:p w14:paraId="6B69E3A1" w14:textId="77777777" w:rsidR="00CB331C" w:rsidRDefault="00CB331C"/>
    <w:p w14:paraId="584E7BBE" w14:textId="77777777" w:rsidR="00CB331C" w:rsidRDefault="00CB331C"/>
    <w:p w14:paraId="55EE035C" w14:textId="77777777" w:rsidR="00CB331C" w:rsidRDefault="00CB331C" w:rsidP="006243C2"/>
    <w:p w14:paraId="2703CA5F" w14:textId="77777777" w:rsidR="00CB331C" w:rsidRDefault="00CB331C" w:rsidP="00942079"/>
  </w:endnote>
  <w:endnote w:type="continuationSeparator" w:id="0">
    <w:p w14:paraId="1C6530F9" w14:textId="77777777" w:rsidR="00CB331C" w:rsidRDefault="00CB331C" w:rsidP="00613835">
      <w:r>
        <w:continuationSeparator/>
      </w:r>
    </w:p>
    <w:p w14:paraId="71149280" w14:textId="77777777" w:rsidR="00CB331C" w:rsidRDefault="00CB331C"/>
    <w:p w14:paraId="3D4534BB" w14:textId="77777777" w:rsidR="00CB331C" w:rsidRDefault="00CB331C"/>
    <w:p w14:paraId="2304CA12" w14:textId="77777777" w:rsidR="00CB331C" w:rsidRDefault="00CB331C"/>
    <w:p w14:paraId="09C8C9BE" w14:textId="77777777" w:rsidR="00CB331C" w:rsidRDefault="00CB331C" w:rsidP="00063CBA"/>
    <w:p w14:paraId="76F03026" w14:textId="77777777" w:rsidR="00CB331C" w:rsidRDefault="00CB331C" w:rsidP="00B850D6"/>
    <w:p w14:paraId="77740F7F" w14:textId="77777777" w:rsidR="00CB331C" w:rsidRDefault="00CB331C" w:rsidP="00B850D6"/>
    <w:p w14:paraId="3A837858" w14:textId="77777777" w:rsidR="00CB331C" w:rsidRDefault="00CB331C"/>
    <w:p w14:paraId="60AC8F86" w14:textId="77777777" w:rsidR="00CB331C" w:rsidRDefault="00CB331C" w:rsidP="00C75E83"/>
    <w:p w14:paraId="570AF36D" w14:textId="77777777" w:rsidR="00CB331C" w:rsidRDefault="00CB331C" w:rsidP="00C75E83"/>
    <w:p w14:paraId="5A297E14" w14:textId="77777777" w:rsidR="00CB331C" w:rsidRDefault="00CB331C"/>
    <w:p w14:paraId="04D6AB2C" w14:textId="77777777" w:rsidR="00CB331C" w:rsidRDefault="00CB331C" w:rsidP="00906862"/>
    <w:p w14:paraId="3A716BA9" w14:textId="77777777" w:rsidR="00CB331C" w:rsidRDefault="00CB331C" w:rsidP="00906862"/>
    <w:p w14:paraId="2C3C0079" w14:textId="77777777" w:rsidR="00CB331C" w:rsidRDefault="00CB331C" w:rsidP="00A05A49"/>
    <w:p w14:paraId="14EADFC7" w14:textId="77777777" w:rsidR="00CB331C" w:rsidRDefault="00CB331C" w:rsidP="00A05A49"/>
    <w:p w14:paraId="11978327" w14:textId="77777777" w:rsidR="00CB331C" w:rsidRDefault="00CB331C" w:rsidP="00A05A49"/>
    <w:p w14:paraId="7C8F28EF" w14:textId="77777777" w:rsidR="00CB331C" w:rsidRDefault="00CB331C" w:rsidP="00A05A49"/>
    <w:p w14:paraId="1B225AC1" w14:textId="77777777" w:rsidR="00CB331C" w:rsidRDefault="00CB331C" w:rsidP="00A05A49"/>
    <w:p w14:paraId="10005065" w14:textId="77777777" w:rsidR="00CB331C" w:rsidRDefault="00CB331C" w:rsidP="00A05A49"/>
    <w:p w14:paraId="7718E198" w14:textId="77777777" w:rsidR="00CB331C" w:rsidRDefault="00CB331C" w:rsidP="00A05A49"/>
    <w:p w14:paraId="1093792F" w14:textId="77777777" w:rsidR="00CB331C" w:rsidRDefault="00CB331C" w:rsidP="00A05A49"/>
    <w:p w14:paraId="049CC862" w14:textId="77777777" w:rsidR="00CB331C" w:rsidRDefault="00CB331C" w:rsidP="00A05A49"/>
    <w:p w14:paraId="0DC015F2" w14:textId="77777777" w:rsidR="00CB331C" w:rsidRDefault="00CB331C"/>
    <w:p w14:paraId="1D169D30" w14:textId="77777777" w:rsidR="00CB331C" w:rsidRDefault="00CB331C" w:rsidP="004E5A00"/>
    <w:p w14:paraId="0798FDBA" w14:textId="77777777" w:rsidR="00CB331C" w:rsidRDefault="00CB331C" w:rsidP="004E5A00"/>
    <w:p w14:paraId="134A8065" w14:textId="77777777" w:rsidR="00CB331C" w:rsidRDefault="00CB331C"/>
    <w:p w14:paraId="2C2C6288" w14:textId="77777777" w:rsidR="00CB331C" w:rsidRDefault="00CB331C" w:rsidP="00D81D39"/>
    <w:p w14:paraId="3DCCCBF4" w14:textId="77777777" w:rsidR="00CB331C" w:rsidRDefault="00CB331C" w:rsidP="00D81D39"/>
    <w:p w14:paraId="74B93398" w14:textId="77777777" w:rsidR="00CB331C" w:rsidRDefault="00CB331C" w:rsidP="00D81D39"/>
    <w:p w14:paraId="7FFD33E5" w14:textId="77777777" w:rsidR="00CB331C" w:rsidRDefault="00CB331C" w:rsidP="00D81D39"/>
    <w:p w14:paraId="2FBCC4C4" w14:textId="77777777" w:rsidR="00CB331C" w:rsidRDefault="00CB331C" w:rsidP="00D81D39"/>
    <w:p w14:paraId="77D54E52" w14:textId="77777777" w:rsidR="00CB331C" w:rsidRDefault="00CB331C" w:rsidP="00590355"/>
    <w:p w14:paraId="4D2A85B1" w14:textId="77777777" w:rsidR="00CB331C" w:rsidRDefault="00CB331C"/>
    <w:p w14:paraId="7357B256" w14:textId="77777777" w:rsidR="00CB331C" w:rsidRDefault="00CB331C"/>
    <w:p w14:paraId="066181AF" w14:textId="77777777" w:rsidR="00CB331C" w:rsidRDefault="00CB331C" w:rsidP="006243C2"/>
    <w:p w14:paraId="65B8D48A" w14:textId="77777777" w:rsidR="00CB331C" w:rsidRDefault="00CB331C" w:rsidP="00942079"/>
  </w:endnote>
  <w:endnote w:type="continuationNotice" w:id="1">
    <w:p w14:paraId="704BB2C5" w14:textId="77777777" w:rsidR="00CB331C" w:rsidRDefault="00CB33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1A33" w14:textId="77777777" w:rsidR="00CE0C9D" w:rsidRDefault="00CE0C9D">
    <w:pPr>
      <w:pStyle w:val="Footer"/>
    </w:pPr>
  </w:p>
  <w:p w14:paraId="656FF9E2" w14:textId="77777777" w:rsidR="00CE0C9D" w:rsidRDefault="00CE0C9D"/>
  <w:p w14:paraId="13D232DD" w14:textId="77777777" w:rsidR="00CE0C9D" w:rsidRDefault="00CE0C9D" w:rsidP="00B850D6"/>
  <w:p w14:paraId="01F60103" w14:textId="77777777" w:rsidR="00CE0C9D" w:rsidRDefault="00CE0C9D" w:rsidP="00B850D6"/>
  <w:p w14:paraId="55917075" w14:textId="77777777" w:rsidR="00CE0C9D" w:rsidRDefault="00CE0C9D" w:rsidP="00C75E83"/>
  <w:p w14:paraId="47942454" w14:textId="77777777" w:rsidR="00CE0C9D" w:rsidRDefault="00CE0C9D" w:rsidP="00906862"/>
  <w:p w14:paraId="1942839C" w14:textId="77777777" w:rsidR="00CE0C9D" w:rsidRDefault="00CE0C9D" w:rsidP="00A05A49"/>
  <w:p w14:paraId="27BFAA07" w14:textId="77777777" w:rsidR="00CE0C9D" w:rsidRDefault="00CE0C9D" w:rsidP="00A05A49"/>
  <w:p w14:paraId="7EEA846A" w14:textId="77777777" w:rsidR="00CE0C9D" w:rsidRDefault="00CE0C9D" w:rsidP="002524A6"/>
  <w:p w14:paraId="05E6C75B" w14:textId="77777777" w:rsidR="00CE0C9D" w:rsidRDefault="00CE0C9D" w:rsidP="002524A6"/>
  <w:p w14:paraId="017A9074" w14:textId="77777777" w:rsidR="00CE0C9D" w:rsidRDefault="00CE0C9D" w:rsidP="002524A6"/>
  <w:p w14:paraId="560473ED" w14:textId="77777777" w:rsidR="00CE0C9D" w:rsidRDefault="00CE0C9D" w:rsidP="002524A6"/>
  <w:p w14:paraId="03E03760" w14:textId="77777777" w:rsidR="00CE0C9D" w:rsidRDefault="00CE0C9D" w:rsidP="002524A6"/>
  <w:p w14:paraId="4BB90882" w14:textId="77777777" w:rsidR="00CE0C9D" w:rsidRDefault="00CE0C9D" w:rsidP="00D81D39"/>
  <w:p w14:paraId="14884AA1" w14:textId="77777777" w:rsidR="00CE0C9D" w:rsidRDefault="00CE0C9D" w:rsidP="00D81D39"/>
  <w:p w14:paraId="4BA3CF70" w14:textId="77777777" w:rsidR="00CE0C9D" w:rsidRDefault="00CE0C9D" w:rsidP="00582DE3"/>
  <w:p w14:paraId="6659EA6E" w14:textId="77777777" w:rsidR="00CE0C9D" w:rsidRDefault="00CE0C9D" w:rsidP="002C375E"/>
  <w:p w14:paraId="228369A3" w14:textId="77777777" w:rsidR="00D81D39" w:rsidRDefault="00D81D39" w:rsidP="0094207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FAADD" w14:textId="24C2956A" w:rsidR="00D81D39" w:rsidRPr="00263EBF" w:rsidRDefault="00263EBF" w:rsidP="00263EBF">
    <w:pPr>
      <w:pStyle w:val="Footer"/>
    </w:pPr>
    <w:r>
      <w:t>SUBMITTAL PROCEDURES</w:t>
    </w:r>
    <w:r>
      <w:tab/>
    </w:r>
    <w:r w:rsidR="00A57AF1">
      <w:tab/>
    </w:r>
    <w:r w:rsidRPr="00AD0AFC">
      <w:t>013</w:t>
    </w:r>
    <w:r>
      <w:t>3</w:t>
    </w:r>
    <w:r w:rsidRPr="00AD0AFC">
      <w:t>00</w:t>
    </w:r>
    <w:r w:rsidR="00A57AF1">
      <w:t xml:space="preserve"> - </w:t>
    </w:r>
    <w:r w:rsidR="00A57AF1">
      <w:fldChar w:fldCharType="begin"/>
    </w:r>
    <w:r w:rsidR="00A57AF1">
      <w:instrText xml:space="preserve"> PAGE   \* MERGEFORMAT </w:instrText>
    </w:r>
    <w:r w:rsidR="00A57AF1">
      <w:fldChar w:fldCharType="separate"/>
    </w:r>
    <w:r w:rsidR="00A57AF1">
      <w:rPr>
        <w:noProof/>
      </w:rPr>
      <w:t>1</w:t>
    </w:r>
    <w:r w:rsidR="00A57AF1">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FA336" w14:textId="77777777" w:rsidR="00B67761" w:rsidRDefault="00B677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BC0F1" w14:textId="77777777" w:rsidR="00CB331C" w:rsidRDefault="00CB331C" w:rsidP="00613835">
      <w:r>
        <w:separator/>
      </w:r>
    </w:p>
    <w:p w14:paraId="31A58D35" w14:textId="77777777" w:rsidR="00CB331C" w:rsidRDefault="00CB331C"/>
    <w:p w14:paraId="3726F1D0" w14:textId="77777777" w:rsidR="00CB331C" w:rsidRDefault="00CB331C"/>
    <w:p w14:paraId="6C177DF2" w14:textId="77777777" w:rsidR="00CB331C" w:rsidRDefault="00CB331C"/>
    <w:p w14:paraId="5C478E65" w14:textId="77777777" w:rsidR="00CB331C" w:rsidRDefault="00CB331C" w:rsidP="00063CBA"/>
    <w:p w14:paraId="402E9EAB" w14:textId="77777777" w:rsidR="00CB331C" w:rsidRDefault="00CB331C" w:rsidP="00B850D6"/>
    <w:p w14:paraId="5789E820" w14:textId="77777777" w:rsidR="00CB331C" w:rsidRDefault="00CB331C" w:rsidP="00B850D6"/>
    <w:p w14:paraId="609B03F1" w14:textId="77777777" w:rsidR="00CB331C" w:rsidRDefault="00CB331C"/>
    <w:p w14:paraId="35F3191B" w14:textId="77777777" w:rsidR="00CB331C" w:rsidRDefault="00CB331C" w:rsidP="00C75E83"/>
    <w:p w14:paraId="4A16F182" w14:textId="77777777" w:rsidR="00CB331C" w:rsidRDefault="00CB331C" w:rsidP="00C75E83"/>
    <w:p w14:paraId="6D3BD3C0" w14:textId="77777777" w:rsidR="00CB331C" w:rsidRDefault="00CB331C"/>
    <w:p w14:paraId="2B37708D" w14:textId="77777777" w:rsidR="00CB331C" w:rsidRDefault="00CB331C" w:rsidP="00906862"/>
    <w:p w14:paraId="08E5982F" w14:textId="77777777" w:rsidR="00CB331C" w:rsidRDefault="00CB331C" w:rsidP="00906862"/>
    <w:p w14:paraId="6B0BF712" w14:textId="77777777" w:rsidR="00CB331C" w:rsidRDefault="00CB331C" w:rsidP="00A05A49"/>
    <w:p w14:paraId="45126FFD" w14:textId="77777777" w:rsidR="00CB331C" w:rsidRDefault="00CB331C" w:rsidP="00A05A49"/>
    <w:p w14:paraId="6F5F1FE3" w14:textId="77777777" w:rsidR="00CB331C" w:rsidRDefault="00CB331C" w:rsidP="00A05A49"/>
    <w:p w14:paraId="2F5745A5" w14:textId="77777777" w:rsidR="00CB331C" w:rsidRDefault="00CB331C" w:rsidP="00A05A49"/>
    <w:p w14:paraId="4217A049" w14:textId="77777777" w:rsidR="00CB331C" w:rsidRDefault="00CB331C" w:rsidP="00A05A49"/>
    <w:p w14:paraId="1F6CE617" w14:textId="77777777" w:rsidR="00CB331C" w:rsidRDefault="00CB331C" w:rsidP="00A05A49"/>
    <w:p w14:paraId="2FC3C477" w14:textId="77777777" w:rsidR="00CB331C" w:rsidRDefault="00CB331C" w:rsidP="00A05A49"/>
    <w:p w14:paraId="0454E758" w14:textId="77777777" w:rsidR="00CB331C" w:rsidRDefault="00CB331C" w:rsidP="00A05A49"/>
    <w:p w14:paraId="483BD3D7" w14:textId="77777777" w:rsidR="00CB331C" w:rsidRDefault="00CB331C" w:rsidP="00A05A49"/>
    <w:p w14:paraId="3A3AB3C6" w14:textId="77777777" w:rsidR="00CB331C" w:rsidRDefault="00CB331C"/>
    <w:p w14:paraId="790F9682" w14:textId="77777777" w:rsidR="00CB331C" w:rsidRDefault="00CB331C" w:rsidP="004E5A00"/>
    <w:p w14:paraId="660DE26D" w14:textId="77777777" w:rsidR="00CB331C" w:rsidRDefault="00CB331C" w:rsidP="004E5A00"/>
    <w:p w14:paraId="3DB44A56" w14:textId="77777777" w:rsidR="00CB331C" w:rsidRDefault="00CB331C"/>
    <w:p w14:paraId="48949DCF" w14:textId="77777777" w:rsidR="00CB331C" w:rsidRDefault="00CB331C" w:rsidP="00D81D39"/>
    <w:p w14:paraId="0876DC81" w14:textId="77777777" w:rsidR="00CB331C" w:rsidRDefault="00CB331C" w:rsidP="00D81D39"/>
    <w:p w14:paraId="52F5ED38" w14:textId="77777777" w:rsidR="00CB331C" w:rsidRDefault="00CB331C" w:rsidP="00D81D39"/>
    <w:p w14:paraId="3F9A6B90" w14:textId="77777777" w:rsidR="00CB331C" w:rsidRDefault="00CB331C" w:rsidP="00D81D39"/>
    <w:p w14:paraId="221D5492" w14:textId="77777777" w:rsidR="00CB331C" w:rsidRDefault="00CB331C" w:rsidP="00D81D39"/>
    <w:p w14:paraId="5A423609" w14:textId="77777777" w:rsidR="00CB331C" w:rsidRDefault="00CB331C" w:rsidP="00590355"/>
    <w:p w14:paraId="391FDEAC" w14:textId="77777777" w:rsidR="00CB331C" w:rsidRDefault="00CB331C"/>
    <w:p w14:paraId="16AE3970" w14:textId="77777777" w:rsidR="00CB331C" w:rsidRDefault="00CB331C"/>
    <w:p w14:paraId="34DE4612" w14:textId="77777777" w:rsidR="00CB331C" w:rsidRDefault="00CB331C" w:rsidP="006243C2"/>
    <w:p w14:paraId="4E32E5D9" w14:textId="77777777" w:rsidR="00CB331C" w:rsidRDefault="00CB331C" w:rsidP="00942079"/>
  </w:footnote>
  <w:footnote w:type="continuationSeparator" w:id="0">
    <w:p w14:paraId="0AB669FF" w14:textId="77777777" w:rsidR="00CB331C" w:rsidRDefault="00CB331C" w:rsidP="00613835">
      <w:r>
        <w:continuationSeparator/>
      </w:r>
    </w:p>
    <w:p w14:paraId="130D0FF1" w14:textId="77777777" w:rsidR="00CB331C" w:rsidRDefault="00CB331C"/>
    <w:p w14:paraId="77293BC8" w14:textId="77777777" w:rsidR="00CB331C" w:rsidRDefault="00CB331C"/>
    <w:p w14:paraId="03E76072" w14:textId="77777777" w:rsidR="00CB331C" w:rsidRDefault="00CB331C"/>
    <w:p w14:paraId="5E6BA165" w14:textId="77777777" w:rsidR="00CB331C" w:rsidRDefault="00CB331C" w:rsidP="00063CBA"/>
    <w:p w14:paraId="621B916E" w14:textId="77777777" w:rsidR="00CB331C" w:rsidRDefault="00CB331C" w:rsidP="00B850D6"/>
    <w:p w14:paraId="56A71ED2" w14:textId="77777777" w:rsidR="00CB331C" w:rsidRDefault="00CB331C" w:rsidP="00B850D6"/>
    <w:p w14:paraId="645653C6" w14:textId="77777777" w:rsidR="00CB331C" w:rsidRDefault="00CB331C"/>
    <w:p w14:paraId="5ED8CBF0" w14:textId="77777777" w:rsidR="00CB331C" w:rsidRDefault="00CB331C" w:rsidP="00C75E83"/>
    <w:p w14:paraId="3E149D70" w14:textId="77777777" w:rsidR="00CB331C" w:rsidRDefault="00CB331C" w:rsidP="00C75E83"/>
    <w:p w14:paraId="37E8B711" w14:textId="77777777" w:rsidR="00CB331C" w:rsidRDefault="00CB331C"/>
    <w:p w14:paraId="75C3D7CC" w14:textId="77777777" w:rsidR="00CB331C" w:rsidRDefault="00CB331C" w:rsidP="00906862"/>
    <w:p w14:paraId="753A9807" w14:textId="77777777" w:rsidR="00CB331C" w:rsidRDefault="00CB331C" w:rsidP="00906862"/>
    <w:p w14:paraId="63E74C89" w14:textId="77777777" w:rsidR="00CB331C" w:rsidRDefault="00CB331C" w:rsidP="00A05A49"/>
    <w:p w14:paraId="3B7017AF" w14:textId="77777777" w:rsidR="00CB331C" w:rsidRDefault="00CB331C" w:rsidP="00A05A49"/>
    <w:p w14:paraId="56496E56" w14:textId="77777777" w:rsidR="00CB331C" w:rsidRDefault="00CB331C" w:rsidP="00A05A49"/>
    <w:p w14:paraId="5A1ACA4F" w14:textId="77777777" w:rsidR="00CB331C" w:rsidRDefault="00CB331C" w:rsidP="00A05A49"/>
    <w:p w14:paraId="50D01636" w14:textId="77777777" w:rsidR="00CB331C" w:rsidRDefault="00CB331C" w:rsidP="00A05A49"/>
    <w:p w14:paraId="59F0E377" w14:textId="77777777" w:rsidR="00CB331C" w:rsidRDefault="00CB331C" w:rsidP="00A05A49"/>
    <w:p w14:paraId="095341DF" w14:textId="77777777" w:rsidR="00CB331C" w:rsidRDefault="00CB331C" w:rsidP="00A05A49"/>
    <w:p w14:paraId="5A12C23B" w14:textId="77777777" w:rsidR="00CB331C" w:rsidRDefault="00CB331C" w:rsidP="00A05A49"/>
    <w:p w14:paraId="1CB23072" w14:textId="77777777" w:rsidR="00CB331C" w:rsidRDefault="00CB331C" w:rsidP="00A05A49"/>
    <w:p w14:paraId="7AF9452D" w14:textId="77777777" w:rsidR="00CB331C" w:rsidRDefault="00CB331C"/>
    <w:p w14:paraId="47DFBF4A" w14:textId="77777777" w:rsidR="00CB331C" w:rsidRDefault="00CB331C" w:rsidP="004E5A00"/>
    <w:p w14:paraId="6DBA621B" w14:textId="77777777" w:rsidR="00CB331C" w:rsidRDefault="00CB331C" w:rsidP="004E5A00"/>
    <w:p w14:paraId="2252990D" w14:textId="77777777" w:rsidR="00CB331C" w:rsidRDefault="00CB331C"/>
    <w:p w14:paraId="55C64949" w14:textId="77777777" w:rsidR="00CB331C" w:rsidRDefault="00CB331C" w:rsidP="00D81D39"/>
    <w:p w14:paraId="32F64CE3" w14:textId="77777777" w:rsidR="00CB331C" w:rsidRDefault="00CB331C" w:rsidP="00D81D39"/>
    <w:p w14:paraId="2DF0725D" w14:textId="77777777" w:rsidR="00CB331C" w:rsidRDefault="00CB331C" w:rsidP="00D81D39"/>
    <w:p w14:paraId="7C6021B7" w14:textId="77777777" w:rsidR="00CB331C" w:rsidRDefault="00CB331C" w:rsidP="00D81D39"/>
    <w:p w14:paraId="0EFA51B6" w14:textId="77777777" w:rsidR="00CB331C" w:rsidRDefault="00CB331C" w:rsidP="00D81D39"/>
    <w:p w14:paraId="341D59B5" w14:textId="77777777" w:rsidR="00CB331C" w:rsidRDefault="00CB331C" w:rsidP="00590355"/>
    <w:p w14:paraId="65073D22" w14:textId="77777777" w:rsidR="00CB331C" w:rsidRDefault="00CB331C"/>
    <w:p w14:paraId="61C12D06" w14:textId="77777777" w:rsidR="00CB331C" w:rsidRDefault="00CB331C"/>
    <w:p w14:paraId="4AE919B1" w14:textId="77777777" w:rsidR="00CB331C" w:rsidRDefault="00CB331C" w:rsidP="006243C2"/>
    <w:p w14:paraId="6B8B8552" w14:textId="77777777" w:rsidR="00CB331C" w:rsidRDefault="00CB331C" w:rsidP="00942079"/>
  </w:footnote>
  <w:footnote w:type="continuationNotice" w:id="1">
    <w:p w14:paraId="611472AC" w14:textId="77777777" w:rsidR="00CB331C" w:rsidRDefault="00CB33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49DE1" w14:textId="77777777" w:rsidR="00CE0C9D" w:rsidRDefault="00CE0C9D">
    <w:pPr>
      <w:pStyle w:val="Header"/>
    </w:pPr>
  </w:p>
  <w:p w14:paraId="3C09B76D" w14:textId="77777777" w:rsidR="00CE0C9D" w:rsidRDefault="00CE0C9D"/>
  <w:p w14:paraId="5BCE9FA5" w14:textId="77777777" w:rsidR="00CE0C9D" w:rsidRDefault="00CE0C9D" w:rsidP="00B850D6"/>
  <w:p w14:paraId="20CF6EFC" w14:textId="77777777" w:rsidR="00CE0C9D" w:rsidRDefault="00CE0C9D" w:rsidP="00B850D6"/>
  <w:p w14:paraId="50E17E8E" w14:textId="77777777" w:rsidR="00CE0C9D" w:rsidRDefault="00CE0C9D" w:rsidP="00C75E83"/>
  <w:p w14:paraId="75C0F296" w14:textId="77777777" w:rsidR="00CE0C9D" w:rsidRDefault="00CE0C9D" w:rsidP="00906862"/>
  <w:p w14:paraId="06275F01" w14:textId="77777777" w:rsidR="00CE0C9D" w:rsidRDefault="00CE0C9D" w:rsidP="00A05A49"/>
  <w:p w14:paraId="2F745C3E" w14:textId="77777777" w:rsidR="00CE0C9D" w:rsidRDefault="00CE0C9D" w:rsidP="00A05A49"/>
  <w:p w14:paraId="1E0376D0" w14:textId="77777777" w:rsidR="00CE0C9D" w:rsidRDefault="00CE0C9D" w:rsidP="00A05A49"/>
  <w:p w14:paraId="05F1DD90" w14:textId="77777777" w:rsidR="00CE0C9D" w:rsidRDefault="00CE0C9D" w:rsidP="00A05A49"/>
  <w:p w14:paraId="2ACD822E" w14:textId="77777777" w:rsidR="00CE0C9D" w:rsidRDefault="00CE0C9D" w:rsidP="00A05A49"/>
  <w:p w14:paraId="2907E046" w14:textId="77777777" w:rsidR="00CE0C9D" w:rsidRDefault="00CE0C9D" w:rsidP="004E5A00"/>
  <w:p w14:paraId="2E33B4CC" w14:textId="77777777" w:rsidR="00CE0C9D" w:rsidRDefault="00CE0C9D" w:rsidP="004E5A00"/>
  <w:p w14:paraId="10ABC802" w14:textId="77777777" w:rsidR="00CE0C9D" w:rsidRDefault="00CE0C9D" w:rsidP="00D81D39"/>
  <w:p w14:paraId="2924BCA9" w14:textId="77777777" w:rsidR="00CE0C9D" w:rsidRDefault="00CE0C9D" w:rsidP="00D81D39"/>
  <w:p w14:paraId="01666143" w14:textId="77777777" w:rsidR="00CE0C9D" w:rsidRDefault="00CE0C9D" w:rsidP="00590355"/>
  <w:p w14:paraId="4FADEDDA" w14:textId="77777777" w:rsidR="00CE0C9D" w:rsidRDefault="00CE0C9D" w:rsidP="002C375E"/>
  <w:p w14:paraId="5E8AABF8" w14:textId="77777777" w:rsidR="00D81D39" w:rsidRDefault="00D81D39" w:rsidP="0094207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EED55" w14:textId="77777777" w:rsidR="00263EBF" w:rsidRPr="002410AC" w:rsidRDefault="00263EBF" w:rsidP="00263EBF">
    <w:pPr>
      <w:pStyle w:val="Header"/>
      <w:rPr>
        <w:color w:val="auto"/>
      </w:rPr>
    </w:pPr>
    <w:r w:rsidRPr="002410AC">
      <w:rPr>
        <w:color w:val="auto"/>
      </w:rPr>
      <w:t>University of Maryland, Baltimore</w:t>
    </w:r>
  </w:p>
  <w:p w14:paraId="1273CDEB" w14:textId="06630F95" w:rsidR="00263EBF" w:rsidRPr="005A51F4" w:rsidRDefault="00263EBF" w:rsidP="00263EBF">
    <w:pPr>
      <w:pStyle w:val="Header"/>
    </w:pPr>
    <w:r w:rsidRPr="00954D88">
      <w:t>Bressler Research Building – Seventh Floor Renovation</w:t>
    </w:r>
    <w:r>
      <w:tab/>
    </w:r>
    <w:r w:rsidRPr="002410AC">
      <w:rPr>
        <w:color w:val="auto"/>
      </w:rPr>
      <w:t xml:space="preserve">Project No: </w:t>
    </w:r>
    <w:r w:rsidRPr="00954D88">
      <w:t>10-357</w:t>
    </w:r>
  </w:p>
  <w:p w14:paraId="7FAF638B" w14:textId="77777777" w:rsidR="00263EBF" w:rsidRPr="005A51F4" w:rsidRDefault="00263EBF" w:rsidP="00263EBF">
    <w:pPr>
      <w:pStyle w:val="Header"/>
    </w:pPr>
    <w:r w:rsidRPr="00954D88">
      <w:t>95% Construction Document</w:t>
    </w:r>
    <w:r w:rsidRPr="005A51F4">
      <w:t xml:space="preserve"> Submission Phase</w:t>
    </w:r>
    <w:r>
      <w:tab/>
    </w:r>
    <w:r w:rsidRPr="00954D88">
      <w:t>March 11, 2011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3DB3F" w14:textId="77777777" w:rsidR="00B67761" w:rsidRDefault="00B677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0A037B4"/>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4AC7AEE"/>
    <w:multiLevelType w:val="multilevel"/>
    <w:tmpl w:val="FC3AED06"/>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upperLetter"/>
      <w:lvlText w:val="%5."/>
      <w:lvlJc w:val="left"/>
      <w:pPr>
        <w:tabs>
          <w:tab w:val="left" w:pos="864"/>
        </w:tabs>
        <w:ind w:left="864" w:hanging="576"/>
      </w:pPr>
    </w:lvl>
    <w:lvl w:ilvl="5">
      <w:start w:val="1"/>
      <w:numFmt w:val="decimal"/>
      <w:lvlText w:val="%6."/>
      <w:lvlJc w:val="left"/>
      <w:pPr>
        <w:tabs>
          <w:tab w:val="left" w:pos="1440"/>
        </w:tabs>
        <w:ind w:left="1440" w:hanging="576"/>
      </w:pPr>
    </w:lvl>
    <w:lvl w:ilvl="6">
      <w:start w:val="1"/>
      <w:numFmt w:val="lowerLetter"/>
      <w:lvlText w:val="%7."/>
      <w:lvlJc w:val="left"/>
      <w:pPr>
        <w:tabs>
          <w:tab w:val="left" w:pos="2016"/>
        </w:tabs>
        <w:ind w:left="2016" w:hanging="576"/>
      </w:p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abstractNum w:abstractNumId="2" w15:restartNumberingAfterBreak="0">
    <w:nsid w:val="09F05A44"/>
    <w:multiLevelType w:val="multilevel"/>
    <w:tmpl w:val="ECE6B5B2"/>
    <w:name w:val="MASTERSPEC22"/>
    <w:lvl w:ilvl="0">
      <w:start w:val="1"/>
      <w:numFmt w:val="decimal"/>
      <w:suff w:val="nothing"/>
      <w:lvlText w:val="PART %1 - "/>
      <w:lvlJc w:val="left"/>
      <w:pPr>
        <w:ind w:left="0" w:firstLine="0"/>
      </w:pPr>
      <w:rPr>
        <w:rFonts w:hint="default"/>
        <w:b/>
        <w:bCs/>
      </w:rPr>
    </w:lvl>
    <w:lvl w:ilvl="1">
      <w:numFmt w:val="decimal"/>
      <w:suff w:val="nothing"/>
      <w:lvlText w:val="SCHEDULE %2 - "/>
      <w:lvlJc w:val="left"/>
      <w:pPr>
        <w:ind w:left="0" w:firstLine="0"/>
      </w:pPr>
      <w:rPr>
        <w:rFonts w:hint="default"/>
      </w:rPr>
    </w:lvl>
    <w:lvl w:ilvl="2">
      <w:numFmt w:val="decimal"/>
      <w:suff w:val="nothing"/>
      <w:lvlText w:val="PRODUCT DATA SHEET %3 - "/>
      <w:lvlJc w:val="left"/>
      <w:pPr>
        <w:ind w:left="0" w:firstLine="0"/>
      </w:pPr>
      <w:rPr>
        <w:rFonts w:hint="default"/>
      </w:rPr>
    </w:lvl>
    <w:lvl w:ilvl="3">
      <w:start w:val="1"/>
      <w:numFmt w:val="decimal"/>
      <w:lvlRestart w:val="1"/>
      <w:lvlText w:val="%1.%4"/>
      <w:lvlJc w:val="left"/>
      <w:pPr>
        <w:tabs>
          <w:tab w:val="num" w:pos="864"/>
        </w:tabs>
        <w:ind w:left="864" w:hanging="864"/>
      </w:pPr>
      <w:rPr>
        <w:rFonts w:hint="default"/>
      </w:rPr>
    </w:lvl>
    <w:lvl w:ilvl="4">
      <w:start w:val="1"/>
      <w:numFmt w:val="upperLetter"/>
      <w:lvlText w:val="%5."/>
      <w:lvlJc w:val="left"/>
      <w:pPr>
        <w:tabs>
          <w:tab w:val="num" w:pos="864"/>
        </w:tabs>
        <w:ind w:left="864" w:hanging="576"/>
      </w:pPr>
      <w:rPr>
        <w:rFonts w:hint="default"/>
      </w:rPr>
    </w:lvl>
    <w:lvl w:ilvl="5">
      <w:start w:val="1"/>
      <w:numFmt w:val="decimal"/>
      <w:lvlText w:val="%6."/>
      <w:lvlJc w:val="left"/>
      <w:pPr>
        <w:tabs>
          <w:tab w:val="num" w:pos="1566"/>
        </w:tabs>
        <w:ind w:left="1566" w:hanging="576"/>
      </w:pPr>
      <w:rPr>
        <w:rFonts w:hint="default"/>
      </w:rPr>
    </w:lvl>
    <w:lvl w:ilvl="6">
      <w:start w:val="1"/>
      <w:numFmt w:val="lowerLetter"/>
      <w:lvlText w:val="%7."/>
      <w:lvlJc w:val="left"/>
      <w:pPr>
        <w:tabs>
          <w:tab w:val="num" w:pos="2016"/>
        </w:tabs>
        <w:ind w:left="2016" w:hanging="576"/>
      </w:pPr>
      <w:rPr>
        <w:rFonts w:hint="default"/>
      </w:rPr>
    </w:lvl>
    <w:lvl w:ilvl="7">
      <w:start w:val="1"/>
      <w:numFmt w:val="decimal"/>
      <w:lvlText w:val="%8)"/>
      <w:lvlJc w:val="left"/>
      <w:pPr>
        <w:tabs>
          <w:tab w:val="num" w:pos="2592"/>
        </w:tabs>
        <w:ind w:left="2592" w:hanging="576"/>
      </w:pPr>
      <w:rPr>
        <w:rFonts w:hint="default"/>
      </w:rPr>
    </w:lvl>
    <w:lvl w:ilvl="8">
      <w:start w:val="1"/>
      <w:numFmt w:val="lowerLetter"/>
      <w:lvlText w:val="%9)"/>
      <w:lvlJc w:val="left"/>
      <w:pPr>
        <w:tabs>
          <w:tab w:val="num" w:pos="3168"/>
        </w:tabs>
        <w:ind w:left="3168" w:hanging="576"/>
      </w:pPr>
      <w:rPr>
        <w:rFonts w:hint="default"/>
      </w:rPr>
    </w:lvl>
  </w:abstractNum>
  <w:abstractNum w:abstractNumId="3" w15:restartNumberingAfterBreak="0">
    <w:nsid w:val="0DF354A9"/>
    <w:multiLevelType w:val="multilevel"/>
    <w:tmpl w:val="B3D47256"/>
    <w:lvl w:ilvl="0">
      <w:start w:val="2"/>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lvlText w:val="%3."/>
      <w:lvlJc w:val="left"/>
      <w:pPr>
        <w:ind w:left="839" w:hanging="432"/>
      </w:pPr>
      <w:rPr>
        <w:rFonts w:ascii="Times New Roman" w:eastAsia="Times New Roman" w:hAnsi="Times New Roman" w:cs="Times New Roman" w:hint="default"/>
        <w:spacing w:val="-28"/>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numFmt w:val="bullet"/>
      <w:lvlText w:val="•"/>
      <w:lvlJc w:val="left"/>
      <w:pPr>
        <w:ind w:left="4246" w:hanging="720"/>
      </w:pPr>
      <w:rPr>
        <w:rFonts w:hint="default"/>
        <w:lang w:val="en-US" w:eastAsia="en-US" w:bidi="en-US"/>
      </w:rPr>
    </w:lvl>
    <w:lvl w:ilvl="5">
      <w:numFmt w:val="bullet"/>
      <w:lvlText w:val="•"/>
      <w:lvlJc w:val="left"/>
      <w:pPr>
        <w:ind w:left="5142" w:hanging="720"/>
      </w:pPr>
      <w:rPr>
        <w:rFonts w:hint="default"/>
        <w:lang w:val="en-US" w:eastAsia="en-US" w:bidi="en-US"/>
      </w:rPr>
    </w:lvl>
    <w:lvl w:ilvl="6">
      <w:numFmt w:val="bullet"/>
      <w:lvlText w:val="•"/>
      <w:lvlJc w:val="left"/>
      <w:pPr>
        <w:ind w:left="6037" w:hanging="720"/>
      </w:pPr>
      <w:rPr>
        <w:rFonts w:hint="default"/>
        <w:lang w:val="en-US" w:eastAsia="en-US" w:bidi="en-US"/>
      </w:rPr>
    </w:lvl>
    <w:lvl w:ilvl="7">
      <w:numFmt w:val="bullet"/>
      <w:lvlText w:val="•"/>
      <w:lvlJc w:val="left"/>
      <w:pPr>
        <w:ind w:left="6933" w:hanging="720"/>
      </w:pPr>
      <w:rPr>
        <w:rFonts w:hint="default"/>
        <w:lang w:val="en-US" w:eastAsia="en-US" w:bidi="en-US"/>
      </w:rPr>
    </w:lvl>
    <w:lvl w:ilvl="8">
      <w:numFmt w:val="bullet"/>
      <w:lvlText w:val="•"/>
      <w:lvlJc w:val="left"/>
      <w:pPr>
        <w:ind w:left="7828" w:hanging="720"/>
      </w:pPr>
      <w:rPr>
        <w:rFonts w:hint="default"/>
        <w:lang w:val="en-US" w:eastAsia="en-US" w:bidi="en-US"/>
      </w:rPr>
    </w:lvl>
  </w:abstractNum>
  <w:abstractNum w:abstractNumId="4" w15:restartNumberingAfterBreak="0">
    <w:nsid w:val="0EC60700"/>
    <w:multiLevelType w:val="hybridMultilevel"/>
    <w:tmpl w:val="5D34EE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E974C3C"/>
    <w:multiLevelType w:val="hybridMultilevel"/>
    <w:tmpl w:val="8C1EF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DB3128"/>
    <w:multiLevelType w:val="multilevel"/>
    <w:tmpl w:val="DABA8F52"/>
    <w:lvl w:ilvl="0">
      <w:start w:val="1"/>
      <w:numFmt w:val="decimal"/>
      <w:lvlText w:val="1.%1"/>
      <w:lvlJc w:val="left"/>
      <w:pPr>
        <w:ind w:left="720" w:hanging="360"/>
      </w:pPr>
      <w:rPr>
        <w:rFonts w:ascii="Times New Roman" w:hAnsi="Times New Roman" w:hint="default"/>
        <w:b w:val="0"/>
        <w:i w:val="0"/>
        <w:sz w:val="24"/>
      </w:rPr>
    </w:lvl>
    <w:lvl w:ilvl="1">
      <w:start w:val="1"/>
      <w:numFmt w:val="upperLetter"/>
      <w:lvlText w:val="%2."/>
      <w:lvlJc w:val="left"/>
      <w:pPr>
        <w:ind w:left="1440" w:hanging="360"/>
      </w:pPr>
      <w:rPr>
        <w:rFonts w:ascii="Times New Roman" w:hAnsi="Times New Roman" w:hint="default"/>
        <w:color w:val="auto"/>
        <w:sz w:val="24"/>
      </w:rPr>
    </w:lvl>
    <w:lvl w:ilvl="2">
      <w:start w:val="1"/>
      <w:numFmt w:val="decimal"/>
      <w:lvlText w:val="%3."/>
      <w:lvlJc w:val="left"/>
      <w:pPr>
        <w:ind w:left="2160" w:hanging="180"/>
      </w:pPr>
      <w:rPr>
        <w:rFonts w:ascii="Times New Roman" w:hAnsi="Times New Roman" w:hint="default"/>
        <w:b w:val="0"/>
        <w:i w:val="0"/>
        <w:sz w:val="24"/>
      </w:rPr>
    </w:lvl>
    <w:lvl w:ilvl="3">
      <w:start w:val="1"/>
      <w:numFmt w:val="lowerLetter"/>
      <w:lvlText w:val="%4."/>
      <w:lvlJc w:val="left"/>
      <w:pPr>
        <w:ind w:left="2880" w:hanging="360"/>
      </w:pPr>
      <w:rPr>
        <w:rFonts w:ascii="Times New Roman" w:hAnsi="Times New Roman" w:hint="default"/>
        <w:b w:val="0"/>
        <w:i w:val="0"/>
        <w:sz w:val="24"/>
      </w:rPr>
    </w:lvl>
    <w:lvl w:ilvl="4">
      <w:start w:val="1"/>
      <w:numFmt w:val="decimal"/>
      <w:lvlText w:val="%5)"/>
      <w:lvlJc w:val="left"/>
      <w:pPr>
        <w:ind w:left="2610" w:hanging="360"/>
      </w:pPr>
      <w:rPr>
        <w:rFonts w:ascii="Times New Roman" w:hAnsi="Times New Roman" w:hint="default"/>
        <w:b w:val="0"/>
        <w:i w:val="0"/>
        <w:sz w:val="24"/>
      </w:rPr>
    </w:lvl>
    <w:lvl w:ilvl="5">
      <w:start w:val="1"/>
      <w:numFmt w:val="lowerLetter"/>
      <w:lvlText w:val="%6)"/>
      <w:lvlJc w:val="right"/>
      <w:pPr>
        <w:ind w:left="4320" w:hanging="180"/>
      </w:pPr>
      <w:rPr>
        <w:rFonts w:ascii="Times New Roman" w:hAnsi="Times New Roman" w:hint="default"/>
        <w:b w:val="0"/>
        <w:i w:val="0"/>
        <w:sz w:val="24"/>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77B4432"/>
    <w:multiLevelType w:val="multilevel"/>
    <w:tmpl w:val="BC3E504C"/>
    <w:lvl w:ilvl="0">
      <w:start w:val="1"/>
      <w:numFmt w:val="decimal"/>
      <w:lvlText w:val="1.%1"/>
      <w:lvlJc w:val="left"/>
      <w:pPr>
        <w:ind w:left="720" w:hanging="360"/>
      </w:pPr>
      <w:rPr>
        <w:rFonts w:ascii="Times New Roman" w:hAnsi="Times New Roman" w:hint="default"/>
        <w:b w:val="0"/>
        <w:i w:val="0"/>
        <w:sz w:val="24"/>
      </w:rPr>
    </w:lvl>
    <w:lvl w:ilvl="1">
      <w:start w:val="1"/>
      <w:numFmt w:val="decimal"/>
      <w:lvlText w:val="%2."/>
      <w:lvlJc w:val="left"/>
      <w:pPr>
        <w:ind w:left="1440" w:hanging="360"/>
      </w:pPr>
      <w:rPr>
        <w:rFonts w:ascii="Times New Roman" w:hAnsi="Times New Roman" w:hint="default"/>
        <w:sz w:val="24"/>
      </w:rPr>
    </w:lvl>
    <w:lvl w:ilvl="2">
      <w:start w:val="1"/>
      <w:numFmt w:val="decimal"/>
      <w:lvlText w:val="%3."/>
      <w:lvlJc w:val="left"/>
      <w:pPr>
        <w:ind w:left="1440" w:hanging="720"/>
      </w:pPr>
      <w:rPr>
        <w:rFonts w:ascii="Times New Roman" w:hAnsi="Times New Roman" w:hint="default"/>
        <w:b w:val="0"/>
        <w:i w:val="0"/>
        <w:sz w:val="24"/>
      </w:rPr>
    </w:lvl>
    <w:lvl w:ilvl="3">
      <w:start w:val="1"/>
      <w:numFmt w:val="lowerLetter"/>
      <w:lvlText w:val="%4."/>
      <w:lvlJc w:val="left"/>
      <w:pPr>
        <w:ind w:left="2880" w:hanging="360"/>
      </w:pPr>
      <w:rPr>
        <w:rFonts w:ascii="Times New Roman" w:hAnsi="Times New Roman" w:hint="default"/>
        <w:b w:val="0"/>
        <w:i w:val="0"/>
        <w:sz w:val="24"/>
      </w:rPr>
    </w:lvl>
    <w:lvl w:ilvl="4">
      <w:start w:val="1"/>
      <w:numFmt w:val="decimal"/>
      <w:lvlText w:val="%5)"/>
      <w:lvlJc w:val="left"/>
      <w:pPr>
        <w:ind w:left="3600" w:hanging="360"/>
      </w:pPr>
      <w:rPr>
        <w:rFonts w:ascii="Times New Roman" w:hAnsi="Times New Roman" w:hint="default"/>
        <w:b w:val="0"/>
        <w:i w:val="0"/>
        <w:sz w:val="24"/>
      </w:rPr>
    </w:lvl>
    <w:lvl w:ilvl="5">
      <w:start w:val="1"/>
      <w:numFmt w:val="lowerLetter"/>
      <w:lvlText w:val="%6)"/>
      <w:lvlJc w:val="right"/>
      <w:pPr>
        <w:ind w:left="4320" w:hanging="180"/>
      </w:pPr>
      <w:rPr>
        <w:rFonts w:ascii="Times New Roman" w:hAnsi="Times New Roman" w:hint="default"/>
        <w:b w:val="0"/>
        <w:i w:val="0"/>
        <w:sz w:val="24"/>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C847BD6"/>
    <w:multiLevelType w:val="hybridMultilevel"/>
    <w:tmpl w:val="575E38D0"/>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15:restartNumberingAfterBreak="0">
    <w:nsid w:val="2E095423"/>
    <w:multiLevelType w:val="hybridMultilevel"/>
    <w:tmpl w:val="000AFC10"/>
    <w:lvl w:ilvl="0" w:tplc="04090015">
      <w:start w:val="1"/>
      <w:numFmt w:val="upperLetter"/>
      <w:lvlText w:val="%1."/>
      <w:lvlJc w:val="left"/>
      <w:pPr>
        <w:ind w:left="1620" w:hanging="360"/>
      </w:pPr>
      <w:rPr>
        <w:rFonts w:cs="Times New Roman"/>
      </w:rPr>
    </w:lvl>
    <w:lvl w:ilvl="1" w:tplc="04090019" w:tentative="1">
      <w:start w:val="1"/>
      <w:numFmt w:val="lowerLetter"/>
      <w:lvlText w:val="%2."/>
      <w:lvlJc w:val="left"/>
      <w:pPr>
        <w:ind w:left="2340" w:hanging="360"/>
      </w:pPr>
      <w:rPr>
        <w:rFonts w:cs="Times New Roman"/>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10" w15:restartNumberingAfterBreak="0">
    <w:nsid w:val="3DF9328C"/>
    <w:multiLevelType w:val="hybridMultilevel"/>
    <w:tmpl w:val="B6764DFE"/>
    <w:lvl w:ilvl="0" w:tplc="46CA2926">
      <w:start w:val="1"/>
      <w:numFmt w:val="upperLetter"/>
      <w:lvlText w:val="%1."/>
      <w:lvlJc w:val="left"/>
      <w:pPr>
        <w:ind w:left="108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DA00DD"/>
    <w:multiLevelType w:val="hybridMultilevel"/>
    <w:tmpl w:val="433E3008"/>
    <w:lvl w:ilvl="0" w:tplc="6BFE4B74">
      <w:start w:val="1"/>
      <w:numFmt w:val="decimal"/>
      <w:lvlText w:val="3.%1"/>
      <w:lvlJc w:val="left"/>
      <w:pPr>
        <w:ind w:left="6750" w:hanging="360"/>
      </w:pPr>
      <w:rPr>
        <w:rFonts w:hint="default"/>
      </w:rPr>
    </w:lvl>
    <w:lvl w:ilvl="1" w:tplc="46CA2926">
      <w:start w:val="1"/>
      <w:numFmt w:val="upperLetter"/>
      <w:lvlText w:val="%2."/>
      <w:lvlJc w:val="left"/>
      <w:pPr>
        <w:ind w:left="1080" w:hanging="360"/>
      </w:pPr>
      <w:rPr>
        <w:rFonts w:hint="default"/>
      </w:rPr>
    </w:lvl>
    <w:lvl w:ilvl="2" w:tplc="0409000F">
      <w:start w:val="1"/>
      <w:numFmt w:val="decimal"/>
      <w:lvlText w:val="%3."/>
      <w:lvlJc w:val="left"/>
      <w:pPr>
        <w:ind w:left="1260" w:hanging="180"/>
      </w:pPr>
    </w:lvl>
    <w:lvl w:ilvl="3" w:tplc="04090019">
      <w:start w:val="1"/>
      <w:numFmt w:val="lowerLetter"/>
      <w:lvlText w:val="%4."/>
      <w:lvlJc w:val="left"/>
      <w:pPr>
        <w:ind w:left="2880" w:hanging="360"/>
      </w:pPr>
    </w:lvl>
    <w:lvl w:ilvl="4" w:tplc="0409001B">
      <w:start w:val="1"/>
      <w:numFmt w:val="low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587FA1"/>
    <w:multiLevelType w:val="hybridMultilevel"/>
    <w:tmpl w:val="F69447D0"/>
    <w:lvl w:ilvl="0" w:tplc="FFFFFFFF">
      <w:start w:val="1"/>
      <w:numFmt w:val="lowerLetter"/>
      <w:lvlText w:val="%1)"/>
      <w:lvlJc w:val="left"/>
      <w:pPr>
        <w:ind w:left="2160" w:hanging="360"/>
      </w:pPr>
    </w:lvl>
    <w:lvl w:ilvl="1" w:tplc="0409000F">
      <w:start w:val="1"/>
      <w:numFmt w:val="decimal"/>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3" w15:restartNumberingAfterBreak="0">
    <w:nsid w:val="579A04A9"/>
    <w:multiLevelType w:val="hybridMultilevel"/>
    <w:tmpl w:val="F3F6E50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5B145778"/>
    <w:multiLevelType w:val="multilevel"/>
    <w:tmpl w:val="BC1AE30E"/>
    <w:name w:val="MASTERSPEC2"/>
    <w:lvl w:ilvl="0">
      <w:start w:val="1"/>
      <w:numFmt w:val="decimal"/>
      <w:suff w:val="nothing"/>
      <w:lvlText w:val="PART %1 - "/>
      <w:lvlJc w:val="left"/>
      <w:pPr>
        <w:ind w:left="0" w:firstLine="0"/>
      </w:pPr>
      <w:rPr>
        <w:rFonts w:hint="default"/>
      </w:rPr>
    </w:lvl>
    <w:lvl w:ilvl="1">
      <w:numFmt w:val="decimal"/>
      <w:suff w:val="nothing"/>
      <w:lvlText w:val="SCHEDULE %2 - "/>
      <w:lvlJc w:val="left"/>
      <w:pPr>
        <w:ind w:left="0" w:firstLine="0"/>
      </w:pPr>
      <w:rPr>
        <w:rFonts w:hint="default"/>
      </w:rPr>
    </w:lvl>
    <w:lvl w:ilvl="2">
      <w:numFmt w:val="decimal"/>
      <w:suff w:val="nothing"/>
      <w:lvlText w:val="PRODUCT DATA SHEET %3 - "/>
      <w:lvlJc w:val="left"/>
      <w:pPr>
        <w:ind w:left="0" w:firstLine="0"/>
      </w:pPr>
      <w:rPr>
        <w:rFonts w:hint="default"/>
      </w:rPr>
    </w:lvl>
    <w:lvl w:ilvl="3">
      <w:start w:val="1"/>
      <w:numFmt w:val="decimal"/>
      <w:lvlRestart w:val="1"/>
      <w:lvlText w:val="%1.%4"/>
      <w:lvlJc w:val="left"/>
      <w:pPr>
        <w:tabs>
          <w:tab w:val="num" w:pos="864"/>
        </w:tabs>
        <w:ind w:left="864" w:hanging="864"/>
      </w:pPr>
      <w:rPr>
        <w:rFonts w:hint="default"/>
      </w:rPr>
    </w:lvl>
    <w:lvl w:ilvl="4">
      <w:start w:val="1"/>
      <w:numFmt w:val="upperLetter"/>
      <w:lvlText w:val="%5."/>
      <w:lvlJc w:val="left"/>
      <w:pPr>
        <w:tabs>
          <w:tab w:val="num" w:pos="864"/>
        </w:tabs>
        <w:ind w:left="864" w:hanging="576"/>
      </w:pPr>
      <w:rPr>
        <w:rFonts w:hint="default"/>
      </w:rPr>
    </w:lvl>
    <w:lvl w:ilvl="5">
      <w:start w:val="1"/>
      <w:numFmt w:val="decimal"/>
      <w:lvlText w:val="%6."/>
      <w:lvlJc w:val="left"/>
      <w:pPr>
        <w:tabs>
          <w:tab w:val="num" w:pos="1440"/>
        </w:tabs>
        <w:ind w:left="1440" w:hanging="576"/>
      </w:pPr>
      <w:rPr>
        <w:rFonts w:hint="default"/>
      </w:rPr>
    </w:lvl>
    <w:lvl w:ilvl="6">
      <w:start w:val="1"/>
      <w:numFmt w:val="lowerLetter"/>
      <w:lvlText w:val="%7."/>
      <w:lvlJc w:val="left"/>
      <w:pPr>
        <w:tabs>
          <w:tab w:val="num" w:pos="2016"/>
        </w:tabs>
        <w:ind w:left="2016" w:hanging="576"/>
      </w:pPr>
      <w:rPr>
        <w:rFonts w:hint="default"/>
      </w:rPr>
    </w:lvl>
    <w:lvl w:ilvl="7">
      <w:start w:val="1"/>
      <w:numFmt w:val="decimal"/>
      <w:lvlText w:val="%8)"/>
      <w:lvlJc w:val="left"/>
      <w:pPr>
        <w:tabs>
          <w:tab w:val="num" w:pos="2592"/>
        </w:tabs>
        <w:ind w:left="2592" w:hanging="576"/>
      </w:pPr>
      <w:rPr>
        <w:rFonts w:hint="default"/>
      </w:rPr>
    </w:lvl>
    <w:lvl w:ilvl="8">
      <w:start w:val="1"/>
      <w:numFmt w:val="lowerLetter"/>
      <w:lvlText w:val="%9)"/>
      <w:lvlJc w:val="left"/>
      <w:pPr>
        <w:tabs>
          <w:tab w:val="num" w:pos="3168"/>
        </w:tabs>
        <w:ind w:left="3168" w:hanging="576"/>
      </w:pPr>
      <w:rPr>
        <w:rFonts w:hint="default"/>
      </w:rPr>
    </w:lvl>
  </w:abstractNum>
  <w:abstractNum w:abstractNumId="15" w15:restartNumberingAfterBreak="0">
    <w:nsid w:val="5D8632CA"/>
    <w:multiLevelType w:val="multilevel"/>
    <w:tmpl w:val="F7CAC93A"/>
    <w:lvl w:ilvl="0">
      <w:start w:val="2"/>
      <w:numFmt w:val="decimal"/>
      <w:lvlText w:val="%1.0"/>
      <w:lvlJc w:val="left"/>
      <w:pPr>
        <w:tabs>
          <w:tab w:val="num" w:pos="720"/>
        </w:tabs>
        <w:ind w:left="720" w:hanging="720"/>
      </w:pPr>
      <w:rPr>
        <w:rFonts w:hint="default"/>
      </w:rPr>
    </w:lvl>
    <w:lvl w:ilvl="1">
      <w:start w:val="3"/>
      <w:numFmt w:val="decimal"/>
      <w:pStyle w:val="DDC-1"/>
      <w:lvlText w:val="%1.%2"/>
      <w:lvlJc w:val="left"/>
      <w:pPr>
        <w:tabs>
          <w:tab w:val="num" w:pos="720"/>
        </w:tabs>
        <w:ind w:left="720" w:hanging="720"/>
      </w:pPr>
      <w:rPr>
        <w:rFonts w:hint="default"/>
      </w:rPr>
    </w:lvl>
    <w:lvl w:ilvl="2">
      <w:start w:val="1"/>
      <w:numFmt w:val="upperLetter"/>
      <w:lvlText w:val="%3."/>
      <w:lvlJc w:val="left"/>
      <w:pPr>
        <w:tabs>
          <w:tab w:val="num" w:pos="1440"/>
        </w:tabs>
        <w:ind w:left="1440" w:hanging="720"/>
      </w:pPr>
      <w:rPr>
        <w:rFonts w:hint="default"/>
      </w:rPr>
    </w:lvl>
    <w:lvl w:ilvl="3">
      <w:start w:val="1"/>
      <w:numFmt w:val="decimal"/>
      <w:lvlText w:val="%4."/>
      <w:lvlJc w:val="left"/>
      <w:pPr>
        <w:tabs>
          <w:tab w:val="num" w:pos="1440"/>
        </w:tabs>
        <w:ind w:left="1440" w:hanging="720"/>
      </w:pPr>
      <w:rPr>
        <w:rFonts w:hint="default"/>
      </w:rPr>
    </w:lvl>
    <w:lvl w:ilvl="4">
      <w:start w:val="1"/>
      <w:numFmt w:val="lowerLetter"/>
      <w:lvlText w:val="%5."/>
      <w:lvlJc w:val="left"/>
      <w:pPr>
        <w:tabs>
          <w:tab w:val="num" w:pos="2880"/>
        </w:tabs>
        <w:ind w:left="2880" w:hanging="720"/>
      </w:pPr>
      <w:rPr>
        <w:rFonts w:hint="default"/>
        <w:color w:val="auto"/>
      </w:rPr>
    </w:lvl>
    <w:lvl w:ilvl="5">
      <w:start w:val="1"/>
      <w:numFmt w:val="decimal"/>
      <w:lvlText w:val="%6)"/>
      <w:lvlJc w:val="left"/>
      <w:pPr>
        <w:tabs>
          <w:tab w:val="num" w:pos="3600"/>
        </w:tabs>
        <w:ind w:left="3600" w:hanging="720"/>
      </w:pPr>
      <w:rPr>
        <w:rFonts w:hint="default"/>
      </w:rPr>
    </w:lvl>
    <w:lvl w:ilvl="6">
      <w:start w:val="1"/>
      <w:numFmt w:val="lowerLetter"/>
      <w:lvlText w:val="%7)"/>
      <w:lvlJc w:val="left"/>
      <w:pPr>
        <w:tabs>
          <w:tab w:val="num" w:pos="4320"/>
        </w:tabs>
        <w:ind w:left="4320" w:hanging="720"/>
      </w:pPr>
      <w:rPr>
        <w:rFonts w:hint="default"/>
      </w:rPr>
    </w:lvl>
    <w:lvl w:ilvl="7">
      <w:start w:val="1"/>
      <w:numFmt w:val="upperRoman"/>
      <w:lvlText w:val="%8"/>
      <w:lvlJc w:val="left"/>
      <w:pPr>
        <w:tabs>
          <w:tab w:val="num" w:pos="5040"/>
        </w:tabs>
        <w:ind w:left="5040" w:hanging="720"/>
      </w:pPr>
      <w:rPr>
        <w:rFonts w:hint="default"/>
      </w:rPr>
    </w:lvl>
    <w:lvl w:ilvl="8">
      <w:start w:val="1"/>
      <w:numFmt w:val="lowerRoman"/>
      <w:lvlText w:val="%9"/>
      <w:lvlJc w:val="left"/>
      <w:pPr>
        <w:tabs>
          <w:tab w:val="num" w:pos="5760"/>
        </w:tabs>
        <w:ind w:left="5760" w:hanging="720"/>
      </w:pPr>
      <w:rPr>
        <w:rFonts w:hint="default"/>
      </w:rPr>
    </w:lvl>
  </w:abstractNum>
  <w:abstractNum w:abstractNumId="16" w15:restartNumberingAfterBreak="0">
    <w:nsid w:val="5E51076C"/>
    <w:multiLevelType w:val="hybridMultilevel"/>
    <w:tmpl w:val="9F38ABBA"/>
    <w:lvl w:ilvl="0" w:tplc="FFFFFFFF">
      <w:start w:val="1"/>
      <w:numFmt w:val="decimal"/>
      <w:lvlText w:val="3.%1"/>
      <w:lvlJc w:val="left"/>
      <w:pPr>
        <w:ind w:left="6750" w:hanging="360"/>
      </w:pPr>
      <w:rPr>
        <w:rFonts w:hint="default"/>
      </w:rPr>
    </w:lvl>
    <w:lvl w:ilvl="1" w:tplc="FFFFFFFF">
      <w:start w:val="1"/>
      <w:numFmt w:val="upperLetter"/>
      <w:lvlText w:val="%2."/>
      <w:lvlJc w:val="left"/>
      <w:pPr>
        <w:ind w:left="1080" w:hanging="360"/>
      </w:pPr>
      <w:rPr>
        <w:rFonts w:hint="default"/>
      </w:rPr>
    </w:lvl>
    <w:lvl w:ilvl="2" w:tplc="FFFFFFFF">
      <w:start w:val="1"/>
      <w:numFmt w:val="decimal"/>
      <w:lvlText w:val="%3."/>
      <w:lvlJc w:val="left"/>
      <w:pPr>
        <w:ind w:left="1260" w:hanging="180"/>
      </w:pPr>
    </w:lvl>
    <w:lvl w:ilvl="3" w:tplc="0409000F">
      <w:start w:val="1"/>
      <w:numFmt w:val="decimal"/>
      <w:lvlText w:val="%4."/>
      <w:lvlJc w:val="left"/>
      <w:pPr>
        <w:ind w:left="2880" w:hanging="360"/>
      </w:pPr>
    </w:lvl>
    <w:lvl w:ilvl="4" w:tplc="FFFFFFFF">
      <w:start w:val="1"/>
      <w:numFmt w:val="lowerRoman"/>
      <w:lvlText w:val="%5."/>
      <w:lvlJc w:val="righ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0624F24"/>
    <w:multiLevelType w:val="multilevel"/>
    <w:tmpl w:val="C302A54E"/>
    <w:lvl w:ilvl="0">
      <w:start w:val="1"/>
      <w:numFmt w:val="decimal"/>
      <w:lvlText w:val="%1"/>
      <w:lvlJc w:val="left"/>
      <w:pPr>
        <w:ind w:left="840" w:hanging="720"/>
      </w:pPr>
      <w:rPr>
        <w:rFonts w:hint="default"/>
        <w:lang w:val="en-US" w:eastAsia="en-US" w:bidi="en-US"/>
      </w:rPr>
    </w:lvl>
    <w:lvl w:ilvl="1">
      <w:start w:val="1"/>
      <w:numFmt w:val="decimal"/>
      <w:lvlText w:val="%1.%2"/>
      <w:lvlJc w:val="left"/>
      <w:pPr>
        <w:ind w:left="840" w:hanging="720"/>
      </w:pPr>
      <w:rPr>
        <w:rFonts w:ascii="Times New Roman" w:eastAsia="Times New Roman" w:hAnsi="Times New Roman" w:cs="Times New Roman" w:hint="default"/>
        <w:spacing w:val="-10"/>
        <w:w w:val="100"/>
        <w:sz w:val="24"/>
        <w:szCs w:val="24"/>
        <w:lang w:val="en-US" w:eastAsia="en-US" w:bidi="en-US"/>
      </w:rPr>
    </w:lvl>
    <w:lvl w:ilvl="2">
      <w:start w:val="1"/>
      <w:numFmt w:val="upperLetter"/>
      <w:lvlText w:val="%3."/>
      <w:lvlJc w:val="left"/>
      <w:pPr>
        <w:ind w:left="840" w:hanging="35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19"/>
        <w:w w:val="100"/>
        <w:sz w:val="24"/>
        <w:szCs w:val="24"/>
        <w:lang w:val="en-US" w:eastAsia="en-US" w:bidi="en-US"/>
      </w:rPr>
    </w:lvl>
    <w:lvl w:ilvl="5">
      <w:start w:val="1"/>
      <w:numFmt w:val="decimal"/>
      <w:lvlText w:val="%6)"/>
      <w:lvlJc w:val="left"/>
      <w:pPr>
        <w:ind w:left="2999" w:hanging="720"/>
      </w:pPr>
      <w:rPr>
        <w:rFonts w:ascii="Times New Roman" w:eastAsia="Times New Roman" w:hAnsi="Times New Roman" w:cs="Times New Roman" w:hint="default"/>
        <w:spacing w:val="-19"/>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8" w15:restartNumberingAfterBreak="0">
    <w:nsid w:val="62C27BBE"/>
    <w:multiLevelType w:val="hybridMultilevel"/>
    <w:tmpl w:val="FED8476A"/>
    <w:lvl w:ilvl="0" w:tplc="04090015">
      <w:start w:val="1"/>
      <w:numFmt w:val="upperLetter"/>
      <w:lvlText w:val="%1."/>
      <w:lvlJc w:val="left"/>
      <w:pPr>
        <w:ind w:left="720" w:hanging="360"/>
      </w:pPr>
    </w:lvl>
    <w:lvl w:ilvl="1" w:tplc="0409000F">
      <w:start w:val="1"/>
      <w:numFmt w:val="decimal"/>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2F5171"/>
    <w:multiLevelType w:val="multilevel"/>
    <w:tmpl w:val="CC34788E"/>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upperLetter"/>
      <w:lvlText w:val="%5."/>
      <w:lvlJc w:val="left"/>
      <w:pPr>
        <w:tabs>
          <w:tab w:val="left" w:pos="864"/>
        </w:tabs>
        <w:ind w:left="864" w:hanging="576"/>
      </w:pPr>
    </w:lvl>
    <w:lvl w:ilvl="5">
      <w:start w:val="1"/>
      <w:numFmt w:val="decimal"/>
      <w:lvlText w:val="%6."/>
      <w:lvlJc w:val="left"/>
      <w:pPr>
        <w:tabs>
          <w:tab w:val="left" w:pos="1440"/>
        </w:tabs>
        <w:ind w:left="1440" w:hanging="576"/>
      </w:pPr>
    </w:lvl>
    <w:lvl w:ilvl="6">
      <w:start w:val="1"/>
      <w:numFmt w:val="lowerLetter"/>
      <w:lvlText w:val="%7."/>
      <w:lvlJc w:val="left"/>
      <w:pPr>
        <w:tabs>
          <w:tab w:val="left" w:pos="2016"/>
        </w:tabs>
        <w:ind w:left="2016" w:hanging="576"/>
      </w:p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abstractNum w:abstractNumId="20" w15:restartNumberingAfterBreak="0">
    <w:nsid w:val="670A408E"/>
    <w:multiLevelType w:val="multilevel"/>
    <w:tmpl w:val="43269338"/>
    <w:lvl w:ilvl="0">
      <w:start w:val="3"/>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pStyle w:val="Heading3"/>
      <w:lvlText w:val="%3."/>
      <w:lvlJc w:val="left"/>
      <w:pPr>
        <w:ind w:left="839" w:hanging="43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22"/>
        <w:w w:val="100"/>
        <w:sz w:val="24"/>
        <w:szCs w:val="24"/>
        <w:lang w:val="en-US" w:eastAsia="en-US" w:bidi="en-US"/>
      </w:rPr>
    </w:lvl>
    <w:lvl w:ilvl="5">
      <w:start w:val="1"/>
      <w:numFmt w:val="decimal"/>
      <w:lvlText w:val="%6)"/>
      <w:lvlJc w:val="left"/>
      <w:pPr>
        <w:ind w:left="3000" w:hanging="720"/>
      </w:pPr>
      <w:rPr>
        <w:rFonts w:ascii="Times New Roman" w:eastAsia="Times New Roman" w:hAnsi="Times New Roman" w:cs="Times New Roman" w:hint="default"/>
        <w:spacing w:val="-28"/>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21" w15:restartNumberingAfterBreak="0">
    <w:nsid w:val="68A0060B"/>
    <w:multiLevelType w:val="multilevel"/>
    <w:tmpl w:val="DABA8F52"/>
    <w:lvl w:ilvl="0">
      <w:start w:val="1"/>
      <w:numFmt w:val="decimal"/>
      <w:lvlText w:val="1.%1"/>
      <w:lvlJc w:val="left"/>
      <w:pPr>
        <w:ind w:left="720" w:hanging="360"/>
      </w:pPr>
      <w:rPr>
        <w:rFonts w:ascii="Times New Roman" w:hAnsi="Times New Roman" w:hint="default"/>
        <w:b w:val="0"/>
        <w:i w:val="0"/>
        <w:sz w:val="24"/>
      </w:rPr>
    </w:lvl>
    <w:lvl w:ilvl="1">
      <w:start w:val="1"/>
      <w:numFmt w:val="upperLetter"/>
      <w:lvlText w:val="%2."/>
      <w:lvlJc w:val="left"/>
      <w:pPr>
        <w:ind w:left="1440" w:hanging="360"/>
      </w:pPr>
      <w:rPr>
        <w:rFonts w:ascii="Times New Roman" w:hAnsi="Times New Roman" w:hint="default"/>
        <w:color w:val="auto"/>
        <w:sz w:val="24"/>
      </w:rPr>
    </w:lvl>
    <w:lvl w:ilvl="2">
      <w:start w:val="1"/>
      <w:numFmt w:val="decimal"/>
      <w:lvlText w:val="%3."/>
      <w:lvlJc w:val="left"/>
      <w:pPr>
        <w:ind w:left="2160" w:hanging="180"/>
      </w:pPr>
      <w:rPr>
        <w:rFonts w:ascii="Times New Roman" w:hAnsi="Times New Roman" w:hint="default"/>
        <w:b w:val="0"/>
        <w:i w:val="0"/>
        <w:sz w:val="24"/>
      </w:rPr>
    </w:lvl>
    <w:lvl w:ilvl="3">
      <w:start w:val="1"/>
      <w:numFmt w:val="lowerLetter"/>
      <w:lvlText w:val="%4."/>
      <w:lvlJc w:val="left"/>
      <w:pPr>
        <w:ind w:left="2880" w:hanging="360"/>
      </w:pPr>
      <w:rPr>
        <w:rFonts w:ascii="Times New Roman" w:hAnsi="Times New Roman" w:hint="default"/>
        <w:b w:val="0"/>
        <w:i w:val="0"/>
        <w:sz w:val="24"/>
      </w:rPr>
    </w:lvl>
    <w:lvl w:ilvl="4">
      <w:start w:val="1"/>
      <w:numFmt w:val="decimal"/>
      <w:lvlText w:val="%5)"/>
      <w:lvlJc w:val="left"/>
      <w:pPr>
        <w:ind w:left="2610" w:hanging="360"/>
      </w:pPr>
      <w:rPr>
        <w:rFonts w:ascii="Times New Roman" w:hAnsi="Times New Roman" w:hint="default"/>
        <w:b w:val="0"/>
        <w:i w:val="0"/>
        <w:sz w:val="24"/>
      </w:rPr>
    </w:lvl>
    <w:lvl w:ilvl="5">
      <w:start w:val="1"/>
      <w:numFmt w:val="lowerLetter"/>
      <w:lvlText w:val="%6)"/>
      <w:lvlJc w:val="right"/>
      <w:pPr>
        <w:ind w:left="4320" w:hanging="180"/>
      </w:pPr>
      <w:rPr>
        <w:rFonts w:ascii="Times New Roman" w:hAnsi="Times New Roman" w:hint="default"/>
        <w:b w:val="0"/>
        <w:i w:val="0"/>
        <w:sz w:val="24"/>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76C95C6E"/>
    <w:multiLevelType w:val="multilevel"/>
    <w:tmpl w:val="796ED7E0"/>
    <w:lvl w:ilvl="0">
      <w:start w:val="1"/>
      <w:numFmt w:val="decimal"/>
      <w:lvlText w:val="1.%1"/>
      <w:lvlJc w:val="left"/>
      <w:pPr>
        <w:ind w:left="720" w:hanging="360"/>
      </w:pPr>
      <w:rPr>
        <w:rFonts w:ascii="Times New Roman" w:hAnsi="Times New Roman" w:hint="default"/>
        <w:b w:val="0"/>
        <w:i w:val="0"/>
        <w:sz w:val="24"/>
      </w:rPr>
    </w:lvl>
    <w:lvl w:ilvl="1">
      <w:start w:val="1"/>
      <w:numFmt w:val="upperLetter"/>
      <w:lvlText w:val="%2."/>
      <w:lvlJc w:val="left"/>
      <w:pPr>
        <w:ind w:left="1440" w:hanging="360"/>
      </w:pPr>
      <w:rPr>
        <w:rFonts w:ascii="Times New Roman" w:hAnsi="Times New Roman" w:hint="default"/>
        <w:sz w:val="24"/>
      </w:rPr>
    </w:lvl>
    <w:lvl w:ilvl="2">
      <w:start w:val="1"/>
      <w:numFmt w:val="decimal"/>
      <w:lvlText w:val="%3."/>
      <w:lvlJc w:val="left"/>
      <w:pPr>
        <w:ind w:left="2160" w:hanging="180"/>
      </w:pPr>
      <w:rPr>
        <w:rFonts w:ascii="Times New Roman" w:hAnsi="Times New Roman" w:hint="default"/>
        <w:b w:val="0"/>
        <w:i w:val="0"/>
        <w:sz w:val="24"/>
      </w:rPr>
    </w:lvl>
    <w:lvl w:ilvl="3">
      <w:start w:val="1"/>
      <w:numFmt w:val="lowerLetter"/>
      <w:lvlText w:val="%4."/>
      <w:lvlJc w:val="left"/>
      <w:pPr>
        <w:ind w:left="2880" w:hanging="360"/>
      </w:pPr>
      <w:rPr>
        <w:rFonts w:ascii="Times New Roman" w:hAnsi="Times New Roman" w:hint="default"/>
        <w:b w:val="0"/>
        <w:i w:val="0"/>
        <w:sz w:val="24"/>
      </w:rPr>
    </w:lvl>
    <w:lvl w:ilvl="4">
      <w:start w:val="1"/>
      <w:numFmt w:val="decimal"/>
      <w:lvlText w:val="%5)"/>
      <w:lvlJc w:val="left"/>
      <w:pPr>
        <w:ind w:left="3600" w:hanging="360"/>
      </w:pPr>
      <w:rPr>
        <w:rFonts w:ascii="Times New Roman" w:hAnsi="Times New Roman" w:hint="default"/>
        <w:b w:val="0"/>
        <w:i w:val="0"/>
        <w:sz w:val="24"/>
      </w:rPr>
    </w:lvl>
    <w:lvl w:ilvl="5">
      <w:start w:val="1"/>
      <w:numFmt w:val="lowerLetter"/>
      <w:lvlText w:val="%6)"/>
      <w:lvlJc w:val="right"/>
      <w:pPr>
        <w:ind w:left="4320" w:hanging="180"/>
      </w:pPr>
      <w:rPr>
        <w:rFonts w:ascii="Times New Roman" w:hAnsi="Times New Roman" w:hint="default"/>
        <w:b w:val="0"/>
        <w:i w:val="0"/>
        <w:sz w:val="24"/>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7A80421F"/>
    <w:multiLevelType w:val="multilevel"/>
    <w:tmpl w:val="DABA8F52"/>
    <w:lvl w:ilvl="0">
      <w:start w:val="1"/>
      <w:numFmt w:val="decimal"/>
      <w:lvlText w:val="1.%1"/>
      <w:lvlJc w:val="left"/>
      <w:pPr>
        <w:ind w:left="720" w:hanging="360"/>
      </w:pPr>
      <w:rPr>
        <w:rFonts w:ascii="Times New Roman" w:hAnsi="Times New Roman" w:hint="default"/>
        <w:b w:val="0"/>
        <w:i w:val="0"/>
        <w:sz w:val="24"/>
      </w:rPr>
    </w:lvl>
    <w:lvl w:ilvl="1">
      <w:start w:val="1"/>
      <w:numFmt w:val="upperLetter"/>
      <w:lvlText w:val="%2."/>
      <w:lvlJc w:val="left"/>
      <w:pPr>
        <w:ind w:left="1440" w:hanging="360"/>
      </w:pPr>
      <w:rPr>
        <w:rFonts w:ascii="Times New Roman" w:hAnsi="Times New Roman" w:hint="default"/>
        <w:color w:val="auto"/>
        <w:sz w:val="24"/>
      </w:rPr>
    </w:lvl>
    <w:lvl w:ilvl="2">
      <w:start w:val="1"/>
      <w:numFmt w:val="decimal"/>
      <w:lvlText w:val="%3."/>
      <w:lvlJc w:val="left"/>
      <w:pPr>
        <w:ind w:left="2160" w:hanging="180"/>
      </w:pPr>
      <w:rPr>
        <w:rFonts w:ascii="Times New Roman" w:hAnsi="Times New Roman" w:hint="default"/>
        <w:b w:val="0"/>
        <w:i w:val="0"/>
        <w:sz w:val="24"/>
      </w:rPr>
    </w:lvl>
    <w:lvl w:ilvl="3">
      <w:start w:val="1"/>
      <w:numFmt w:val="lowerLetter"/>
      <w:lvlText w:val="%4."/>
      <w:lvlJc w:val="left"/>
      <w:pPr>
        <w:ind w:left="2880" w:hanging="360"/>
      </w:pPr>
      <w:rPr>
        <w:rFonts w:ascii="Times New Roman" w:hAnsi="Times New Roman" w:hint="default"/>
        <w:b w:val="0"/>
        <w:i w:val="0"/>
        <w:sz w:val="24"/>
      </w:rPr>
    </w:lvl>
    <w:lvl w:ilvl="4">
      <w:start w:val="1"/>
      <w:numFmt w:val="decimal"/>
      <w:lvlText w:val="%5)"/>
      <w:lvlJc w:val="left"/>
      <w:pPr>
        <w:ind w:left="2610" w:hanging="360"/>
      </w:pPr>
      <w:rPr>
        <w:rFonts w:ascii="Times New Roman" w:hAnsi="Times New Roman" w:hint="default"/>
        <w:b w:val="0"/>
        <w:i w:val="0"/>
        <w:sz w:val="24"/>
      </w:rPr>
    </w:lvl>
    <w:lvl w:ilvl="5">
      <w:start w:val="1"/>
      <w:numFmt w:val="lowerLetter"/>
      <w:lvlText w:val="%6)"/>
      <w:lvlJc w:val="right"/>
      <w:pPr>
        <w:ind w:left="4320" w:hanging="180"/>
      </w:pPr>
      <w:rPr>
        <w:rFonts w:ascii="Times New Roman" w:hAnsi="Times New Roman" w:hint="default"/>
        <w:b w:val="0"/>
        <w:i w:val="0"/>
        <w:sz w:val="24"/>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7C5650AA"/>
    <w:multiLevelType w:val="multilevel"/>
    <w:tmpl w:val="8132F6B0"/>
    <w:lvl w:ilvl="0">
      <w:start w:val="1"/>
      <w:numFmt w:val="cardinalText"/>
      <w:pStyle w:val="Heading1"/>
      <w:suff w:val="nothing"/>
      <w:lvlText w:val="%1 - "/>
      <w:lvlJc w:val="left"/>
      <w:pPr>
        <w:ind w:left="6480" w:hanging="6480"/>
      </w:pPr>
      <w:rPr>
        <w:rFonts w:hint="default"/>
      </w:rPr>
    </w:lvl>
    <w:lvl w:ilvl="1">
      <w:start w:val="1"/>
      <w:numFmt w:val="decimal"/>
      <w:pStyle w:val="Heading2"/>
      <w:lvlText w:val="%2."/>
      <w:lvlJc w:val="left"/>
      <w:pPr>
        <w:ind w:left="720" w:hanging="720"/>
      </w:pPr>
      <w:rPr>
        <w:rFonts w:hint="default"/>
      </w:rPr>
    </w:lvl>
    <w:lvl w:ilvl="2">
      <w:start w:val="1"/>
      <w:numFmt w:val="decimal"/>
      <w:lvlText w:val="%2.%3"/>
      <w:lvlJc w:val="right"/>
      <w:pPr>
        <w:tabs>
          <w:tab w:val="num" w:pos="1440"/>
        </w:tabs>
        <w:ind w:left="1440" w:hanging="720"/>
      </w:pPr>
      <w:rPr>
        <w:rFonts w:hint="default"/>
      </w:rPr>
    </w:lvl>
    <w:lvl w:ilvl="3">
      <w:start w:val="1"/>
      <w:numFmt w:val="lowerLetter"/>
      <w:pStyle w:val="Heading4"/>
      <w:lvlText w:val="%4."/>
      <w:lvlJc w:val="left"/>
      <w:pPr>
        <w:tabs>
          <w:tab w:val="num" w:pos="2160"/>
        </w:tabs>
        <w:ind w:left="2160" w:hanging="720"/>
      </w:pPr>
      <w:rPr>
        <w:rFonts w:hint="default"/>
      </w:rPr>
    </w:lvl>
    <w:lvl w:ilvl="4">
      <w:start w:val="1"/>
      <w:numFmt w:val="decimal"/>
      <w:pStyle w:val="Heading5"/>
      <w:lvlText w:val="(%5)"/>
      <w:lvlJc w:val="left"/>
      <w:pPr>
        <w:ind w:left="2880" w:hanging="720"/>
      </w:pPr>
      <w:rPr>
        <w:rFonts w:hint="default"/>
      </w:rPr>
    </w:lvl>
    <w:lvl w:ilvl="5">
      <w:start w:val="1"/>
      <w:numFmt w:val="lowerLetter"/>
      <w:pStyle w:val="Heading6"/>
      <w:lvlText w:val="%6)"/>
      <w:lvlJc w:val="right"/>
      <w:pPr>
        <w:ind w:left="3600" w:hanging="720"/>
      </w:pPr>
      <w:rPr>
        <w:rFonts w:hint="default"/>
      </w:rPr>
    </w:lvl>
    <w:lvl w:ilvl="6">
      <w:start w:val="1"/>
      <w:numFmt w:val="decimal"/>
      <w:pStyle w:val="Heading7"/>
      <w:lvlText w:val="%7)"/>
      <w:lvlJc w:val="left"/>
      <w:pPr>
        <w:ind w:left="4320" w:hanging="720"/>
      </w:pPr>
      <w:rPr>
        <w:rFonts w:hint="default"/>
      </w:rPr>
    </w:lvl>
    <w:lvl w:ilvl="7">
      <w:start w:val="1"/>
      <w:numFmt w:val="lowerLetter"/>
      <w:pStyle w:val="Heading8"/>
      <w:lvlText w:val="(%8)"/>
      <w:lvlJc w:val="left"/>
      <w:pPr>
        <w:ind w:left="5040" w:hanging="720"/>
      </w:pPr>
      <w:rPr>
        <w:rFonts w:hint="default"/>
      </w:rPr>
    </w:lvl>
    <w:lvl w:ilvl="8">
      <w:start w:val="1"/>
      <w:numFmt w:val="lowerRoman"/>
      <w:pStyle w:val="Heading9"/>
      <w:lvlText w:val="%9."/>
      <w:lvlJc w:val="right"/>
      <w:pPr>
        <w:ind w:left="5760" w:hanging="720"/>
      </w:pPr>
      <w:rPr>
        <w:rFonts w:hint="default"/>
      </w:rPr>
    </w:lvl>
  </w:abstractNum>
  <w:num w:numId="1" w16cid:durableId="504126836">
    <w:abstractNumId w:val="0"/>
  </w:num>
  <w:num w:numId="2" w16cid:durableId="1860270213">
    <w:abstractNumId w:val="9"/>
  </w:num>
  <w:num w:numId="3" w16cid:durableId="1684746950">
    <w:abstractNumId w:val="7"/>
  </w:num>
  <w:num w:numId="4" w16cid:durableId="556092851">
    <w:abstractNumId w:val="22"/>
  </w:num>
  <w:num w:numId="5" w16cid:durableId="429198408">
    <w:abstractNumId w:val="21"/>
  </w:num>
  <w:num w:numId="6" w16cid:durableId="1563641715">
    <w:abstractNumId w:val="6"/>
  </w:num>
  <w:num w:numId="7" w16cid:durableId="1163931713">
    <w:abstractNumId w:val="0"/>
  </w:num>
  <w:num w:numId="8" w16cid:durableId="181818316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9281037">
    <w:abstractNumId w:val="0"/>
  </w:num>
  <w:num w:numId="10" w16cid:durableId="940647697">
    <w:abstractNumId w:val="0"/>
  </w:num>
  <w:num w:numId="11" w16cid:durableId="657029647">
    <w:abstractNumId w:val="0"/>
  </w:num>
  <w:num w:numId="12" w16cid:durableId="1761872384">
    <w:abstractNumId w:val="0"/>
  </w:num>
  <w:num w:numId="13" w16cid:durableId="1144275601">
    <w:abstractNumId w:val="0"/>
  </w:num>
  <w:num w:numId="14" w16cid:durableId="2053572182">
    <w:abstractNumId w:val="0"/>
  </w:num>
  <w:num w:numId="15" w16cid:durableId="1132672069">
    <w:abstractNumId w:val="0"/>
  </w:num>
  <w:num w:numId="16" w16cid:durableId="1978027978">
    <w:abstractNumId w:val="0"/>
  </w:num>
  <w:num w:numId="17" w16cid:durableId="942032993">
    <w:abstractNumId w:val="0"/>
  </w:num>
  <w:num w:numId="18" w16cid:durableId="1849170977">
    <w:abstractNumId w:val="0"/>
  </w:num>
  <w:num w:numId="19" w16cid:durableId="1680740419">
    <w:abstractNumId w:val="0"/>
  </w:num>
  <w:num w:numId="20" w16cid:durableId="464658991">
    <w:abstractNumId w:val="0"/>
  </w:num>
  <w:num w:numId="21" w16cid:durableId="476193909">
    <w:abstractNumId w:val="23"/>
  </w:num>
  <w:num w:numId="22" w16cid:durableId="1705447867">
    <w:abstractNumId w:val="1"/>
  </w:num>
  <w:num w:numId="23" w16cid:durableId="1666861089">
    <w:abstractNumId w:val="19"/>
  </w:num>
  <w:num w:numId="24" w16cid:durableId="1428305867">
    <w:abstractNumId w:val="0"/>
  </w:num>
  <w:num w:numId="25" w16cid:durableId="669214600">
    <w:abstractNumId w:val="0"/>
  </w:num>
  <w:num w:numId="26" w16cid:durableId="635263431">
    <w:abstractNumId w:val="0"/>
  </w:num>
  <w:num w:numId="27" w16cid:durableId="1902786287">
    <w:abstractNumId w:val="0"/>
  </w:num>
  <w:num w:numId="28" w16cid:durableId="1049106441">
    <w:abstractNumId w:val="0"/>
  </w:num>
  <w:num w:numId="29" w16cid:durableId="1210189094">
    <w:abstractNumId w:val="0"/>
  </w:num>
  <w:num w:numId="30" w16cid:durableId="1078750642">
    <w:abstractNumId w:val="0"/>
  </w:num>
  <w:num w:numId="31" w16cid:durableId="373434357">
    <w:abstractNumId w:val="0"/>
  </w:num>
  <w:num w:numId="32" w16cid:durableId="731736702">
    <w:abstractNumId w:val="5"/>
  </w:num>
  <w:num w:numId="33" w16cid:durableId="937055308">
    <w:abstractNumId w:val="14"/>
  </w:num>
  <w:num w:numId="34" w16cid:durableId="1058241533">
    <w:abstractNumId w:val="2"/>
  </w:num>
  <w:num w:numId="35" w16cid:durableId="635645769">
    <w:abstractNumId w:val="0"/>
  </w:num>
  <w:num w:numId="36" w16cid:durableId="226041683">
    <w:abstractNumId w:val="0"/>
  </w:num>
  <w:num w:numId="37" w16cid:durableId="1728532911">
    <w:abstractNumId w:val="20"/>
  </w:num>
  <w:num w:numId="38" w16cid:durableId="698043989">
    <w:abstractNumId w:val="3"/>
  </w:num>
  <w:num w:numId="39" w16cid:durableId="368189559">
    <w:abstractNumId w:val="17"/>
  </w:num>
  <w:num w:numId="40" w16cid:durableId="191840514">
    <w:abstractNumId w:val="11"/>
  </w:num>
  <w:num w:numId="41" w16cid:durableId="486635563">
    <w:abstractNumId w:val="18"/>
  </w:num>
  <w:num w:numId="42" w16cid:durableId="520242846">
    <w:abstractNumId w:val="8"/>
  </w:num>
  <w:num w:numId="43" w16cid:durableId="2125877940">
    <w:abstractNumId w:val="4"/>
  </w:num>
  <w:num w:numId="44" w16cid:durableId="1735933117">
    <w:abstractNumId w:val="16"/>
  </w:num>
  <w:num w:numId="45" w16cid:durableId="703408210">
    <w:abstractNumId w:val="12"/>
  </w:num>
  <w:num w:numId="46" w16cid:durableId="150488404">
    <w:abstractNumId w:val="13"/>
  </w:num>
  <w:num w:numId="47" w16cid:durableId="302463384">
    <w:abstractNumId w:val="10"/>
  </w:num>
  <w:num w:numId="48" w16cid:durableId="1488207704">
    <w:abstractNumId w:val="24"/>
  </w:num>
  <w:num w:numId="49" w16cid:durableId="1476987955">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attachedTemplate r:id="rId1"/>
  <w:linkStyles/>
  <w:stylePaneFormatFilter w:val="1421" w:allStyles="1" w:customStyles="0" w:latentStyles="0" w:stylesInUse="0" w:headingStyles="1" w:numberingStyles="0" w:tableStyles="0" w:directFormattingOnRuns="0" w:directFormattingOnParagraphs="0" w:directFormattingOnNumbering="1" w:directFormattingOnTables="0" w:clearFormatting="1" w:top3HeadingStyles="0" w:visibleStyles="0" w:alternateStyleNames="0"/>
  <w:stylePaneSortMethod w:val="0000"/>
  <w:revisionView w:markup="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 w:id="1"/>
  </w:footnotePr>
  <w:endnotePr>
    <w:pos w:val="sectEnd"/>
    <w:numFmt w:val="decimal"/>
    <w:endnote w:id="-1"/>
    <w:endnote w:id="0"/>
    <w:endnote w:id="1"/>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SIPltSel" w:val="0þ"/>
    <w:docVar w:name="DOI" w:val="09/01/15"/>
    <w:docVar w:name="Format" w:val="1"/>
    <w:docVar w:name="MF04" w:val="013300"/>
    <w:docVar w:name="MF95" w:val="01330"/>
    <w:docVar w:name="MFOrigin" w:val="MF04"/>
    <w:docVar w:name="SectionID" w:val="14"/>
    <w:docVar w:name="SpecType" w:val="MasterSpec"/>
    <w:docVar w:name="Version" w:val="11464"/>
  </w:docVars>
  <w:rsids>
    <w:rsidRoot w:val="00003CDE"/>
    <w:rsid w:val="00002273"/>
    <w:rsid w:val="00003417"/>
    <w:rsid w:val="00003CBF"/>
    <w:rsid w:val="00003CDE"/>
    <w:rsid w:val="000051C1"/>
    <w:rsid w:val="00010F22"/>
    <w:rsid w:val="00012E97"/>
    <w:rsid w:val="0001389A"/>
    <w:rsid w:val="00014A3A"/>
    <w:rsid w:val="0001552E"/>
    <w:rsid w:val="000172AE"/>
    <w:rsid w:val="0002273D"/>
    <w:rsid w:val="000258CA"/>
    <w:rsid w:val="00026425"/>
    <w:rsid w:val="000308B3"/>
    <w:rsid w:val="00030C94"/>
    <w:rsid w:val="0003173A"/>
    <w:rsid w:val="00031FF6"/>
    <w:rsid w:val="000359DF"/>
    <w:rsid w:val="000361C3"/>
    <w:rsid w:val="00037BB0"/>
    <w:rsid w:val="00042AEE"/>
    <w:rsid w:val="00044A3B"/>
    <w:rsid w:val="00044D2A"/>
    <w:rsid w:val="000451F3"/>
    <w:rsid w:val="000463F3"/>
    <w:rsid w:val="00051AC0"/>
    <w:rsid w:val="0005364F"/>
    <w:rsid w:val="00053B34"/>
    <w:rsid w:val="00055A62"/>
    <w:rsid w:val="00057EA7"/>
    <w:rsid w:val="00061549"/>
    <w:rsid w:val="00061BB7"/>
    <w:rsid w:val="000621E8"/>
    <w:rsid w:val="00062CA2"/>
    <w:rsid w:val="00062EF8"/>
    <w:rsid w:val="00063CBA"/>
    <w:rsid w:val="00064C80"/>
    <w:rsid w:val="00065B38"/>
    <w:rsid w:val="00067D9B"/>
    <w:rsid w:val="000720DA"/>
    <w:rsid w:val="0007284A"/>
    <w:rsid w:val="00072D9C"/>
    <w:rsid w:val="00072FE6"/>
    <w:rsid w:val="00073F27"/>
    <w:rsid w:val="000769CB"/>
    <w:rsid w:val="00076F54"/>
    <w:rsid w:val="0008178F"/>
    <w:rsid w:val="00085241"/>
    <w:rsid w:val="000852AD"/>
    <w:rsid w:val="000854D1"/>
    <w:rsid w:val="00085937"/>
    <w:rsid w:val="000878A9"/>
    <w:rsid w:val="00090E9C"/>
    <w:rsid w:val="00092D51"/>
    <w:rsid w:val="00094967"/>
    <w:rsid w:val="00096373"/>
    <w:rsid w:val="000A196A"/>
    <w:rsid w:val="000A206F"/>
    <w:rsid w:val="000A61CD"/>
    <w:rsid w:val="000B1DF3"/>
    <w:rsid w:val="000B2DB2"/>
    <w:rsid w:val="000B47DB"/>
    <w:rsid w:val="000B5380"/>
    <w:rsid w:val="000B5C9F"/>
    <w:rsid w:val="000B65EC"/>
    <w:rsid w:val="000D2FCC"/>
    <w:rsid w:val="000D58F9"/>
    <w:rsid w:val="000D5ABC"/>
    <w:rsid w:val="000D76F4"/>
    <w:rsid w:val="000D7F7E"/>
    <w:rsid w:val="000E34BF"/>
    <w:rsid w:val="000E4366"/>
    <w:rsid w:val="000E5046"/>
    <w:rsid w:val="000F01AA"/>
    <w:rsid w:val="000F1EF5"/>
    <w:rsid w:val="000F35F2"/>
    <w:rsid w:val="000F3859"/>
    <w:rsid w:val="000F623F"/>
    <w:rsid w:val="000F6692"/>
    <w:rsid w:val="000F6972"/>
    <w:rsid w:val="000F7660"/>
    <w:rsid w:val="000F7DA9"/>
    <w:rsid w:val="00100491"/>
    <w:rsid w:val="00100F03"/>
    <w:rsid w:val="00104CB6"/>
    <w:rsid w:val="00106EF6"/>
    <w:rsid w:val="00111E6E"/>
    <w:rsid w:val="00112E59"/>
    <w:rsid w:val="00113FD0"/>
    <w:rsid w:val="00115353"/>
    <w:rsid w:val="00115B95"/>
    <w:rsid w:val="00124253"/>
    <w:rsid w:val="001249AC"/>
    <w:rsid w:val="0013018A"/>
    <w:rsid w:val="001312A2"/>
    <w:rsid w:val="001340E3"/>
    <w:rsid w:val="00137573"/>
    <w:rsid w:val="00137F34"/>
    <w:rsid w:val="0014195A"/>
    <w:rsid w:val="00143467"/>
    <w:rsid w:val="00146414"/>
    <w:rsid w:val="00147E5D"/>
    <w:rsid w:val="00151B6E"/>
    <w:rsid w:val="001539ED"/>
    <w:rsid w:val="00153C6D"/>
    <w:rsid w:val="001612B1"/>
    <w:rsid w:val="00162320"/>
    <w:rsid w:val="00162CDD"/>
    <w:rsid w:val="00163239"/>
    <w:rsid w:val="00163459"/>
    <w:rsid w:val="00165DFF"/>
    <w:rsid w:val="00166E48"/>
    <w:rsid w:val="001712C5"/>
    <w:rsid w:val="00171BE0"/>
    <w:rsid w:val="00173136"/>
    <w:rsid w:val="00173F63"/>
    <w:rsid w:val="00174312"/>
    <w:rsid w:val="001745AF"/>
    <w:rsid w:val="001760B6"/>
    <w:rsid w:val="00176A7D"/>
    <w:rsid w:val="00177BDD"/>
    <w:rsid w:val="00180731"/>
    <w:rsid w:val="00180BAF"/>
    <w:rsid w:val="00184121"/>
    <w:rsid w:val="00184233"/>
    <w:rsid w:val="00185219"/>
    <w:rsid w:val="001903D7"/>
    <w:rsid w:val="0019123C"/>
    <w:rsid w:val="00192870"/>
    <w:rsid w:val="00193684"/>
    <w:rsid w:val="001A083D"/>
    <w:rsid w:val="001A3041"/>
    <w:rsid w:val="001A33AA"/>
    <w:rsid w:val="001B4FD1"/>
    <w:rsid w:val="001B6133"/>
    <w:rsid w:val="001C0B56"/>
    <w:rsid w:val="001C1D79"/>
    <w:rsid w:val="001C3061"/>
    <w:rsid w:val="001C7392"/>
    <w:rsid w:val="001D0929"/>
    <w:rsid w:val="001D18CF"/>
    <w:rsid w:val="001D2503"/>
    <w:rsid w:val="001D2906"/>
    <w:rsid w:val="001D2A32"/>
    <w:rsid w:val="001D2E8A"/>
    <w:rsid w:val="001D450D"/>
    <w:rsid w:val="001E0DB0"/>
    <w:rsid w:val="001E25C6"/>
    <w:rsid w:val="001E58A3"/>
    <w:rsid w:val="001E6C38"/>
    <w:rsid w:val="001F01E0"/>
    <w:rsid w:val="001F0536"/>
    <w:rsid w:val="001F1585"/>
    <w:rsid w:val="001F40F4"/>
    <w:rsid w:val="001F7469"/>
    <w:rsid w:val="00200DDE"/>
    <w:rsid w:val="00201FA7"/>
    <w:rsid w:val="002025BC"/>
    <w:rsid w:val="002027DB"/>
    <w:rsid w:val="00203457"/>
    <w:rsid w:val="002041FA"/>
    <w:rsid w:val="00210940"/>
    <w:rsid w:val="00211E97"/>
    <w:rsid w:val="002127AB"/>
    <w:rsid w:val="00213B33"/>
    <w:rsid w:val="00213FD3"/>
    <w:rsid w:val="00214701"/>
    <w:rsid w:val="00222B0F"/>
    <w:rsid w:val="00223DD5"/>
    <w:rsid w:val="00225870"/>
    <w:rsid w:val="00225C9A"/>
    <w:rsid w:val="00227229"/>
    <w:rsid w:val="002305F4"/>
    <w:rsid w:val="00230A9B"/>
    <w:rsid w:val="00231C40"/>
    <w:rsid w:val="0023221F"/>
    <w:rsid w:val="00236200"/>
    <w:rsid w:val="002373B2"/>
    <w:rsid w:val="00242562"/>
    <w:rsid w:val="00243595"/>
    <w:rsid w:val="00243C36"/>
    <w:rsid w:val="00244DA2"/>
    <w:rsid w:val="0025001A"/>
    <w:rsid w:val="002524A6"/>
    <w:rsid w:val="0025504F"/>
    <w:rsid w:val="00255547"/>
    <w:rsid w:val="0026025A"/>
    <w:rsid w:val="00262D3C"/>
    <w:rsid w:val="00263B61"/>
    <w:rsid w:val="00263EBF"/>
    <w:rsid w:val="00264049"/>
    <w:rsid w:val="00264B7E"/>
    <w:rsid w:val="0026787E"/>
    <w:rsid w:val="002702F7"/>
    <w:rsid w:val="002718BA"/>
    <w:rsid w:val="0027244B"/>
    <w:rsid w:val="002748EC"/>
    <w:rsid w:val="00274D85"/>
    <w:rsid w:val="00275CAB"/>
    <w:rsid w:val="002769AC"/>
    <w:rsid w:val="002769CA"/>
    <w:rsid w:val="002821C7"/>
    <w:rsid w:val="0028244A"/>
    <w:rsid w:val="00284827"/>
    <w:rsid w:val="00284911"/>
    <w:rsid w:val="00285FA5"/>
    <w:rsid w:val="0029035A"/>
    <w:rsid w:val="00291DEF"/>
    <w:rsid w:val="00294E2E"/>
    <w:rsid w:val="002A01D4"/>
    <w:rsid w:val="002A1B81"/>
    <w:rsid w:val="002A54AF"/>
    <w:rsid w:val="002A5785"/>
    <w:rsid w:val="002A7811"/>
    <w:rsid w:val="002B175F"/>
    <w:rsid w:val="002B57FE"/>
    <w:rsid w:val="002C1395"/>
    <w:rsid w:val="002C2AD4"/>
    <w:rsid w:val="002C375E"/>
    <w:rsid w:val="002C4269"/>
    <w:rsid w:val="002C5F4F"/>
    <w:rsid w:val="002C62FE"/>
    <w:rsid w:val="002C63EB"/>
    <w:rsid w:val="002D0A90"/>
    <w:rsid w:val="002D50CD"/>
    <w:rsid w:val="002D5E16"/>
    <w:rsid w:val="002D5F9F"/>
    <w:rsid w:val="002D6C61"/>
    <w:rsid w:val="002E220F"/>
    <w:rsid w:val="002E31A6"/>
    <w:rsid w:val="002E3CEC"/>
    <w:rsid w:val="002E4DD6"/>
    <w:rsid w:val="002E568C"/>
    <w:rsid w:val="002E6893"/>
    <w:rsid w:val="002F1639"/>
    <w:rsid w:val="002F2FF3"/>
    <w:rsid w:val="002F432E"/>
    <w:rsid w:val="002F6293"/>
    <w:rsid w:val="002F6523"/>
    <w:rsid w:val="002F79EC"/>
    <w:rsid w:val="002F7A95"/>
    <w:rsid w:val="00301085"/>
    <w:rsid w:val="00301947"/>
    <w:rsid w:val="00302CB1"/>
    <w:rsid w:val="00304529"/>
    <w:rsid w:val="00304CDA"/>
    <w:rsid w:val="00305C49"/>
    <w:rsid w:val="00306E43"/>
    <w:rsid w:val="0030771B"/>
    <w:rsid w:val="003117CA"/>
    <w:rsid w:val="00311B7A"/>
    <w:rsid w:val="00311D98"/>
    <w:rsid w:val="003127A2"/>
    <w:rsid w:val="00313102"/>
    <w:rsid w:val="00313623"/>
    <w:rsid w:val="003139BD"/>
    <w:rsid w:val="00317222"/>
    <w:rsid w:val="0031755D"/>
    <w:rsid w:val="00317F09"/>
    <w:rsid w:val="00323335"/>
    <w:rsid w:val="003238F9"/>
    <w:rsid w:val="003259E6"/>
    <w:rsid w:val="00330243"/>
    <w:rsid w:val="0033052F"/>
    <w:rsid w:val="003323B7"/>
    <w:rsid w:val="00333D6A"/>
    <w:rsid w:val="00335559"/>
    <w:rsid w:val="00335C71"/>
    <w:rsid w:val="0033695B"/>
    <w:rsid w:val="00340A2F"/>
    <w:rsid w:val="00340DDC"/>
    <w:rsid w:val="0034363E"/>
    <w:rsid w:val="00344140"/>
    <w:rsid w:val="00344BBB"/>
    <w:rsid w:val="00344C1E"/>
    <w:rsid w:val="00344F08"/>
    <w:rsid w:val="00344FC3"/>
    <w:rsid w:val="003466C2"/>
    <w:rsid w:val="00346C1C"/>
    <w:rsid w:val="00351002"/>
    <w:rsid w:val="00353F24"/>
    <w:rsid w:val="003542FC"/>
    <w:rsid w:val="0035449D"/>
    <w:rsid w:val="00355520"/>
    <w:rsid w:val="003602DF"/>
    <w:rsid w:val="003604A0"/>
    <w:rsid w:val="0036274D"/>
    <w:rsid w:val="00363496"/>
    <w:rsid w:val="00367E12"/>
    <w:rsid w:val="00371FE5"/>
    <w:rsid w:val="00373AE1"/>
    <w:rsid w:val="00375B51"/>
    <w:rsid w:val="003778DA"/>
    <w:rsid w:val="00377CD0"/>
    <w:rsid w:val="00377DBD"/>
    <w:rsid w:val="003800F7"/>
    <w:rsid w:val="00381074"/>
    <w:rsid w:val="003822EC"/>
    <w:rsid w:val="00382525"/>
    <w:rsid w:val="00384CB5"/>
    <w:rsid w:val="0038523D"/>
    <w:rsid w:val="0038541D"/>
    <w:rsid w:val="003866C8"/>
    <w:rsid w:val="0038798C"/>
    <w:rsid w:val="003900DD"/>
    <w:rsid w:val="00390EDE"/>
    <w:rsid w:val="003919D1"/>
    <w:rsid w:val="003957C4"/>
    <w:rsid w:val="003A2F43"/>
    <w:rsid w:val="003A31E2"/>
    <w:rsid w:val="003A6EFD"/>
    <w:rsid w:val="003A7F55"/>
    <w:rsid w:val="003B02D8"/>
    <w:rsid w:val="003B17FC"/>
    <w:rsid w:val="003B4BE7"/>
    <w:rsid w:val="003B5212"/>
    <w:rsid w:val="003B585E"/>
    <w:rsid w:val="003B7D4B"/>
    <w:rsid w:val="003C0CBE"/>
    <w:rsid w:val="003C1DA1"/>
    <w:rsid w:val="003C2543"/>
    <w:rsid w:val="003C5D6F"/>
    <w:rsid w:val="003C6460"/>
    <w:rsid w:val="003C7089"/>
    <w:rsid w:val="003D02B5"/>
    <w:rsid w:val="003D0FEA"/>
    <w:rsid w:val="003D23E0"/>
    <w:rsid w:val="003D4B00"/>
    <w:rsid w:val="003E1248"/>
    <w:rsid w:val="003E12D0"/>
    <w:rsid w:val="003E3A5A"/>
    <w:rsid w:val="003E4092"/>
    <w:rsid w:val="003E55AA"/>
    <w:rsid w:val="003E6734"/>
    <w:rsid w:val="003E765B"/>
    <w:rsid w:val="003E780D"/>
    <w:rsid w:val="003F02B8"/>
    <w:rsid w:val="003F077D"/>
    <w:rsid w:val="003F261B"/>
    <w:rsid w:val="003F4B55"/>
    <w:rsid w:val="003F529A"/>
    <w:rsid w:val="003F7356"/>
    <w:rsid w:val="0040244B"/>
    <w:rsid w:val="004029E1"/>
    <w:rsid w:val="00405015"/>
    <w:rsid w:val="00405E79"/>
    <w:rsid w:val="0040718E"/>
    <w:rsid w:val="004079BA"/>
    <w:rsid w:val="00410C28"/>
    <w:rsid w:val="00411DAC"/>
    <w:rsid w:val="00411EA6"/>
    <w:rsid w:val="00412EDF"/>
    <w:rsid w:val="00413F92"/>
    <w:rsid w:val="00414392"/>
    <w:rsid w:val="004144C3"/>
    <w:rsid w:val="00415F32"/>
    <w:rsid w:val="00417929"/>
    <w:rsid w:val="0042372E"/>
    <w:rsid w:val="004239B5"/>
    <w:rsid w:val="00423D2E"/>
    <w:rsid w:val="00423FAB"/>
    <w:rsid w:val="00425F97"/>
    <w:rsid w:val="00427CF1"/>
    <w:rsid w:val="0043091D"/>
    <w:rsid w:val="00431B60"/>
    <w:rsid w:val="00431CDB"/>
    <w:rsid w:val="00440CA2"/>
    <w:rsid w:val="00440EDD"/>
    <w:rsid w:val="00441FC0"/>
    <w:rsid w:val="00442C37"/>
    <w:rsid w:val="00444326"/>
    <w:rsid w:val="004457DC"/>
    <w:rsid w:val="00447484"/>
    <w:rsid w:val="004476CC"/>
    <w:rsid w:val="00447D05"/>
    <w:rsid w:val="00450F02"/>
    <w:rsid w:val="004512B7"/>
    <w:rsid w:val="004518A7"/>
    <w:rsid w:val="00452FDE"/>
    <w:rsid w:val="004530C6"/>
    <w:rsid w:val="00455737"/>
    <w:rsid w:val="00457D9D"/>
    <w:rsid w:val="004627B3"/>
    <w:rsid w:val="00472CBF"/>
    <w:rsid w:val="00474BAF"/>
    <w:rsid w:val="00474EF1"/>
    <w:rsid w:val="0047567A"/>
    <w:rsid w:val="00476644"/>
    <w:rsid w:val="00476F56"/>
    <w:rsid w:val="00477309"/>
    <w:rsid w:val="0047765D"/>
    <w:rsid w:val="004837AA"/>
    <w:rsid w:val="00483F56"/>
    <w:rsid w:val="004866B6"/>
    <w:rsid w:val="00487393"/>
    <w:rsid w:val="004873B1"/>
    <w:rsid w:val="00491A99"/>
    <w:rsid w:val="00495A14"/>
    <w:rsid w:val="00497B27"/>
    <w:rsid w:val="004A0BA9"/>
    <w:rsid w:val="004A5444"/>
    <w:rsid w:val="004A579A"/>
    <w:rsid w:val="004A588A"/>
    <w:rsid w:val="004A712D"/>
    <w:rsid w:val="004B1D78"/>
    <w:rsid w:val="004B4FA3"/>
    <w:rsid w:val="004B7245"/>
    <w:rsid w:val="004B733B"/>
    <w:rsid w:val="004C1DF1"/>
    <w:rsid w:val="004C4600"/>
    <w:rsid w:val="004C4888"/>
    <w:rsid w:val="004C5A47"/>
    <w:rsid w:val="004C5BAC"/>
    <w:rsid w:val="004C6055"/>
    <w:rsid w:val="004C7E59"/>
    <w:rsid w:val="004D244F"/>
    <w:rsid w:val="004D3FBB"/>
    <w:rsid w:val="004D7969"/>
    <w:rsid w:val="004D7A8B"/>
    <w:rsid w:val="004D7ACB"/>
    <w:rsid w:val="004E006C"/>
    <w:rsid w:val="004E35EB"/>
    <w:rsid w:val="004E38D5"/>
    <w:rsid w:val="004E59C7"/>
    <w:rsid w:val="004E5A00"/>
    <w:rsid w:val="004F71EF"/>
    <w:rsid w:val="00502DA0"/>
    <w:rsid w:val="00502E40"/>
    <w:rsid w:val="00505798"/>
    <w:rsid w:val="00505D82"/>
    <w:rsid w:val="005122F7"/>
    <w:rsid w:val="00512CBA"/>
    <w:rsid w:val="00514494"/>
    <w:rsid w:val="00520947"/>
    <w:rsid w:val="00521DDA"/>
    <w:rsid w:val="00522D93"/>
    <w:rsid w:val="005237B0"/>
    <w:rsid w:val="005266AE"/>
    <w:rsid w:val="005302C6"/>
    <w:rsid w:val="00532075"/>
    <w:rsid w:val="00534139"/>
    <w:rsid w:val="00534659"/>
    <w:rsid w:val="00534AB5"/>
    <w:rsid w:val="00544800"/>
    <w:rsid w:val="005457FE"/>
    <w:rsid w:val="0054585B"/>
    <w:rsid w:val="005475C6"/>
    <w:rsid w:val="00554041"/>
    <w:rsid w:val="005549A8"/>
    <w:rsid w:val="005549E1"/>
    <w:rsid w:val="00554A97"/>
    <w:rsid w:val="00555DF6"/>
    <w:rsid w:val="005564F3"/>
    <w:rsid w:val="0056211A"/>
    <w:rsid w:val="00562514"/>
    <w:rsid w:val="00562AE8"/>
    <w:rsid w:val="00564748"/>
    <w:rsid w:val="005720ED"/>
    <w:rsid w:val="005728E5"/>
    <w:rsid w:val="00573137"/>
    <w:rsid w:val="00573443"/>
    <w:rsid w:val="005734A4"/>
    <w:rsid w:val="00574320"/>
    <w:rsid w:val="005748BB"/>
    <w:rsid w:val="005814F6"/>
    <w:rsid w:val="00582DE3"/>
    <w:rsid w:val="00582F39"/>
    <w:rsid w:val="00590355"/>
    <w:rsid w:val="005932DD"/>
    <w:rsid w:val="00597CDD"/>
    <w:rsid w:val="005A5038"/>
    <w:rsid w:val="005A7E7F"/>
    <w:rsid w:val="005B16CF"/>
    <w:rsid w:val="005B2E98"/>
    <w:rsid w:val="005B3C4A"/>
    <w:rsid w:val="005B4F9A"/>
    <w:rsid w:val="005B51FB"/>
    <w:rsid w:val="005B53B7"/>
    <w:rsid w:val="005B7323"/>
    <w:rsid w:val="005B75C9"/>
    <w:rsid w:val="005C1F56"/>
    <w:rsid w:val="005C265C"/>
    <w:rsid w:val="005C3016"/>
    <w:rsid w:val="005C378F"/>
    <w:rsid w:val="005C63D8"/>
    <w:rsid w:val="005C6B8A"/>
    <w:rsid w:val="005C7199"/>
    <w:rsid w:val="005C7B09"/>
    <w:rsid w:val="005C7D5C"/>
    <w:rsid w:val="005D1BB1"/>
    <w:rsid w:val="005D7226"/>
    <w:rsid w:val="005E1846"/>
    <w:rsid w:val="005E4FD6"/>
    <w:rsid w:val="005E5856"/>
    <w:rsid w:val="005F1102"/>
    <w:rsid w:val="005F1FDD"/>
    <w:rsid w:val="005F453F"/>
    <w:rsid w:val="005F48E7"/>
    <w:rsid w:val="005F5FF2"/>
    <w:rsid w:val="005F79F9"/>
    <w:rsid w:val="005F7B90"/>
    <w:rsid w:val="00600378"/>
    <w:rsid w:val="006031E4"/>
    <w:rsid w:val="006045E7"/>
    <w:rsid w:val="00611C3C"/>
    <w:rsid w:val="006132ED"/>
    <w:rsid w:val="00613835"/>
    <w:rsid w:val="00614981"/>
    <w:rsid w:val="00615B70"/>
    <w:rsid w:val="00622D69"/>
    <w:rsid w:val="00623098"/>
    <w:rsid w:val="00623631"/>
    <w:rsid w:val="006243C2"/>
    <w:rsid w:val="00624AF7"/>
    <w:rsid w:val="00626849"/>
    <w:rsid w:val="00626CA1"/>
    <w:rsid w:val="00626DAA"/>
    <w:rsid w:val="00630092"/>
    <w:rsid w:val="006337C6"/>
    <w:rsid w:val="006406EB"/>
    <w:rsid w:val="006407FB"/>
    <w:rsid w:val="00641714"/>
    <w:rsid w:val="00641795"/>
    <w:rsid w:val="0064301D"/>
    <w:rsid w:val="006473DF"/>
    <w:rsid w:val="006516EE"/>
    <w:rsid w:val="0066715E"/>
    <w:rsid w:val="00670B5A"/>
    <w:rsid w:val="00682E89"/>
    <w:rsid w:val="006830B4"/>
    <w:rsid w:val="00684564"/>
    <w:rsid w:val="0068529E"/>
    <w:rsid w:val="00686B2F"/>
    <w:rsid w:val="00687085"/>
    <w:rsid w:val="00687641"/>
    <w:rsid w:val="006925E8"/>
    <w:rsid w:val="00694F21"/>
    <w:rsid w:val="006963CC"/>
    <w:rsid w:val="00697C04"/>
    <w:rsid w:val="006A09DE"/>
    <w:rsid w:val="006A2292"/>
    <w:rsid w:val="006A4803"/>
    <w:rsid w:val="006A582A"/>
    <w:rsid w:val="006A74ED"/>
    <w:rsid w:val="006B0025"/>
    <w:rsid w:val="006B0B18"/>
    <w:rsid w:val="006B0F5E"/>
    <w:rsid w:val="006B4223"/>
    <w:rsid w:val="006B5887"/>
    <w:rsid w:val="006B6BC0"/>
    <w:rsid w:val="006C5792"/>
    <w:rsid w:val="006C5BE5"/>
    <w:rsid w:val="006D000F"/>
    <w:rsid w:val="006D2BA4"/>
    <w:rsid w:val="006D3F30"/>
    <w:rsid w:val="006D6417"/>
    <w:rsid w:val="006D734F"/>
    <w:rsid w:val="006D754F"/>
    <w:rsid w:val="006E268D"/>
    <w:rsid w:val="006E511A"/>
    <w:rsid w:val="006E5217"/>
    <w:rsid w:val="006E59FB"/>
    <w:rsid w:val="006E5A64"/>
    <w:rsid w:val="006E6549"/>
    <w:rsid w:val="006E6C1B"/>
    <w:rsid w:val="006F1CD1"/>
    <w:rsid w:val="006F2249"/>
    <w:rsid w:val="006F58B3"/>
    <w:rsid w:val="006F6B71"/>
    <w:rsid w:val="006F75A5"/>
    <w:rsid w:val="007000FC"/>
    <w:rsid w:val="007019DC"/>
    <w:rsid w:val="007031D9"/>
    <w:rsid w:val="0070342C"/>
    <w:rsid w:val="00704D2A"/>
    <w:rsid w:val="00705668"/>
    <w:rsid w:val="007072F7"/>
    <w:rsid w:val="0070777C"/>
    <w:rsid w:val="00712B93"/>
    <w:rsid w:val="00717C8B"/>
    <w:rsid w:val="00722CC5"/>
    <w:rsid w:val="007273D1"/>
    <w:rsid w:val="00730210"/>
    <w:rsid w:val="007313A5"/>
    <w:rsid w:val="0073270C"/>
    <w:rsid w:val="00734306"/>
    <w:rsid w:val="007356A9"/>
    <w:rsid w:val="0073673F"/>
    <w:rsid w:val="00736C97"/>
    <w:rsid w:val="007413D5"/>
    <w:rsid w:val="007416DF"/>
    <w:rsid w:val="00741E85"/>
    <w:rsid w:val="00742973"/>
    <w:rsid w:val="00745A62"/>
    <w:rsid w:val="007479AE"/>
    <w:rsid w:val="00750B4C"/>
    <w:rsid w:val="007510B3"/>
    <w:rsid w:val="00751616"/>
    <w:rsid w:val="007533F3"/>
    <w:rsid w:val="0075570A"/>
    <w:rsid w:val="00755DFF"/>
    <w:rsid w:val="00760CD3"/>
    <w:rsid w:val="00761D98"/>
    <w:rsid w:val="00762A32"/>
    <w:rsid w:val="007650BE"/>
    <w:rsid w:val="007670B0"/>
    <w:rsid w:val="00767783"/>
    <w:rsid w:val="00767BEE"/>
    <w:rsid w:val="00770EAB"/>
    <w:rsid w:val="007747B1"/>
    <w:rsid w:val="00774FD4"/>
    <w:rsid w:val="00775276"/>
    <w:rsid w:val="007829F0"/>
    <w:rsid w:val="007856C4"/>
    <w:rsid w:val="00790179"/>
    <w:rsid w:val="007911E0"/>
    <w:rsid w:val="007918E8"/>
    <w:rsid w:val="007926A9"/>
    <w:rsid w:val="00792CAD"/>
    <w:rsid w:val="00794239"/>
    <w:rsid w:val="00795A55"/>
    <w:rsid w:val="00797DD3"/>
    <w:rsid w:val="007A25AB"/>
    <w:rsid w:val="007A6FBB"/>
    <w:rsid w:val="007B0673"/>
    <w:rsid w:val="007B42A5"/>
    <w:rsid w:val="007B492C"/>
    <w:rsid w:val="007B6988"/>
    <w:rsid w:val="007C1D4C"/>
    <w:rsid w:val="007C1FFF"/>
    <w:rsid w:val="007C246F"/>
    <w:rsid w:val="007C288C"/>
    <w:rsid w:val="007C330A"/>
    <w:rsid w:val="007C3327"/>
    <w:rsid w:val="007C4665"/>
    <w:rsid w:val="007C52CD"/>
    <w:rsid w:val="007C548D"/>
    <w:rsid w:val="007C6FA9"/>
    <w:rsid w:val="007D08A7"/>
    <w:rsid w:val="007D1A22"/>
    <w:rsid w:val="007D32C4"/>
    <w:rsid w:val="007D390F"/>
    <w:rsid w:val="007D3F23"/>
    <w:rsid w:val="007D4449"/>
    <w:rsid w:val="007D588A"/>
    <w:rsid w:val="007D5ABF"/>
    <w:rsid w:val="007D62E6"/>
    <w:rsid w:val="007E2539"/>
    <w:rsid w:val="007E2F5D"/>
    <w:rsid w:val="007E4526"/>
    <w:rsid w:val="007E4867"/>
    <w:rsid w:val="007E5867"/>
    <w:rsid w:val="007E6E3F"/>
    <w:rsid w:val="007E741E"/>
    <w:rsid w:val="007F2730"/>
    <w:rsid w:val="007F4755"/>
    <w:rsid w:val="007F5681"/>
    <w:rsid w:val="008004C3"/>
    <w:rsid w:val="00801E69"/>
    <w:rsid w:val="00802B5C"/>
    <w:rsid w:val="00803B3B"/>
    <w:rsid w:val="00803D15"/>
    <w:rsid w:val="00805CC6"/>
    <w:rsid w:val="00810604"/>
    <w:rsid w:val="008125B1"/>
    <w:rsid w:val="008127F8"/>
    <w:rsid w:val="00812AC6"/>
    <w:rsid w:val="00814149"/>
    <w:rsid w:val="00816290"/>
    <w:rsid w:val="00821E82"/>
    <w:rsid w:val="00824BC8"/>
    <w:rsid w:val="00827721"/>
    <w:rsid w:val="00831E8B"/>
    <w:rsid w:val="00836B45"/>
    <w:rsid w:val="00836EC2"/>
    <w:rsid w:val="0084080A"/>
    <w:rsid w:val="00841A33"/>
    <w:rsid w:val="0084278B"/>
    <w:rsid w:val="00843F5A"/>
    <w:rsid w:val="00844694"/>
    <w:rsid w:val="008458F6"/>
    <w:rsid w:val="00846736"/>
    <w:rsid w:val="008467D9"/>
    <w:rsid w:val="00846DCE"/>
    <w:rsid w:val="008473C3"/>
    <w:rsid w:val="008503D9"/>
    <w:rsid w:val="00854E0A"/>
    <w:rsid w:val="008631B8"/>
    <w:rsid w:val="00863318"/>
    <w:rsid w:val="008675E3"/>
    <w:rsid w:val="00867D24"/>
    <w:rsid w:val="00873151"/>
    <w:rsid w:val="00873AAC"/>
    <w:rsid w:val="0087468F"/>
    <w:rsid w:val="00875DC7"/>
    <w:rsid w:val="00876BD2"/>
    <w:rsid w:val="00876DDB"/>
    <w:rsid w:val="008879FB"/>
    <w:rsid w:val="0089106B"/>
    <w:rsid w:val="008965FC"/>
    <w:rsid w:val="00896CC0"/>
    <w:rsid w:val="008A10DC"/>
    <w:rsid w:val="008A3761"/>
    <w:rsid w:val="008A4719"/>
    <w:rsid w:val="008A4E16"/>
    <w:rsid w:val="008A71B6"/>
    <w:rsid w:val="008B1C76"/>
    <w:rsid w:val="008B49A7"/>
    <w:rsid w:val="008B5B4F"/>
    <w:rsid w:val="008B5C2B"/>
    <w:rsid w:val="008B6C69"/>
    <w:rsid w:val="008B765E"/>
    <w:rsid w:val="008C0FBF"/>
    <w:rsid w:val="008C3F84"/>
    <w:rsid w:val="008C4502"/>
    <w:rsid w:val="008C7460"/>
    <w:rsid w:val="008D08AF"/>
    <w:rsid w:val="008D111A"/>
    <w:rsid w:val="008D2373"/>
    <w:rsid w:val="008D29F8"/>
    <w:rsid w:val="008D3F9D"/>
    <w:rsid w:val="008D54B7"/>
    <w:rsid w:val="008D58B2"/>
    <w:rsid w:val="008D6EB9"/>
    <w:rsid w:val="008D7726"/>
    <w:rsid w:val="008E354B"/>
    <w:rsid w:val="008E3ECE"/>
    <w:rsid w:val="008E40BA"/>
    <w:rsid w:val="008E6E74"/>
    <w:rsid w:val="008F3F9A"/>
    <w:rsid w:val="008F5FC3"/>
    <w:rsid w:val="009000DF"/>
    <w:rsid w:val="009001ED"/>
    <w:rsid w:val="00906862"/>
    <w:rsid w:val="0090715D"/>
    <w:rsid w:val="00910B7C"/>
    <w:rsid w:val="009128E3"/>
    <w:rsid w:val="009146CB"/>
    <w:rsid w:val="00915179"/>
    <w:rsid w:val="00915822"/>
    <w:rsid w:val="0091617C"/>
    <w:rsid w:val="00916279"/>
    <w:rsid w:val="00916D70"/>
    <w:rsid w:val="00917DF6"/>
    <w:rsid w:val="0092154F"/>
    <w:rsid w:val="00921EFE"/>
    <w:rsid w:val="00922493"/>
    <w:rsid w:val="00923D5E"/>
    <w:rsid w:val="009257B0"/>
    <w:rsid w:val="00925E76"/>
    <w:rsid w:val="00927F29"/>
    <w:rsid w:val="00930F58"/>
    <w:rsid w:val="009310D9"/>
    <w:rsid w:val="009350F6"/>
    <w:rsid w:val="0093513E"/>
    <w:rsid w:val="0093547C"/>
    <w:rsid w:val="009402D6"/>
    <w:rsid w:val="00940DAD"/>
    <w:rsid w:val="00942079"/>
    <w:rsid w:val="009426CB"/>
    <w:rsid w:val="00942B55"/>
    <w:rsid w:val="0094789E"/>
    <w:rsid w:val="00950038"/>
    <w:rsid w:val="00954225"/>
    <w:rsid w:val="00954F2D"/>
    <w:rsid w:val="0095649D"/>
    <w:rsid w:val="0095703C"/>
    <w:rsid w:val="00960D8B"/>
    <w:rsid w:val="00962EAD"/>
    <w:rsid w:val="00964049"/>
    <w:rsid w:val="00965B7D"/>
    <w:rsid w:val="00966769"/>
    <w:rsid w:val="00971088"/>
    <w:rsid w:val="00973938"/>
    <w:rsid w:val="009778CE"/>
    <w:rsid w:val="00977909"/>
    <w:rsid w:val="009779AD"/>
    <w:rsid w:val="0098037F"/>
    <w:rsid w:val="009810F6"/>
    <w:rsid w:val="0098408E"/>
    <w:rsid w:val="00984A35"/>
    <w:rsid w:val="0098614B"/>
    <w:rsid w:val="00987829"/>
    <w:rsid w:val="0098784F"/>
    <w:rsid w:val="00987E91"/>
    <w:rsid w:val="00990E01"/>
    <w:rsid w:val="009910FF"/>
    <w:rsid w:val="00991C8E"/>
    <w:rsid w:val="009920FC"/>
    <w:rsid w:val="00993BCE"/>
    <w:rsid w:val="00995437"/>
    <w:rsid w:val="009A3367"/>
    <w:rsid w:val="009A3536"/>
    <w:rsid w:val="009A36E3"/>
    <w:rsid w:val="009A3F7D"/>
    <w:rsid w:val="009A5B46"/>
    <w:rsid w:val="009A6BAB"/>
    <w:rsid w:val="009A6F69"/>
    <w:rsid w:val="009B06F3"/>
    <w:rsid w:val="009B078A"/>
    <w:rsid w:val="009B2602"/>
    <w:rsid w:val="009B2F3D"/>
    <w:rsid w:val="009B492E"/>
    <w:rsid w:val="009C41B5"/>
    <w:rsid w:val="009C5A76"/>
    <w:rsid w:val="009C6B46"/>
    <w:rsid w:val="009C7C23"/>
    <w:rsid w:val="009D3256"/>
    <w:rsid w:val="009D4C5F"/>
    <w:rsid w:val="009D7994"/>
    <w:rsid w:val="009E192C"/>
    <w:rsid w:val="009E391C"/>
    <w:rsid w:val="009E6AB2"/>
    <w:rsid w:val="009F1065"/>
    <w:rsid w:val="009F10E3"/>
    <w:rsid w:val="009F543F"/>
    <w:rsid w:val="009F5E0B"/>
    <w:rsid w:val="009F6E60"/>
    <w:rsid w:val="009F7A31"/>
    <w:rsid w:val="00A0083A"/>
    <w:rsid w:val="00A031BA"/>
    <w:rsid w:val="00A040C5"/>
    <w:rsid w:val="00A05955"/>
    <w:rsid w:val="00A05A49"/>
    <w:rsid w:val="00A10867"/>
    <w:rsid w:val="00A122FB"/>
    <w:rsid w:val="00A13AEB"/>
    <w:rsid w:val="00A1449D"/>
    <w:rsid w:val="00A14AB1"/>
    <w:rsid w:val="00A15093"/>
    <w:rsid w:val="00A15BE8"/>
    <w:rsid w:val="00A163F5"/>
    <w:rsid w:val="00A16642"/>
    <w:rsid w:val="00A20F28"/>
    <w:rsid w:val="00A21AB4"/>
    <w:rsid w:val="00A23B3D"/>
    <w:rsid w:val="00A309E1"/>
    <w:rsid w:val="00A3120F"/>
    <w:rsid w:val="00A32CEC"/>
    <w:rsid w:val="00A333A8"/>
    <w:rsid w:val="00A342C3"/>
    <w:rsid w:val="00A347FD"/>
    <w:rsid w:val="00A36185"/>
    <w:rsid w:val="00A37CD3"/>
    <w:rsid w:val="00A41453"/>
    <w:rsid w:val="00A433B6"/>
    <w:rsid w:val="00A461D6"/>
    <w:rsid w:val="00A470E1"/>
    <w:rsid w:val="00A526AA"/>
    <w:rsid w:val="00A55522"/>
    <w:rsid w:val="00A57AF1"/>
    <w:rsid w:val="00A608B5"/>
    <w:rsid w:val="00A61BD3"/>
    <w:rsid w:val="00A630CD"/>
    <w:rsid w:val="00A65064"/>
    <w:rsid w:val="00A66BCF"/>
    <w:rsid w:val="00A67AAD"/>
    <w:rsid w:val="00A71035"/>
    <w:rsid w:val="00A719D9"/>
    <w:rsid w:val="00A72B34"/>
    <w:rsid w:val="00A73AD8"/>
    <w:rsid w:val="00A7492D"/>
    <w:rsid w:val="00A75DC4"/>
    <w:rsid w:val="00A82411"/>
    <w:rsid w:val="00A8276A"/>
    <w:rsid w:val="00A842C9"/>
    <w:rsid w:val="00A90BF4"/>
    <w:rsid w:val="00A92702"/>
    <w:rsid w:val="00A928C9"/>
    <w:rsid w:val="00A9339E"/>
    <w:rsid w:val="00A94318"/>
    <w:rsid w:val="00A94452"/>
    <w:rsid w:val="00A944AF"/>
    <w:rsid w:val="00A95A68"/>
    <w:rsid w:val="00A95AE4"/>
    <w:rsid w:val="00A96083"/>
    <w:rsid w:val="00A9744F"/>
    <w:rsid w:val="00AA1FEC"/>
    <w:rsid w:val="00AA7261"/>
    <w:rsid w:val="00AB0102"/>
    <w:rsid w:val="00AB0879"/>
    <w:rsid w:val="00AB3494"/>
    <w:rsid w:val="00AB3FED"/>
    <w:rsid w:val="00AB4806"/>
    <w:rsid w:val="00AB6CC6"/>
    <w:rsid w:val="00AB7007"/>
    <w:rsid w:val="00AB7D48"/>
    <w:rsid w:val="00AC24B5"/>
    <w:rsid w:val="00AC28FD"/>
    <w:rsid w:val="00AC5E7B"/>
    <w:rsid w:val="00AC7597"/>
    <w:rsid w:val="00AD07DD"/>
    <w:rsid w:val="00AD0AFC"/>
    <w:rsid w:val="00AD0BE7"/>
    <w:rsid w:val="00AD3047"/>
    <w:rsid w:val="00AD32A1"/>
    <w:rsid w:val="00AD63ED"/>
    <w:rsid w:val="00AD6C4C"/>
    <w:rsid w:val="00AD78A2"/>
    <w:rsid w:val="00AE2751"/>
    <w:rsid w:val="00AE2A3A"/>
    <w:rsid w:val="00AE37E0"/>
    <w:rsid w:val="00AE4284"/>
    <w:rsid w:val="00AE50FF"/>
    <w:rsid w:val="00AE5ACA"/>
    <w:rsid w:val="00AE5ADC"/>
    <w:rsid w:val="00AE5FB3"/>
    <w:rsid w:val="00AE71F2"/>
    <w:rsid w:val="00AF3AC4"/>
    <w:rsid w:val="00B0271D"/>
    <w:rsid w:val="00B056C5"/>
    <w:rsid w:val="00B05FF1"/>
    <w:rsid w:val="00B11C5B"/>
    <w:rsid w:val="00B1261D"/>
    <w:rsid w:val="00B12891"/>
    <w:rsid w:val="00B157BD"/>
    <w:rsid w:val="00B20821"/>
    <w:rsid w:val="00B230D8"/>
    <w:rsid w:val="00B23895"/>
    <w:rsid w:val="00B238FD"/>
    <w:rsid w:val="00B24E85"/>
    <w:rsid w:val="00B2651A"/>
    <w:rsid w:val="00B26D00"/>
    <w:rsid w:val="00B275F6"/>
    <w:rsid w:val="00B30AFA"/>
    <w:rsid w:val="00B30E3F"/>
    <w:rsid w:val="00B3229F"/>
    <w:rsid w:val="00B34637"/>
    <w:rsid w:val="00B34DCD"/>
    <w:rsid w:val="00B3606D"/>
    <w:rsid w:val="00B368BF"/>
    <w:rsid w:val="00B40215"/>
    <w:rsid w:val="00B4172E"/>
    <w:rsid w:val="00B420E2"/>
    <w:rsid w:val="00B448DF"/>
    <w:rsid w:val="00B449F1"/>
    <w:rsid w:val="00B457E9"/>
    <w:rsid w:val="00B508CA"/>
    <w:rsid w:val="00B50925"/>
    <w:rsid w:val="00B50A4D"/>
    <w:rsid w:val="00B51479"/>
    <w:rsid w:val="00B53ABA"/>
    <w:rsid w:val="00B540FE"/>
    <w:rsid w:val="00B55934"/>
    <w:rsid w:val="00B561F3"/>
    <w:rsid w:val="00B56FF6"/>
    <w:rsid w:val="00B5712D"/>
    <w:rsid w:val="00B578ED"/>
    <w:rsid w:val="00B61A5F"/>
    <w:rsid w:val="00B6592B"/>
    <w:rsid w:val="00B6751F"/>
    <w:rsid w:val="00B67761"/>
    <w:rsid w:val="00B70AFD"/>
    <w:rsid w:val="00B7295D"/>
    <w:rsid w:val="00B74358"/>
    <w:rsid w:val="00B77C86"/>
    <w:rsid w:val="00B809FD"/>
    <w:rsid w:val="00B81256"/>
    <w:rsid w:val="00B83362"/>
    <w:rsid w:val="00B850D6"/>
    <w:rsid w:val="00B929B0"/>
    <w:rsid w:val="00B92B51"/>
    <w:rsid w:val="00B94737"/>
    <w:rsid w:val="00BA0C9F"/>
    <w:rsid w:val="00BA1546"/>
    <w:rsid w:val="00BA3318"/>
    <w:rsid w:val="00BA503B"/>
    <w:rsid w:val="00BA5C49"/>
    <w:rsid w:val="00BB3508"/>
    <w:rsid w:val="00BB38E4"/>
    <w:rsid w:val="00BB587A"/>
    <w:rsid w:val="00BB6183"/>
    <w:rsid w:val="00BB6205"/>
    <w:rsid w:val="00BB736D"/>
    <w:rsid w:val="00BB73CA"/>
    <w:rsid w:val="00BB7DFA"/>
    <w:rsid w:val="00BC1680"/>
    <w:rsid w:val="00BC29CD"/>
    <w:rsid w:val="00BC3D6A"/>
    <w:rsid w:val="00BC4BD3"/>
    <w:rsid w:val="00BC565E"/>
    <w:rsid w:val="00BD15A3"/>
    <w:rsid w:val="00BD506E"/>
    <w:rsid w:val="00BD6AC6"/>
    <w:rsid w:val="00BD6DBF"/>
    <w:rsid w:val="00BD7A99"/>
    <w:rsid w:val="00BD7CA6"/>
    <w:rsid w:val="00BE0348"/>
    <w:rsid w:val="00BE1E72"/>
    <w:rsid w:val="00BE1F23"/>
    <w:rsid w:val="00BE26E9"/>
    <w:rsid w:val="00BE425C"/>
    <w:rsid w:val="00BE5AD2"/>
    <w:rsid w:val="00BE61D7"/>
    <w:rsid w:val="00BE6675"/>
    <w:rsid w:val="00BE6A17"/>
    <w:rsid w:val="00BE771D"/>
    <w:rsid w:val="00BE7F37"/>
    <w:rsid w:val="00BF03C5"/>
    <w:rsid w:val="00BF0504"/>
    <w:rsid w:val="00BF26C0"/>
    <w:rsid w:val="00BF3539"/>
    <w:rsid w:val="00BF365D"/>
    <w:rsid w:val="00BF4EE4"/>
    <w:rsid w:val="00BF6CD8"/>
    <w:rsid w:val="00C002C7"/>
    <w:rsid w:val="00C00EF7"/>
    <w:rsid w:val="00C01063"/>
    <w:rsid w:val="00C01EF8"/>
    <w:rsid w:val="00C050ED"/>
    <w:rsid w:val="00C05274"/>
    <w:rsid w:val="00C06827"/>
    <w:rsid w:val="00C1153A"/>
    <w:rsid w:val="00C121C3"/>
    <w:rsid w:val="00C13394"/>
    <w:rsid w:val="00C14FE3"/>
    <w:rsid w:val="00C15082"/>
    <w:rsid w:val="00C25A19"/>
    <w:rsid w:val="00C273DA"/>
    <w:rsid w:val="00C27DAB"/>
    <w:rsid w:val="00C31547"/>
    <w:rsid w:val="00C33419"/>
    <w:rsid w:val="00C3375F"/>
    <w:rsid w:val="00C343B7"/>
    <w:rsid w:val="00C345EB"/>
    <w:rsid w:val="00C356F5"/>
    <w:rsid w:val="00C36995"/>
    <w:rsid w:val="00C37A70"/>
    <w:rsid w:val="00C40587"/>
    <w:rsid w:val="00C43068"/>
    <w:rsid w:val="00C44C43"/>
    <w:rsid w:val="00C47825"/>
    <w:rsid w:val="00C53D71"/>
    <w:rsid w:val="00C53D9E"/>
    <w:rsid w:val="00C56CE7"/>
    <w:rsid w:val="00C57C22"/>
    <w:rsid w:val="00C621D6"/>
    <w:rsid w:val="00C63989"/>
    <w:rsid w:val="00C63E9C"/>
    <w:rsid w:val="00C716C1"/>
    <w:rsid w:val="00C71D92"/>
    <w:rsid w:val="00C720E9"/>
    <w:rsid w:val="00C73BE0"/>
    <w:rsid w:val="00C75E83"/>
    <w:rsid w:val="00C76148"/>
    <w:rsid w:val="00C85213"/>
    <w:rsid w:val="00C92B96"/>
    <w:rsid w:val="00C97CD8"/>
    <w:rsid w:val="00CA076A"/>
    <w:rsid w:val="00CA423D"/>
    <w:rsid w:val="00CA4EFB"/>
    <w:rsid w:val="00CA6AEB"/>
    <w:rsid w:val="00CB331C"/>
    <w:rsid w:val="00CB5AF0"/>
    <w:rsid w:val="00CB60BF"/>
    <w:rsid w:val="00CB714A"/>
    <w:rsid w:val="00CC07E8"/>
    <w:rsid w:val="00CC0A88"/>
    <w:rsid w:val="00CC0D58"/>
    <w:rsid w:val="00CC3465"/>
    <w:rsid w:val="00CC3E02"/>
    <w:rsid w:val="00CC5F03"/>
    <w:rsid w:val="00CC6D23"/>
    <w:rsid w:val="00CC7F1C"/>
    <w:rsid w:val="00CD036E"/>
    <w:rsid w:val="00CD1085"/>
    <w:rsid w:val="00CD2338"/>
    <w:rsid w:val="00CD6014"/>
    <w:rsid w:val="00CD6612"/>
    <w:rsid w:val="00CE04A4"/>
    <w:rsid w:val="00CE04D8"/>
    <w:rsid w:val="00CE0C9D"/>
    <w:rsid w:val="00CE0DDF"/>
    <w:rsid w:val="00CE2129"/>
    <w:rsid w:val="00CF03CA"/>
    <w:rsid w:val="00CF25DD"/>
    <w:rsid w:val="00CF59B2"/>
    <w:rsid w:val="00D02055"/>
    <w:rsid w:val="00D02C3C"/>
    <w:rsid w:val="00D0487D"/>
    <w:rsid w:val="00D0603C"/>
    <w:rsid w:val="00D063E4"/>
    <w:rsid w:val="00D07794"/>
    <w:rsid w:val="00D107D3"/>
    <w:rsid w:val="00D117A6"/>
    <w:rsid w:val="00D13F52"/>
    <w:rsid w:val="00D1523C"/>
    <w:rsid w:val="00D20174"/>
    <w:rsid w:val="00D22896"/>
    <w:rsid w:val="00D23E37"/>
    <w:rsid w:val="00D2792C"/>
    <w:rsid w:val="00D31927"/>
    <w:rsid w:val="00D37FBE"/>
    <w:rsid w:val="00D409DB"/>
    <w:rsid w:val="00D40BE3"/>
    <w:rsid w:val="00D4661B"/>
    <w:rsid w:val="00D5133D"/>
    <w:rsid w:val="00D5197F"/>
    <w:rsid w:val="00D54C54"/>
    <w:rsid w:val="00D5542D"/>
    <w:rsid w:val="00D56B81"/>
    <w:rsid w:val="00D57008"/>
    <w:rsid w:val="00D60825"/>
    <w:rsid w:val="00D6631B"/>
    <w:rsid w:val="00D666FC"/>
    <w:rsid w:val="00D6784F"/>
    <w:rsid w:val="00D67AE8"/>
    <w:rsid w:val="00D711E0"/>
    <w:rsid w:val="00D736B7"/>
    <w:rsid w:val="00D73AEF"/>
    <w:rsid w:val="00D73C61"/>
    <w:rsid w:val="00D74AE4"/>
    <w:rsid w:val="00D77747"/>
    <w:rsid w:val="00D805D7"/>
    <w:rsid w:val="00D812F5"/>
    <w:rsid w:val="00D81D39"/>
    <w:rsid w:val="00D830BC"/>
    <w:rsid w:val="00D83232"/>
    <w:rsid w:val="00D852CC"/>
    <w:rsid w:val="00D86BD5"/>
    <w:rsid w:val="00D90DEF"/>
    <w:rsid w:val="00DA0BA8"/>
    <w:rsid w:val="00DA32E3"/>
    <w:rsid w:val="00DA3F4C"/>
    <w:rsid w:val="00DA4037"/>
    <w:rsid w:val="00DA66A4"/>
    <w:rsid w:val="00DA7846"/>
    <w:rsid w:val="00DB0173"/>
    <w:rsid w:val="00DB5EFD"/>
    <w:rsid w:val="00DB65F4"/>
    <w:rsid w:val="00DB7492"/>
    <w:rsid w:val="00DB7774"/>
    <w:rsid w:val="00DC041D"/>
    <w:rsid w:val="00DC2056"/>
    <w:rsid w:val="00DC3F3E"/>
    <w:rsid w:val="00DC4BA6"/>
    <w:rsid w:val="00DC4BB3"/>
    <w:rsid w:val="00DD03AC"/>
    <w:rsid w:val="00DD11E5"/>
    <w:rsid w:val="00DD5586"/>
    <w:rsid w:val="00DD7EC2"/>
    <w:rsid w:val="00DE1A91"/>
    <w:rsid w:val="00DE275D"/>
    <w:rsid w:val="00DE6F54"/>
    <w:rsid w:val="00DF1011"/>
    <w:rsid w:val="00DF1EF9"/>
    <w:rsid w:val="00DF43DB"/>
    <w:rsid w:val="00DF510A"/>
    <w:rsid w:val="00DF52DC"/>
    <w:rsid w:val="00DF5AD1"/>
    <w:rsid w:val="00DF6B66"/>
    <w:rsid w:val="00E00B40"/>
    <w:rsid w:val="00E02CB2"/>
    <w:rsid w:val="00E03003"/>
    <w:rsid w:val="00E06835"/>
    <w:rsid w:val="00E06D30"/>
    <w:rsid w:val="00E1329C"/>
    <w:rsid w:val="00E208E9"/>
    <w:rsid w:val="00E23109"/>
    <w:rsid w:val="00E235AE"/>
    <w:rsid w:val="00E23788"/>
    <w:rsid w:val="00E2425F"/>
    <w:rsid w:val="00E2707D"/>
    <w:rsid w:val="00E32713"/>
    <w:rsid w:val="00E35040"/>
    <w:rsid w:val="00E3528D"/>
    <w:rsid w:val="00E35889"/>
    <w:rsid w:val="00E3745A"/>
    <w:rsid w:val="00E37982"/>
    <w:rsid w:val="00E37C87"/>
    <w:rsid w:val="00E40229"/>
    <w:rsid w:val="00E43E5A"/>
    <w:rsid w:val="00E44395"/>
    <w:rsid w:val="00E447D8"/>
    <w:rsid w:val="00E44B48"/>
    <w:rsid w:val="00E45AE9"/>
    <w:rsid w:val="00E53459"/>
    <w:rsid w:val="00E53696"/>
    <w:rsid w:val="00E54793"/>
    <w:rsid w:val="00E54E02"/>
    <w:rsid w:val="00E551FF"/>
    <w:rsid w:val="00E559BD"/>
    <w:rsid w:val="00E6013F"/>
    <w:rsid w:val="00E605E9"/>
    <w:rsid w:val="00E631EF"/>
    <w:rsid w:val="00E66CF6"/>
    <w:rsid w:val="00E67F65"/>
    <w:rsid w:val="00E715EE"/>
    <w:rsid w:val="00E71912"/>
    <w:rsid w:val="00E73D67"/>
    <w:rsid w:val="00E76FB8"/>
    <w:rsid w:val="00E7730C"/>
    <w:rsid w:val="00E8036D"/>
    <w:rsid w:val="00E82811"/>
    <w:rsid w:val="00E832B0"/>
    <w:rsid w:val="00E84B42"/>
    <w:rsid w:val="00E84EEF"/>
    <w:rsid w:val="00E8623E"/>
    <w:rsid w:val="00E86CF6"/>
    <w:rsid w:val="00E86D66"/>
    <w:rsid w:val="00E90006"/>
    <w:rsid w:val="00E905EE"/>
    <w:rsid w:val="00E9094A"/>
    <w:rsid w:val="00E97FC3"/>
    <w:rsid w:val="00EA1B15"/>
    <w:rsid w:val="00EA5056"/>
    <w:rsid w:val="00EB05EA"/>
    <w:rsid w:val="00EB3441"/>
    <w:rsid w:val="00EB3BB1"/>
    <w:rsid w:val="00EB4550"/>
    <w:rsid w:val="00EB4627"/>
    <w:rsid w:val="00EB59D7"/>
    <w:rsid w:val="00EB6CE0"/>
    <w:rsid w:val="00EB7773"/>
    <w:rsid w:val="00EC2226"/>
    <w:rsid w:val="00EC4C12"/>
    <w:rsid w:val="00EC5148"/>
    <w:rsid w:val="00EC515C"/>
    <w:rsid w:val="00EC5B1A"/>
    <w:rsid w:val="00EC7348"/>
    <w:rsid w:val="00ED01CE"/>
    <w:rsid w:val="00ED0596"/>
    <w:rsid w:val="00ED1379"/>
    <w:rsid w:val="00ED48CC"/>
    <w:rsid w:val="00ED4B39"/>
    <w:rsid w:val="00ED68FE"/>
    <w:rsid w:val="00EE01F5"/>
    <w:rsid w:val="00EE12C5"/>
    <w:rsid w:val="00EE2ACD"/>
    <w:rsid w:val="00EE4803"/>
    <w:rsid w:val="00EE480D"/>
    <w:rsid w:val="00EE48ED"/>
    <w:rsid w:val="00EE79EB"/>
    <w:rsid w:val="00EF18BA"/>
    <w:rsid w:val="00EF4CE5"/>
    <w:rsid w:val="00EF6F4F"/>
    <w:rsid w:val="00EF74C9"/>
    <w:rsid w:val="00F0150E"/>
    <w:rsid w:val="00F022D2"/>
    <w:rsid w:val="00F0231F"/>
    <w:rsid w:val="00F02F30"/>
    <w:rsid w:val="00F0639A"/>
    <w:rsid w:val="00F111AC"/>
    <w:rsid w:val="00F119FC"/>
    <w:rsid w:val="00F11C4D"/>
    <w:rsid w:val="00F13C67"/>
    <w:rsid w:val="00F14347"/>
    <w:rsid w:val="00F1516B"/>
    <w:rsid w:val="00F222A5"/>
    <w:rsid w:val="00F243F6"/>
    <w:rsid w:val="00F2502B"/>
    <w:rsid w:val="00F30F7F"/>
    <w:rsid w:val="00F310D7"/>
    <w:rsid w:val="00F314A0"/>
    <w:rsid w:val="00F33DB2"/>
    <w:rsid w:val="00F3416A"/>
    <w:rsid w:val="00F37AC5"/>
    <w:rsid w:val="00F448E1"/>
    <w:rsid w:val="00F44EDB"/>
    <w:rsid w:val="00F52684"/>
    <w:rsid w:val="00F52B8F"/>
    <w:rsid w:val="00F52BA5"/>
    <w:rsid w:val="00F55D0B"/>
    <w:rsid w:val="00F564ED"/>
    <w:rsid w:val="00F56577"/>
    <w:rsid w:val="00F57D17"/>
    <w:rsid w:val="00F57E3B"/>
    <w:rsid w:val="00F6097D"/>
    <w:rsid w:val="00F655F7"/>
    <w:rsid w:val="00F658E2"/>
    <w:rsid w:val="00F65DD6"/>
    <w:rsid w:val="00F66EB0"/>
    <w:rsid w:val="00F70A55"/>
    <w:rsid w:val="00F7239D"/>
    <w:rsid w:val="00F741F0"/>
    <w:rsid w:val="00F7477A"/>
    <w:rsid w:val="00F74D3C"/>
    <w:rsid w:val="00F751E2"/>
    <w:rsid w:val="00F77CD9"/>
    <w:rsid w:val="00F77FDD"/>
    <w:rsid w:val="00F81333"/>
    <w:rsid w:val="00F82A24"/>
    <w:rsid w:val="00F85FAA"/>
    <w:rsid w:val="00F86E00"/>
    <w:rsid w:val="00F91428"/>
    <w:rsid w:val="00F944E7"/>
    <w:rsid w:val="00F949D9"/>
    <w:rsid w:val="00F96530"/>
    <w:rsid w:val="00F96F7E"/>
    <w:rsid w:val="00FA0CA1"/>
    <w:rsid w:val="00FA16BF"/>
    <w:rsid w:val="00FA3348"/>
    <w:rsid w:val="00FA3DDE"/>
    <w:rsid w:val="00FA59A2"/>
    <w:rsid w:val="00FA60E0"/>
    <w:rsid w:val="00FA6D99"/>
    <w:rsid w:val="00FA7FFA"/>
    <w:rsid w:val="00FB0B34"/>
    <w:rsid w:val="00FB1477"/>
    <w:rsid w:val="00FB1A23"/>
    <w:rsid w:val="00FB4931"/>
    <w:rsid w:val="00FB65EB"/>
    <w:rsid w:val="00FC05EE"/>
    <w:rsid w:val="00FC13BA"/>
    <w:rsid w:val="00FC1C6E"/>
    <w:rsid w:val="00FC28F7"/>
    <w:rsid w:val="00FC4495"/>
    <w:rsid w:val="00FC4527"/>
    <w:rsid w:val="00FC5F50"/>
    <w:rsid w:val="00FC6E82"/>
    <w:rsid w:val="00FD3311"/>
    <w:rsid w:val="00FD4046"/>
    <w:rsid w:val="00FD6C28"/>
    <w:rsid w:val="00FE761C"/>
    <w:rsid w:val="00FF123B"/>
    <w:rsid w:val="00FF1AA2"/>
    <w:rsid w:val="00FF2A1E"/>
    <w:rsid w:val="00FF2E4B"/>
    <w:rsid w:val="00FF3FB0"/>
    <w:rsid w:val="00FF62D8"/>
    <w:rsid w:val="00FF78E8"/>
    <w:rsid w:val="0159118E"/>
    <w:rsid w:val="02751028"/>
    <w:rsid w:val="227D6AEB"/>
    <w:rsid w:val="26A7A792"/>
    <w:rsid w:val="356199D8"/>
    <w:rsid w:val="38A5CAD9"/>
    <w:rsid w:val="3A598C2C"/>
    <w:rsid w:val="4494C379"/>
    <w:rsid w:val="508D26C2"/>
    <w:rsid w:val="51AB736E"/>
    <w:rsid w:val="52B3C7B2"/>
    <w:rsid w:val="56D2A4EC"/>
    <w:rsid w:val="60B1FCF8"/>
    <w:rsid w:val="6BF1BCFC"/>
    <w:rsid w:val="711CF0D8"/>
    <w:rsid w:val="78C1A7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158ABC"/>
  <w15:docId w15:val="{E8DC9603-49EE-48DE-B394-C78976FE8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DA0BA8"/>
    <w:rPr>
      <w:rFonts w:eastAsia="Calibri"/>
      <w:sz w:val="24"/>
    </w:rPr>
  </w:style>
  <w:style w:type="paragraph" w:styleId="Heading1">
    <w:name w:val="heading 1"/>
    <w:basedOn w:val="Normal"/>
    <w:link w:val="Heading1Char"/>
    <w:qFormat/>
    <w:rsid w:val="00DA0BA8"/>
    <w:pPr>
      <w:numPr>
        <w:numId w:val="48"/>
      </w:numPr>
      <w:autoSpaceDE w:val="0"/>
      <w:autoSpaceDN w:val="0"/>
      <w:adjustRightInd w:val="0"/>
      <w:spacing w:after="120"/>
      <w:outlineLvl w:val="0"/>
    </w:pPr>
    <w:rPr>
      <w:b/>
      <w:bCs/>
      <w:szCs w:val="24"/>
    </w:rPr>
  </w:style>
  <w:style w:type="paragraph" w:styleId="Heading2">
    <w:name w:val="heading 2"/>
    <w:basedOn w:val="Normal"/>
    <w:link w:val="Heading2Char"/>
    <w:unhideWhenUsed/>
    <w:qFormat/>
    <w:rsid w:val="00DA0BA8"/>
    <w:pPr>
      <w:numPr>
        <w:ilvl w:val="1"/>
        <w:numId w:val="48"/>
      </w:numPr>
      <w:autoSpaceDE w:val="0"/>
      <w:autoSpaceDN w:val="0"/>
      <w:adjustRightInd w:val="0"/>
      <w:spacing w:after="120"/>
      <w:outlineLvl w:val="1"/>
    </w:pPr>
    <w:rPr>
      <w:bCs/>
      <w:sz w:val="22"/>
      <w:szCs w:val="22"/>
    </w:rPr>
  </w:style>
  <w:style w:type="paragraph" w:styleId="Heading3">
    <w:name w:val="heading 3"/>
    <w:basedOn w:val="Normal"/>
    <w:link w:val="Heading3Char"/>
    <w:unhideWhenUsed/>
    <w:qFormat/>
    <w:rsid w:val="00DA0BA8"/>
    <w:pPr>
      <w:numPr>
        <w:ilvl w:val="2"/>
        <w:numId w:val="37"/>
      </w:numPr>
      <w:tabs>
        <w:tab w:val="num" w:pos="1440"/>
      </w:tabs>
      <w:autoSpaceDE w:val="0"/>
      <w:autoSpaceDN w:val="0"/>
      <w:adjustRightInd w:val="0"/>
      <w:spacing w:after="120"/>
      <w:ind w:left="1440" w:hanging="720"/>
      <w:outlineLvl w:val="2"/>
    </w:pPr>
    <w:rPr>
      <w:sz w:val="22"/>
      <w:szCs w:val="22"/>
    </w:rPr>
  </w:style>
  <w:style w:type="paragraph" w:styleId="Heading4">
    <w:name w:val="heading 4"/>
    <w:basedOn w:val="Normal"/>
    <w:link w:val="Heading4Char"/>
    <w:unhideWhenUsed/>
    <w:qFormat/>
    <w:rsid w:val="00DA0BA8"/>
    <w:pPr>
      <w:numPr>
        <w:ilvl w:val="3"/>
        <w:numId w:val="48"/>
      </w:numPr>
      <w:autoSpaceDE w:val="0"/>
      <w:autoSpaceDN w:val="0"/>
      <w:adjustRightInd w:val="0"/>
      <w:spacing w:after="120"/>
      <w:outlineLvl w:val="3"/>
    </w:pPr>
    <w:rPr>
      <w:sz w:val="22"/>
      <w:szCs w:val="22"/>
    </w:rPr>
  </w:style>
  <w:style w:type="paragraph" w:styleId="Heading5">
    <w:name w:val="heading 5"/>
    <w:basedOn w:val="Normal"/>
    <w:link w:val="Heading5Char"/>
    <w:unhideWhenUsed/>
    <w:qFormat/>
    <w:rsid w:val="00DA0BA8"/>
    <w:pPr>
      <w:numPr>
        <w:ilvl w:val="4"/>
        <w:numId w:val="48"/>
      </w:numPr>
      <w:autoSpaceDE w:val="0"/>
      <w:autoSpaceDN w:val="0"/>
      <w:adjustRightInd w:val="0"/>
      <w:spacing w:after="120"/>
      <w:outlineLvl w:val="4"/>
    </w:pPr>
    <w:rPr>
      <w:bCs/>
      <w:sz w:val="22"/>
      <w:szCs w:val="22"/>
    </w:rPr>
  </w:style>
  <w:style w:type="paragraph" w:styleId="Heading6">
    <w:name w:val="heading 6"/>
    <w:basedOn w:val="Normal"/>
    <w:link w:val="Heading6Char"/>
    <w:unhideWhenUsed/>
    <w:qFormat/>
    <w:rsid w:val="00DA0BA8"/>
    <w:pPr>
      <w:numPr>
        <w:ilvl w:val="5"/>
        <w:numId w:val="48"/>
      </w:numPr>
      <w:autoSpaceDE w:val="0"/>
      <w:autoSpaceDN w:val="0"/>
      <w:adjustRightInd w:val="0"/>
      <w:spacing w:after="120"/>
      <w:contextualSpacing/>
      <w:outlineLvl w:val="5"/>
    </w:pPr>
    <w:rPr>
      <w:sz w:val="22"/>
      <w:szCs w:val="22"/>
    </w:rPr>
  </w:style>
  <w:style w:type="paragraph" w:styleId="Heading7">
    <w:name w:val="heading 7"/>
    <w:basedOn w:val="Normal"/>
    <w:link w:val="Heading7Char"/>
    <w:unhideWhenUsed/>
    <w:qFormat/>
    <w:rsid w:val="00DA0BA8"/>
    <w:pPr>
      <w:numPr>
        <w:ilvl w:val="6"/>
        <w:numId w:val="48"/>
      </w:numPr>
      <w:autoSpaceDE w:val="0"/>
      <w:autoSpaceDN w:val="0"/>
      <w:adjustRightInd w:val="0"/>
      <w:spacing w:after="120"/>
      <w:contextualSpacing/>
      <w:jc w:val="both"/>
      <w:outlineLvl w:val="6"/>
    </w:pPr>
    <w:rPr>
      <w:sz w:val="22"/>
      <w:szCs w:val="22"/>
    </w:rPr>
  </w:style>
  <w:style w:type="paragraph" w:styleId="Heading8">
    <w:name w:val="heading 8"/>
    <w:basedOn w:val="Normal"/>
    <w:link w:val="Heading8Char"/>
    <w:unhideWhenUsed/>
    <w:qFormat/>
    <w:rsid w:val="00DA0BA8"/>
    <w:pPr>
      <w:numPr>
        <w:ilvl w:val="7"/>
        <w:numId w:val="48"/>
      </w:numPr>
      <w:tabs>
        <w:tab w:val="left" w:pos="-1440"/>
      </w:tabs>
      <w:autoSpaceDE w:val="0"/>
      <w:autoSpaceDN w:val="0"/>
      <w:adjustRightInd w:val="0"/>
      <w:jc w:val="both"/>
      <w:outlineLvl w:val="7"/>
    </w:pPr>
    <w:rPr>
      <w:bCs/>
      <w:sz w:val="22"/>
      <w:szCs w:val="22"/>
    </w:rPr>
  </w:style>
  <w:style w:type="paragraph" w:styleId="Heading9">
    <w:name w:val="heading 9"/>
    <w:basedOn w:val="Normal"/>
    <w:next w:val="Normal"/>
    <w:link w:val="Heading9Char"/>
    <w:semiHidden/>
    <w:unhideWhenUsed/>
    <w:qFormat/>
    <w:rsid w:val="00DA0BA8"/>
    <w:pPr>
      <w:keepNext/>
      <w:keepLines/>
      <w:widowControl w:val="0"/>
      <w:numPr>
        <w:ilvl w:val="8"/>
        <w:numId w:val="48"/>
      </w:numPr>
      <w:autoSpaceDE w:val="0"/>
      <w:autoSpaceDN w:val="0"/>
      <w:adjustRightInd w:val="0"/>
      <w:spacing w:before="40"/>
      <w:outlineLvl w:val="8"/>
    </w:pPr>
    <w:rPr>
      <w:rFonts w:asciiTheme="majorHAnsi" w:eastAsiaTheme="majorEastAsia" w:hAnsiTheme="majorHAnsi" w:cstheme="majorBidi"/>
      <w:i/>
      <w:iCs/>
      <w:color w:val="4D4A48"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autoRedefine/>
    <w:rsid w:val="00DA0BA8"/>
    <w:pPr>
      <w:tabs>
        <w:tab w:val="center" w:pos="4608"/>
        <w:tab w:val="right" w:pos="9360"/>
      </w:tabs>
      <w:suppressAutoHyphens/>
      <w:jc w:val="both"/>
    </w:pPr>
    <w:rPr>
      <w:b/>
    </w:rPr>
  </w:style>
  <w:style w:type="paragraph" w:customStyle="1" w:styleId="FTR">
    <w:name w:val="FTR"/>
    <w:basedOn w:val="Normal"/>
    <w:autoRedefine/>
    <w:rsid w:val="00DA0BA8"/>
    <w:pPr>
      <w:tabs>
        <w:tab w:val="right" w:pos="9360"/>
      </w:tabs>
      <w:suppressAutoHyphens/>
      <w:jc w:val="both"/>
    </w:pPr>
    <w:rPr>
      <w:b/>
    </w:rPr>
  </w:style>
  <w:style w:type="paragraph" w:customStyle="1" w:styleId="SCT">
    <w:name w:val="SCT"/>
    <w:basedOn w:val="Normal"/>
    <w:qFormat/>
    <w:rsid w:val="00DA0BA8"/>
    <w:pPr>
      <w:suppressAutoHyphens/>
      <w:spacing w:before="240"/>
      <w:jc w:val="both"/>
    </w:pPr>
    <w:rPr>
      <w:b/>
      <w:szCs w:val="24"/>
    </w:rPr>
  </w:style>
  <w:style w:type="paragraph" w:customStyle="1" w:styleId="PRT">
    <w:name w:val="PRT"/>
    <w:basedOn w:val="Normal"/>
    <w:link w:val="PRTChar"/>
    <w:qFormat/>
    <w:rsid w:val="00DA0BA8"/>
    <w:pPr>
      <w:keepNext/>
      <w:numPr>
        <w:numId w:val="1"/>
      </w:numPr>
      <w:suppressAutoHyphens/>
      <w:spacing w:before="240" w:after="120"/>
      <w:jc w:val="both"/>
      <w:outlineLvl w:val="0"/>
    </w:pPr>
    <w:rPr>
      <w:b/>
    </w:rPr>
  </w:style>
  <w:style w:type="paragraph" w:customStyle="1" w:styleId="SUT">
    <w:name w:val="SUT"/>
    <w:basedOn w:val="Normal"/>
    <w:next w:val="PR1"/>
    <w:rsid w:val="00DA0BA8"/>
    <w:pPr>
      <w:numPr>
        <w:ilvl w:val="1"/>
        <w:numId w:val="1"/>
      </w:numPr>
      <w:suppressAutoHyphens/>
      <w:spacing w:before="240"/>
      <w:jc w:val="both"/>
      <w:outlineLvl w:val="0"/>
    </w:pPr>
  </w:style>
  <w:style w:type="paragraph" w:customStyle="1" w:styleId="DST">
    <w:name w:val="DST"/>
    <w:basedOn w:val="Normal"/>
    <w:next w:val="Normal"/>
    <w:rsid w:val="00DA0BA8"/>
    <w:pPr>
      <w:numPr>
        <w:ilvl w:val="2"/>
        <w:numId w:val="1"/>
      </w:numPr>
      <w:suppressAutoHyphens/>
      <w:spacing w:before="240"/>
      <w:jc w:val="both"/>
      <w:outlineLvl w:val="0"/>
    </w:pPr>
  </w:style>
  <w:style w:type="paragraph" w:customStyle="1" w:styleId="ART">
    <w:name w:val="ART"/>
    <w:basedOn w:val="Normal"/>
    <w:qFormat/>
    <w:rsid w:val="00DA0BA8"/>
    <w:pPr>
      <w:keepNext/>
      <w:numPr>
        <w:ilvl w:val="3"/>
        <w:numId w:val="1"/>
      </w:numPr>
      <w:suppressAutoHyphens/>
      <w:spacing w:before="240" w:after="240"/>
      <w:outlineLvl w:val="1"/>
    </w:pPr>
  </w:style>
  <w:style w:type="paragraph" w:customStyle="1" w:styleId="PR1">
    <w:name w:val="PR1"/>
    <w:basedOn w:val="Normal"/>
    <w:qFormat/>
    <w:rsid w:val="00DA0BA8"/>
    <w:pPr>
      <w:numPr>
        <w:ilvl w:val="4"/>
        <w:numId w:val="1"/>
      </w:numPr>
      <w:suppressAutoHyphens/>
      <w:spacing w:before="240" w:after="240"/>
      <w:jc w:val="both"/>
      <w:outlineLvl w:val="2"/>
    </w:pPr>
  </w:style>
  <w:style w:type="paragraph" w:customStyle="1" w:styleId="PR2">
    <w:name w:val="PR2"/>
    <w:basedOn w:val="Normal"/>
    <w:qFormat/>
    <w:rsid w:val="00DA0BA8"/>
    <w:pPr>
      <w:numPr>
        <w:ilvl w:val="5"/>
        <w:numId w:val="1"/>
      </w:numPr>
      <w:suppressAutoHyphens/>
      <w:outlineLvl w:val="3"/>
    </w:pPr>
  </w:style>
  <w:style w:type="paragraph" w:customStyle="1" w:styleId="PR3">
    <w:name w:val="PR3"/>
    <w:basedOn w:val="Normal"/>
    <w:link w:val="PR3Char"/>
    <w:qFormat/>
    <w:rsid w:val="00DA0BA8"/>
    <w:pPr>
      <w:numPr>
        <w:ilvl w:val="6"/>
        <w:numId w:val="1"/>
      </w:numPr>
      <w:suppressAutoHyphens/>
      <w:jc w:val="both"/>
      <w:outlineLvl w:val="4"/>
    </w:pPr>
  </w:style>
  <w:style w:type="paragraph" w:customStyle="1" w:styleId="PR4">
    <w:name w:val="PR4"/>
    <w:basedOn w:val="Normal"/>
    <w:qFormat/>
    <w:rsid w:val="00DA0BA8"/>
    <w:pPr>
      <w:numPr>
        <w:ilvl w:val="7"/>
        <w:numId w:val="1"/>
      </w:numPr>
      <w:suppressAutoHyphens/>
      <w:jc w:val="both"/>
      <w:outlineLvl w:val="5"/>
    </w:pPr>
  </w:style>
  <w:style w:type="paragraph" w:customStyle="1" w:styleId="PR5">
    <w:name w:val="PR5"/>
    <w:basedOn w:val="Normal"/>
    <w:qFormat/>
    <w:rsid w:val="00DA0BA8"/>
    <w:pPr>
      <w:numPr>
        <w:ilvl w:val="8"/>
        <w:numId w:val="1"/>
      </w:numPr>
      <w:suppressAutoHyphens/>
      <w:jc w:val="both"/>
      <w:outlineLvl w:val="6"/>
    </w:pPr>
  </w:style>
  <w:style w:type="paragraph" w:customStyle="1" w:styleId="TB1">
    <w:name w:val="TB1"/>
    <w:basedOn w:val="Normal"/>
    <w:next w:val="PR1"/>
    <w:rsid w:val="00DA0BA8"/>
    <w:pPr>
      <w:suppressAutoHyphens/>
      <w:spacing w:before="240"/>
      <w:ind w:left="288"/>
      <w:jc w:val="both"/>
    </w:pPr>
  </w:style>
  <w:style w:type="paragraph" w:customStyle="1" w:styleId="TB2">
    <w:name w:val="TB2"/>
    <w:basedOn w:val="Normal"/>
    <w:next w:val="PR2"/>
    <w:rsid w:val="00DA0BA8"/>
    <w:pPr>
      <w:suppressAutoHyphens/>
      <w:spacing w:before="240"/>
      <w:ind w:left="864"/>
      <w:jc w:val="both"/>
    </w:pPr>
  </w:style>
  <w:style w:type="paragraph" w:customStyle="1" w:styleId="TB3">
    <w:name w:val="TB3"/>
    <w:basedOn w:val="Normal"/>
    <w:next w:val="PR3"/>
    <w:rsid w:val="00DA0BA8"/>
    <w:pPr>
      <w:suppressAutoHyphens/>
      <w:spacing w:before="240"/>
      <w:ind w:left="1440"/>
      <w:jc w:val="both"/>
    </w:pPr>
  </w:style>
  <w:style w:type="paragraph" w:customStyle="1" w:styleId="TB4">
    <w:name w:val="TB4"/>
    <w:basedOn w:val="Normal"/>
    <w:next w:val="PR4"/>
    <w:rsid w:val="00DA0BA8"/>
    <w:pPr>
      <w:suppressAutoHyphens/>
      <w:spacing w:before="240"/>
      <w:ind w:left="2016"/>
      <w:jc w:val="both"/>
    </w:pPr>
  </w:style>
  <w:style w:type="paragraph" w:customStyle="1" w:styleId="TB5">
    <w:name w:val="TB5"/>
    <w:basedOn w:val="Normal"/>
    <w:next w:val="PR5"/>
    <w:rsid w:val="00DA0BA8"/>
    <w:pPr>
      <w:suppressAutoHyphens/>
      <w:spacing w:before="240"/>
      <w:ind w:left="2592"/>
      <w:jc w:val="both"/>
    </w:pPr>
  </w:style>
  <w:style w:type="paragraph" w:customStyle="1" w:styleId="TF1">
    <w:name w:val="TF1"/>
    <w:basedOn w:val="Normal"/>
    <w:next w:val="TB1"/>
    <w:rsid w:val="00DA0BA8"/>
    <w:pPr>
      <w:suppressAutoHyphens/>
      <w:spacing w:before="240"/>
      <w:ind w:left="288"/>
      <w:jc w:val="both"/>
    </w:pPr>
  </w:style>
  <w:style w:type="paragraph" w:customStyle="1" w:styleId="TF2">
    <w:name w:val="TF2"/>
    <w:basedOn w:val="Normal"/>
    <w:next w:val="TB2"/>
    <w:rsid w:val="00DA0BA8"/>
    <w:pPr>
      <w:suppressAutoHyphens/>
      <w:spacing w:before="240"/>
      <w:ind w:left="864"/>
      <w:jc w:val="both"/>
    </w:pPr>
  </w:style>
  <w:style w:type="paragraph" w:customStyle="1" w:styleId="TF3">
    <w:name w:val="TF3"/>
    <w:basedOn w:val="Normal"/>
    <w:next w:val="TB3"/>
    <w:rsid w:val="00DA0BA8"/>
    <w:pPr>
      <w:suppressAutoHyphens/>
      <w:spacing w:before="240"/>
      <w:ind w:left="1440"/>
      <w:jc w:val="both"/>
    </w:pPr>
  </w:style>
  <w:style w:type="paragraph" w:customStyle="1" w:styleId="TF4">
    <w:name w:val="TF4"/>
    <w:basedOn w:val="Normal"/>
    <w:next w:val="TB4"/>
    <w:rsid w:val="00DA0BA8"/>
    <w:pPr>
      <w:suppressAutoHyphens/>
      <w:spacing w:before="240"/>
      <w:ind w:left="2016"/>
      <w:jc w:val="both"/>
    </w:pPr>
  </w:style>
  <w:style w:type="paragraph" w:customStyle="1" w:styleId="TF5">
    <w:name w:val="TF5"/>
    <w:basedOn w:val="Normal"/>
    <w:next w:val="TB5"/>
    <w:rsid w:val="00DA0BA8"/>
    <w:pPr>
      <w:suppressAutoHyphens/>
      <w:spacing w:before="240"/>
      <w:ind w:left="2592"/>
      <w:jc w:val="both"/>
    </w:pPr>
  </w:style>
  <w:style w:type="paragraph" w:customStyle="1" w:styleId="TCH">
    <w:name w:val="TCH"/>
    <w:basedOn w:val="Normal"/>
    <w:rsid w:val="00DA0BA8"/>
    <w:pPr>
      <w:suppressAutoHyphens/>
    </w:pPr>
  </w:style>
  <w:style w:type="paragraph" w:customStyle="1" w:styleId="TCE">
    <w:name w:val="TCE"/>
    <w:basedOn w:val="Normal"/>
    <w:rsid w:val="00DA0BA8"/>
    <w:pPr>
      <w:suppressAutoHyphens/>
      <w:ind w:left="144" w:hanging="144"/>
    </w:pPr>
  </w:style>
  <w:style w:type="paragraph" w:customStyle="1" w:styleId="EOS">
    <w:name w:val="EOS"/>
    <w:basedOn w:val="SCT"/>
    <w:link w:val="EOSChar"/>
    <w:autoRedefine/>
    <w:qFormat/>
    <w:rsid w:val="00DA0BA8"/>
    <w:pPr>
      <w:jc w:val="center"/>
    </w:pPr>
    <w:rPr>
      <w:rFonts w:cstheme="minorBidi"/>
    </w:rPr>
  </w:style>
  <w:style w:type="paragraph" w:customStyle="1" w:styleId="ANT">
    <w:name w:val="ANT"/>
    <w:basedOn w:val="Normal"/>
    <w:rsid w:val="00DA0BA8"/>
    <w:pPr>
      <w:suppressAutoHyphens/>
      <w:spacing w:before="240"/>
      <w:jc w:val="both"/>
    </w:pPr>
    <w:rPr>
      <w:vanish/>
      <w:color w:val="800080"/>
      <w:u w:val="single"/>
    </w:rPr>
  </w:style>
  <w:style w:type="paragraph" w:customStyle="1" w:styleId="CMT">
    <w:name w:val="CMT"/>
    <w:basedOn w:val="Normal"/>
    <w:link w:val="CMTChar"/>
    <w:qFormat/>
    <w:rsid w:val="00DA0BA8"/>
    <w:pPr>
      <w:suppressAutoHyphens/>
      <w:spacing w:before="120" w:after="120"/>
      <w:jc w:val="both"/>
    </w:pPr>
    <w:rPr>
      <w:color w:val="0000FF"/>
      <w:sz w:val="20"/>
    </w:rPr>
  </w:style>
  <w:style w:type="character" w:customStyle="1" w:styleId="CPR">
    <w:name w:val="CPR"/>
    <w:basedOn w:val="DefaultParagraphFont"/>
    <w:rsid w:val="00DA0BA8"/>
  </w:style>
  <w:style w:type="character" w:customStyle="1" w:styleId="SPN">
    <w:name w:val="SPN"/>
    <w:basedOn w:val="DefaultParagraphFont"/>
    <w:rsid w:val="00DA0BA8"/>
  </w:style>
  <w:style w:type="character" w:customStyle="1" w:styleId="SPD">
    <w:name w:val="SPD"/>
    <w:basedOn w:val="DefaultParagraphFont"/>
    <w:rsid w:val="00DA0BA8"/>
  </w:style>
  <w:style w:type="character" w:customStyle="1" w:styleId="NUM">
    <w:name w:val="NUM"/>
    <w:basedOn w:val="DefaultParagraphFont"/>
    <w:rsid w:val="00DA0BA8"/>
  </w:style>
  <w:style w:type="character" w:customStyle="1" w:styleId="NAM">
    <w:name w:val="NAM"/>
    <w:basedOn w:val="DefaultParagraphFont"/>
    <w:rsid w:val="00DA0BA8"/>
  </w:style>
  <w:style w:type="character" w:customStyle="1" w:styleId="SI">
    <w:name w:val="SI"/>
    <w:rsid w:val="00DA0BA8"/>
    <w:rPr>
      <w:color w:val="auto"/>
    </w:rPr>
  </w:style>
  <w:style w:type="character" w:customStyle="1" w:styleId="IP">
    <w:name w:val="IP"/>
    <w:rsid w:val="00DA0BA8"/>
    <w:rPr>
      <w:color w:val="000000"/>
    </w:rPr>
  </w:style>
  <w:style w:type="paragraph" w:customStyle="1" w:styleId="RJUST">
    <w:name w:val="RJUST"/>
    <w:basedOn w:val="Normal"/>
    <w:rsid w:val="00DA0BA8"/>
    <w:pPr>
      <w:jc w:val="right"/>
    </w:pPr>
  </w:style>
  <w:style w:type="paragraph" w:styleId="Header">
    <w:name w:val="header"/>
    <w:basedOn w:val="Normal"/>
    <w:link w:val="HeaderChar"/>
    <w:uiPriority w:val="99"/>
    <w:unhideWhenUsed/>
    <w:qFormat/>
    <w:rsid w:val="00DA0BA8"/>
    <w:pPr>
      <w:pBdr>
        <w:bottom w:val="single" w:sz="4" w:space="6" w:color="auto"/>
      </w:pBdr>
      <w:tabs>
        <w:tab w:val="right" w:pos="9360"/>
      </w:tabs>
      <w:spacing w:after="120"/>
      <w:contextualSpacing/>
    </w:pPr>
    <w:rPr>
      <w:color w:val="0070C0"/>
    </w:rPr>
  </w:style>
  <w:style w:type="character" w:customStyle="1" w:styleId="HeaderChar">
    <w:name w:val="Header Char"/>
    <w:link w:val="Header"/>
    <w:uiPriority w:val="99"/>
    <w:rsid w:val="00DA0BA8"/>
    <w:rPr>
      <w:rFonts w:eastAsia="Calibri"/>
      <w:color w:val="0070C0"/>
      <w:sz w:val="24"/>
    </w:rPr>
  </w:style>
  <w:style w:type="paragraph" w:styleId="Footer">
    <w:name w:val="footer"/>
    <w:basedOn w:val="Normal"/>
    <w:link w:val="FooterChar"/>
    <w:uiPriority w:val="99"/>
    <w:unhideWhenUsed/>
    <w:qFormat/>
    <w:rsid w:val="00DA0BA8"/>
    <w:pPr>
      <w:pBdr>
        <w:top w:val="single" w:sz="4" w:space="6" w:color="auto"/>
      </w:pBdr>
      <w:tabs>
        <w:tab w:val="center" w:pos="4680"/>
        <w:tab w:val="right" w:pos="9360"/>
      </w:tabs>
      <w:spacing w:before="120"/>
    </w:pPr>
    <w:rPr>
      <w:b/>
      <w:bCs/>
    </w:rPr>
  </w:style>
  <w:style w:type="character" w:customStyle="1" w:styleId="FooterChar">
    <w:name w:val="Footer Char"/>
    <w:link w:val="Footer"/>
    <w:uiPriority w:val="99"/>
    <w:rsid w:val="00DA0BA8"/>
    <w:rPr>
      <w:rFonts w:eastAsia="Calibri"/>
      <w:b/>
      <w:bCs/>
      <w:sz w:val="24"/>
    </w:rPr>
  </w:style>
  <w:style w:type="paragraph" w:customStyle="1" w:styleId="TIP">
    <w:name w:val="TIP"/>
    <w:basedOn w:val="Normal"/>
    <w:link w:val="TIPChar"/>
    <w:rsid w:val="00DA0BA8"/>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DA0BA8"/>
    <w:rPr>
      <w:rFonts w:eastAsia="Calibri"/>
      <w:color w:val="0000FF"/>
    </w:rPr>
  </w:style>
  <w:style w:type="character" w:customStyle="1" w:styleId="TIPChar">
    <w:name w:val="TIP Char"/>
    <w:link w:val="TIP"/>
    <w:rsid w:val="00DA0BA8"/>
    <w:rPr>
      <w:rFonts w:eastAsia="Calibri"/>
      <w:color w:val="B30838"/>
      <w:sz w:val="24"/>
    </w:rPr>
  </w:style>
  <w:style w:type="character" w:customStyle="1" w:styleId="SAhyperlink">
    <w:name w:val="SAhyperlink"/>
    <w:uiPriority w:val="1"/>
    <w:rsid w:val="00DA0BA8"/>
    <w:rPr>
      <w:color w:val="E36C0A"/>
      <w:u w:val="single"/>
    </w:rPr>
  </w:style>
  <w:style w:type="character" w:customStyle="1" w:styleId="SustHyperlink">
    <w:name w:val="SustHyperlink"/>
    <w:rsid w:val="00DA0BA8"/>
    <w:rPr>
      <w:color w:val="009900"/>
      <w:u w:val="single"/>
    </w:rPr>
  </w:style>
  <w:style w:type="character" w:styleId="Hyperlink">
    <w:name w:val="Hyperlink"/>
    <w:uiPriority w:val="99"/>
    <w:unhideWhenUsed/>
    <w:rsid w:val="00DA0BA8"/>
    <w:rPr>
      <w:color w:val="0000FF"/>
      <w:u w:val="single"/>
    </w:rPr>
  </w:style>
  <w:style w:type="paragraph" w:customStyle="1" w:styleId="PRN">
    <w:name w:val="PRN"/>
    <w:basedOn w:val="Normal"/>
    <w:link w:val="PRNChar"/>
    <w:rsid w:val="00DA0BA8"/>
    <w:pPr>
      <w:pBdr>
        <w:top w:val="single" w:sz="6" w:space="1" w:color="auto" w:shadow="1"/>
        <w:left w:val="single" w:sz="6" w:space="4" w:color="auto" w:shadow="1"/>
        <w:bottom w:val="single" w:sz="6" w:space="1" w:color="auto" w:shadow="1"/>
        <w:right w:val="single" w:sz="6" w:space="4" w:color="auto" w:shadow="1"/>
      </w:pBdr>
      <w:shd w:val="pct20" w:color="FFFF00" w:fill="FFFFFF"/>
      <w:spacing w:before="120"/>
    </w:pPr>
  </w:style>
  <w:style w:type="character" w:customStyle="1" w:styleId="PRTChar">
    <w:name w:val="PRT Char"/>
    <w:link w:val="PRT"/>
    <w:rsid w:val="004029E1"/>
    <w:rPr>
      <w:rFonts w:eastAsia="Calibri"/>
      <w:b/>
      <w:sz w:val="24"/>
    </w:rPr>
  </w:style>
  <w:style w:type="character" w:customStyle="1" w:styleId="PRNChar">
    <w:name w:val="PRN Char"/>
    <w:link w:val="PRN"/>
    <w:rsid w:val="00DA0BA8"/>
    <w:rPr>
      <w:rFonts w:eastAsia="Calibri"/>
      <w:sz w:val="24"/>
      <w:shd w:val="pct20" w:color="FFFF00" w:fill="FFFFFF"/>
    </w:rPr>
  </w:style>
  <w:style w:type="paragraph" w:customStyle="1" w:styleId="OMN">
    <w:name w:val="OMN"/>
    <w:basedOn w:val="Normal"/>
    <w:link w:val="OMNChar"/>
    <w:rsid w:val="00DA0BA8"/>
    <w:pPr>
      <w:pBdr>
        <w:top w:val="single" w:sz="8" w:space="1" w:color="auto" w:shadow="1"/>
        <w:left w:val="single" w:sz="8" w:space="4" w:color="auto" w:shadow="1"/>
        <w:bottom w:val="single" w:sz="8" w:space="1" w:color="auto" w:shadow="1"/>
        <w:right w:val="single" w:sz="8" w:space="4" w:color="auto" w:shadow="1"/>
      </w:pBdr>
      <w:shd w:val="pct30" w:color="CC99FF" w:fill="FFFFFF"/>
      <w:spacing w:before="120"/>
    </w:pPr>
  </w:style>
  <w:style w:type="character" w:customStyle="1" w:styleId="OMNChar">
    <w:name w:val="OMN Char"/>
    <w:link w:val="OMN"/>
    <w:rsid w:val="00DA0BA8"/>
    <w:rPr>
      <w:rFonts w:eastAsia="Calibri"/>
      <w:sz w:val="24"/>
      <w:shd w:val="pct30" w:color="CC99FF" w:fill="FFFFFF"/>
    </w:rPr>
  </w:style>
  <w:style w:type="table" w:styleId="TableGrid">
    <w:name w:val="Table Grid"/>
    <w:basedOn w:val="TableNormal"/>
    <w:uiPriority w:val="39"/>
    <w:rsid w:val="00DA0BA8"/>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DA0BA8"/>
    <w:pPr>
      <w:ind w:left="720"/>
    </w:pPr>
  </w:style>
  <w:style w:type="character" w:styleId="CommentReference">
    <w:name w:val="annotation reference"/>
    <w:uiPriority w:val="99"/>
    <w:semiHidden/>
    <w:unhideWhenUsed/>
    <w:rsid w:val="008C4502"/>
    <w:rPr>
      <w:sz w:val="16"/>
      <w:szCs w:val="16"/>
    </w:rPr>
  </w:style>
  <w:style w:type="paragraph" w:styleId="CommentText">
    <w:name w:val="annotation text"/>
    <w:basedOn w:val="Normal"/>
    <w:link w:val="CommentTextChar"/>
    <w:uiPriority w:val="99"/>
    <w:unhideWhenUsed/>
    <w:rsid w:val="008C4502"/>
    <w:rPr>
      <w:sz w:val="20"/>
    </w:rPr>
  </w:style>
  <w:style w:type="character" w:customStyle="1" w:styleId="CommentTextChar">
    <w:name w:val="Comment Text Char"/>
    <w:basedOn w:val="DefaultParagraphFont"/>
    <w:link w:val="CommentText"/>
    <w:uiPriority w:val="99"/>
    <w:rsid w:val="008C4502"/>
  </w:style>
  <w:style w:type="paragraph" w:styleId="CommentSubject">
    <w:name w:val="annotation subject"/>
    <w:basedOn w:val="CommentText"/>
    <w:next w:val="CommentText"/>
    <w:link w:val="CommentSubjectChar"/>
    <w:uiPriority w:val="99"/>
    <w:semiHidden/>
    <w:unhideWhenUsed/>
    <w:rsid w:val="008C4502"/>
    <w:rPr>
      <w:b/>
      <w:bCs/>
    </w:rPr>
  </w:style>
  <w:style w:type="character" w:customStyle="1" w:styleId="CommentSubjectChar">
    <w:name w:val="Comment Subject Char"/>
    <w:link w:val="CommentSubject"/>
    <w:uiPriority w:val="99"/>
    <w:semiHidden/>
    <w:rsid w:val="008C4502"/>
    <w:rPr>
      <w:b/>
      <w:bCs/>
    </w:rPr>
  </w:style>
  <w:style w:type="paragraph" w:styleId="BalloonText">
    <w:name w:val="Balloon Text"/>
    <w:basedOn w:val="Normal"/>
    <w:link w:val="BalloonTextChar"/>
    <w:uiPriority w:val="99"/>
    <w:semiHidden/>
    <w:unhideWhenUsed/>
    <w:rsid w:val="008C4502"/>
    <w:rPr>
      <w:rFonts w:ascii="Segoe UI" w:hAnsi="Segoe UI" w:cs="Segoe UI"/>
      <w:sz w:val="18"/>
      <w:szCs w:val="18"/>
    </w:rPr>
  </w:style>
  <w:style w:type="character" w:customStyle="1" w:styleId="BalloonTextChar">
    <w:name w:val="Balloon Text Char"/>
    <w:link w:val="BalloonText"/>
    <w:uiPriority w:val="99"/>
    <w:semiHidden/>
    <w:rsid w:val="008C4502"/>
    <w:rPr>
      <w:rFonts w:ascii="Segoe UI" w:hAnsi="Segoe UI" w:cs="Segoe UI"/>
      <w:sz w:val="18"/>
      <w:szCs w:val="18"/>
    </w:rPr>
  </w:style>
  <w:style w:type="paragraph" w:styleId="Revision">
    <w:name w:val="Revision"/>
    <w:hidden/>
    <w:uiPriority w:val="99"/>
    <w:semiHidden/>
    <w:rsid w:val="008458F6"/>
    <w:rPr>
      <w:sz w:val="22"/>
    </w:rPr>
  </w:style>
  <w:style w:type="paragraph" w:customStyle="1" w:styleId="EngineeringNotes">
    <w:name w:val="Engineering Notes"/>
    <w:basedOn w:val="Normal"/>
    <w:autoRedefine/>
    <w:qFormat/>
    <w:rsid w:val="007C52CD"/>
    <w:pPr>
      <w:tabs>
        <w:tab w:val="center" w:pos="4320"/>
        <w:tab w:val="right" w:pos="9360"/>
      </w:tabs>
      <w:snapToGrid w:val="0"/>
      <w:spacing w:after="240"/>
      <w:jc w:val="both"/>
    </w:pPr>
    <w:rPr>
      <w:color w:val="0070C0"/>
      <w:sz w:val="20"/>
    </w:rPr>
  </w:style>
  <w:style w:type="character" w:customStyle="1" w:styleId="Heading5Char">
    <w:name w:val="Heading 5 Char"/>
    <w:basedOn w:val="DefaultParagraphFont"/>
    <w:link w:val="Heading5"/>
    <w:rsid w:val="00DA0BA8"/>
    <w:rPr>
      <w:rFonts w:eastAsia="Calibri"/>
      <w:bCs/>
      <w:sz w:val="22"/>
      <w:szCs w:val="22"/>
    </w:rPr>
  </w:style>
  <w:style w:type="character" w:customStyle="1" w:styleId="Heading1Char">
    <w:name w:val="Heading 1 Char"/>
    <w:basedOn w:val="DefaultParagraphFont"/>
    <w:link w:val="Heading1"/>
    <w:rsid w:val="00DA0BA8"/>
    <w:rPr>
      <w:rFonts w:eastAsia="Calibri"/>
      <w:b/>
      <w:bCs/>
      <w:sz w:val="24"/>
      <w:szCs w:val="24"/>
    </w:rPr>
  </w:style>
  <w:style w:type="character" w:customStyle="1" w:styleId="Heading2Char">
    <w:name w:val="Heading 2 Char"/>
    <w:basedOn w:val="DefaultParagraphFont"/>
    <w:link w:val="Heading2"/>
    <w:rsid w:val="00DA0BA8"/>
    <w:rPr>
      <w:rFonts w:eastAsia="Calibri"/>
      <w:bCs/>
      <w:sz w:val="22"/>
      <w:szCs w:val="22"/>
    </w:rPr>
  </w:style>
  <w:style w:type="character" w:customStyle="1" w:styleId="Heading3Char">
    <w:name w:val="Heading 3 Char"/>
    <w:basedOn w:val="DefaultParagraphFont"/>
    <w:link w:val="Heading3"/>
    <w:rsid w:val="00DA0BA8"/>
    <w:rPr>
      <w:rFonts w:eastAsia="Calibri"/>
      <w:sz w:val="22"/>
      <w:szCs w:val="22"/>
    </w:rPr>
  </w:style>
  <w:style w:type="character" w:customStyle="1" w:styleId="Heading4Char">
    <w:name w:val="Heading 4 Char"/>
    <w:basedOn w:val="DefaultParagraphFont"/>
    <w:link w:val="Heading4"/>
    <w:rsid w:val="00DA0BA8"/>
    <w:rPr>
      <w:rFonts w:eastAsia="Calibri"/>
      <w:sz w:val="22"/>
      <w:szCs w:val="22"/>
    </w:rPr>
  </w:style>
  <w:style w:type="character" w:customStyle="1" w:styleId="Heading6Char">
    <w:name w:val="Heading 6 Char"/>
    <w:basedOn w:val="DefaultParagraphFont"/>
    <w:link w:val="Heading6"/>
    <w:rsid w:val="00DA0BA8"/>
    <w:rPr>
      <w:rFonts w:eastAsia="Calibri"/>
      <w:sz w:val="22"/>
      <w:szCs w:val="22"/>
    </w:rPr>
  </w:style>
  <w:style w:type="table" w:styleId="GridTable1Light-Accent4">
    <w:name w:val="Grid Table 1 Light Accent 4"/>
    <w:basedOn w:val="TableNormal"/>
    <w:uiPriority w:val="46"/>
    <w:rsid w:val="0094789E"/>
    <w:tblPr>
      <w:tblStyleRowBandSize w:val="1"/>
      <w:tblStyleColBandSize w:val="1"/>
      <w:tblBorders>
        <w:top w:val="single" w:sz="4" w:space="0" w:color="FFEB99" w:themeColor="accent4" w:themeTint="66"/>
        <w:left w:val="single" w:sz="4" w:space="0" w:color="FFEB99" w:themeColor="accent4" w:themeTint="66"/>
        <w:bottom w:val="single" w:sz="4" w:space="0" w:color="FFEB99" w:themeColor="accent4" w:themeTint="66"/>
        <w:right w:val="single" w:sz="4" w:space="0" w:color="FFEB99" w:themeColor="accent4" w:themeTint="66"/>
        <w:insideH w:val="single" w:sz="4" w:space="0" w:color="FFEB99" w:themeColor="accent4" w:themeTint="66"/>
        <w:insideV w:val="single" w:sz="4" w:space="0" w:color="FFEB99" w:themeColor="accent4" w:themeTint="66"/>
      </w:tblBorders>
    </w:tblPr>
    <w:tblStylePr w:type="firstRow">
      <w:rPr>
        <w:b/>
        <w:bCs/>
      </w:rPr>
      <w:tblPr/>
      <w:tcPr>
        <w:tcBorders>
          <w:bottom w:val="single" w:sz="12" w:space="0" w:color="FFE166" w:themeColor="accent4" w:themeTint="99"/>
        </w:tcBorders>
      </w:tcPr>
    </w:tblStylePr>
    <w:tblStylePr w:type="lastRow">
      <w:rPr>
        <w:b/>
        <w:bCs/>
      </w:rPr>
      <w:tblPr/>
      <w:tcPr>
        <w:tcBorders>
          <w:top w:val="double" w:sz="2" w:space="0" w:color="FFE166" w:themeColor="accent4" w:themeTint="99"/>
        </w:tcBorders>
      </w:tcPr>
    </w:tblStylePr>
    <w:tblStylePr w:type="firstCol">
      <w:rPr>
        <w:b/>
        <w:bCs/>
      </w:rPr>
    </w:tblStylePr>
    <w:tblStylePr w:type="lastCol">
      <w:rPr>
        <w:b/>
        <w:bCs/>
      </w:rPr>
    </w:tblStylePr>
  </w:style>
  <w:style w:type="character" w:styleId="Mention">
    <w:name w:val="Mention"/>
    <w:basedOn w:val="DefaultParagraphFont"/>
    <w:uiPriority w:val="99"/>
    <w:unhideWhenUsed/>
    <w:rsid w:val="00417929"/>
    <w:rPr>
      <w:color w:val="2B579A"/>
      <w:shd w:val="clear" w:color="auto" w:fill="E1DFDD"/>
    </w:rPr>
  </w:style>
  <w:style w:type="character" w:customStyle="1" w:styleId="Heading7Char">
    <w:name w:val="Heading 7 Char"/>
    <w:basedOn w:val="DefaultParagraphFont"/>
    <w:link w:val="Heading7"/>
    <w:rsid w:val="00DA0BA8"/>
    <w:rPr>
      <w:rFonts w:eastAsia="Calibri"/>
      <w:sz w:val="22"/>
      <w:szCs w:val="22"/>
    </w:rPr>
  </w:style>
  <w:style w:type="character" w:customStyle="1" w:styleId="Heading8Char">
    <w:name w:val="Heading 8 Char"/>
    <w:basedOn w:val="DefaultParagraphFont"/>
    <w:link w:val="Heading8"/>
    <w:rsid w:val="00DA0BA8"/>
    <w:rPr>
      <w:rFonts w:eastAsia="Calibri"/>
      <w:bCs/>
      <w:sz w:val="22"/>
      <w:szCs w:val="22"/>
    </w:rPr>
  </w:style>
  <w:style w:type="character" w:customStyle="1" w:styleId="Heading9Char">
    <w:name w:val="Heading 9 Char"/>
    <w:basedOn w:val="DefaultParagraphFont"/>
    <w:link w:val="Heading9"/>
    <w:semiHidden/>
    <w:rsid w:val="00DA0BA8"/>
    <w:rPr>
      <w:rFonts w:asciiTheme="majorHAnsi" w:eastAsiaTheme="majorEastAsia" w:hAnsiTheme="majorHAnsi" w:cstheme="majorBidi"/>
      <w:i/>
      <w:iCs/>
      <w:color w:val="4D4A48" w:themeColor="text1" w:themeTint="D8"/>
      <w:sz w:val="21"/>
      <w:szCs w:val="21"/>
    </w:rPr>
  </w:style>
  <w:style w:type="paragraph" w:styleId="BodyText">
    <w:name w:val="Body Text"/>
    <w:basedOn w:val="Normal"/>
    <w:link w:val="BodyTextChar"/>
    <w:uiPriority w:val="1"/>
    <w:rsid w:val="00DA0BA8"/>
    <w:pPr>
      <w:ind w:hanging="720"/>
    </w:pPr>
    <w:rPr>
      <w:szCs w:val="24"/>
    </w:rPr>
  </w:style>
  <w:style w:type="character" w:customStyle="1" w:styleId="BodyTextChar">
    <w:name w:val="Body Text Char"/>
    <w:basedOn w:val="DefaultParagraphFont"/>
    <w:link w:val="BodyText"/>
    <w:uiPriority w:val="1"/>
    <w:rsid w:val="00A90BF4"/>
    <w:rPr>
      <w:rFonts w:eastAsia="Calibri"/>
      <w:sz w:val="24"/>
      <w:szCs w:val="24"/>
    </w:rPr>
  </w:style>
  <w:style w:type="paragraph" w:customStyle="1" w:styleId="TableParagraph">
    <w:name w:val="Table Paragraph"/>
    <w:basedOn w:val="Normal"/>
    <w:uiPriority w:val="1"/>
    <w:rsid w:val="00DA0BA8"/>
    <w:pPr>
      <w:spacing w:line="252" w:lineRule="exact"/>
    </w:pPr>
  </w:style>
  <w:style w:type="paragraph" w:styleId="NormalWeb">
    <w:name w:val="Normal (Web)"/>
    <w:basedOn w:val="Normal"/>
    <w:uiPriority w:val="99"/>
    <w:semiHidden/>
    <w:unhideWhenUsed/>
    <w:rsid w:val="00DA0BA8"/>
    <w:rPr>
      <w:szCs w:val="24"/>
    </w:rPr>
  </w:style>
  <w:style w:type="character" w:styleId="BookTitle">
    <w:name w:val="Book Title"/>
    <w:basedOn w:val="DefaultParagraphFont"/>
    <w:uiPriority w:val="33"/>
    <w:rsid w:val="00DA0BA8"/>
    <w:rPr>
      <w:b/>
      <w:bCs/>
      <w:i/>
      <w:iCs/>
      <w:spacing w:val="5"/>
    </w:rPr>
  </w:style>
  <w:style w:type="paragraph" w:styleId="Caption">
    <w:name w:val="caption"/>
    <w:basedOn w:val="Normal"/>
    <w:next w:val="Normal"/>
    <w:uiPriority w:val="35"/>
    <w:unhideWhenUsed/>
    <w:rsid w:val="00DA0BA8"/>
    <w:pPr>
      <w:spacing w:after="200"/>
    </w:pPr>
    <w:rPr>
      <w:i/>
      <w:iCs/>
      <w:color w:val="0E2841"/>
      <w:sz w:val="18"/>
      <w:szCs w:val="18"/>
    </w:rPr>
  </w:style>
  <w:style w:type="character" w:customStyle="1" w:styleId="EOSChar">
    <w:name w:val="EOS Char"/>
    <w:link w:val="EOS"/>
    <w:rsid w:val="00DA0BA8"/>
    <w:rPr>
      <w:rFonts w:eastAsia="Calibri" w:cstheme="minorBidi"/>
      <w:b/>
      <w:sz w:val="24"/>
      <w:szCs w:val="24"/>
    </w:rPr>
  </w:style>
  <w:style w:type="character" w:customStyle="1" w:styleId="PR3Char">
    <w:name w:val="PR3 Char"/>
    <w:link w:val="PR3"/>
    <w:rsid w:val="00DA0BA8"/>
    <w:rPr>
      <w:rFonts w:eastAsia="Calibri"/>
      <w:sz w:val="24"/>
    </w:rPr>
  </w:style>
  <w:style w:type="character" w:styleId="UnresolvedMention">
    <w:name w:val="Unresolved Mention"/>
    <w:uiPriority w:val="99"/>
    <w:semiHidden/>
    <w:unhideWhenUsed/>
    <w:rsid w:val="00DA0BA8"/>
    <w:rPr>
      <w:color w:val="605E5C"/>
      <w:shd w:val="clear" w:color="auto" w:fill="E1DFDD"/>
    </w:rPr>
  </w:style>
  <w:style w:type="paragraph" w:styleId="IntenseQuote">
    <w:name w:val="Intense Quote"/>
    <w:basedOn w:val="Normal"/>
    <w:next w:val="Normal"/>
    <w:link w:val="IntenseQuoteChar"/>
    <w:uiPriority w:val="30"/>
    <w:rsid w:val="00DA0BA8"/>
    <w:pPr>
      <w:pBdr>
        <w:top w:val="single" w:sz="4" w:space="10" w:color="007698" w:themeColor="accent1"/>
        <w:bottom w:val="single" w:sz="4" w:space="10" w:color="007698" w:themeColor="accent1"/>
      </w:pBdr>
      <w:spacing w:before="360" w:after="360"/>
      <w:ind w:left="864" w:right="864"/>
      <w:jc w:val="center"/>
    </w:pPr>
    <w:rPr>
      <w:i/>
      <w:iCs/>
      <w:color w:val="007698" w:themeColor="accent1"/>
    </w:rPr>
  </w:style>
  <w:style w:type="character" w:customStyle="1" w:styleId="IntenseQuoteChar">
    <w:name w:val="Intense Quote Char"/>
    <w:basedOn w:val="DefaultParagraphFont"/>
    <w:link w:val="IntenseQuote"/>
    <w:uiPriority w:val="30"/>
    <w:rsid w:val="00DA0BA8"/>
    <w:rPr>
      <w:rFonts w:eastAsia="Calibri"/>
      <w:i/>
      <w:iCs/>
      <w:color w:val="007698" w:themeColor="accent1"/>
      <w:sz w:val="24"/>
    </w:rPr>
  </w:style>
  <w:style w:type="paragraph" w:styleId="NoSpacing">
    <w:name w:val="No Spacing"/>
    <w:uiPriority w:val="1"/>
    <w:rsid w:val="00DA0BA8"/>
    <w:rPr>
      <w:sz w:val="24"/>
    </w:rPr>
  </w:style>
  <w:style w:type="paragraph" w:styleId="TOCHeading">
    <w:name w:val="TOC Heading"/>
    <w:basedOn w:val="Normal"/>
    <w:next w:val="Normal"/>
    <w:uiPriority w:val="39"/>
    <w:unhideWhenUsed/>
    <w:qFormat/>
    <w:rsid w:val="00DA0BA8"/>
    <w:pPr>
      <w:tabs>
        <w:tab w:val="center" w:pos="4680"/>
        <w:tab w:val="right" w:pos="9360"/>
      </w:tabs>
      <w:spacing w:before="240"/>
      <w:jc w:val="both"/>
    </w:pPr>
    <w:rPr>
      <w:rFonts w:eastAsia="Times New Roman"/>
      <w:b/>
      <w:bCs/>
    </w:rPr>
  </w:style>
  <w:style w:type="paragraph" w:styleId="TOC1">
    <w:name w:val="toc 1"/>
    <w:basedOn w:val="Normal"/>
    <w:next w:val="Normal"/>
    <w:autoRedefine/>
    <w:rsid w:val="00DA0BA8"/>
    <w:pPr>
      <w:tabs>
        <w:tab w:val="left" w:pos="-1080"/>
        <w:tab w:val="left" w:pos="-720"/>
        <w:tab w:val="left" w:pos="0"/>
        <w:tab w:val="left" w:pos="1440"/>
      </w:tabs>
      <w:ind w:left="1440" w:hanging="1440"/>
      <w:jc w:val="both"/>
    </w:pPr>
    <w:rPr>
      <w:rFonts w:eastAsia="Times New Roman"/>
    </w:rPr>
  </w:style>
  <w:style w:type="paragraph" w:styleId="TOC2">
    <w:name w:val="toc 2"/>
    <w:basedOn w:val="Normal"/>
    <w:next w:val="Normal"/>
    <w:autoRedefine/>
    <w:rsid w:val="00DA0BA8"/>
    <w:pPr>
      <w:tabs>
        <w:tab w:val="left" w:pos="-1080"/>
        <w:tab w:val="left" w:pos="-720"/>
        <w:tab w:val="left" w:pos="0"/>
        <w:tab w:val="left" w:pos="1440"/>
      </w:tabs>
      <w:ind w:left="1440" w:hanging="1440"/>
      <w:jc w:val="both"/>
    </w:pPr>
    <w:rPr>
      <w:rFonts w:eastAsia="Times New Roman"/>
    </w:rPr>
  </w:style>
  <w:style w:type="paragraph" w:styleId="Title">
    <w:name w:val="Title"/>
    <w:basedOn w:val="Normal"/>
    <w:next w:val="Normal"/>
    <w:link w:val="TitleChar"/>
    <w:qFormat/>
    <w:rsid w:val="00DA0BA8"/>
    <w:rPr>
      <w:b/>
    </w:rPr>
  </w:style>
  <w:style w:type="character" w:customStyle="1" w:styleId="TitleChar">
    <w:name w:val="Title Char"/>
    <w:basedOn w:val="DefaultParagraphFont"/>
    <w:link w:val="Title"/>
    <w:rsid w:val="00DA0BA8"/>
    <w:rPr>
      <w:rFonts w:eastAsia="Calibri"/>
      <w:b/>
      <w:sz w:val="24"/>
    </w:rPr>
  </w:style>
  <w:style w:type="paragraph" w:customStyle="1" w:styleId="Image">
    <w:name w:val="Image"/>
    <w:basedOn w:val="Normal"/>
    <w:link w:val="ImageChar"/>
    <w:autoRedefine/>
    <w:qFormat/>
    <w:rsid w:val="00DA0BA8"/>
    <w:pPr>
      <w:framePr w:hSpace="720" w:vSpace="144" w:wrap="notBeside" w:vAnchor="text" w:hAnchor="text" w:y="1"/>
      <w:spacing w:before="120" w:after="120"/>
    </w:pPr>
    <w:rPr>
      <w:szCs w:val="22"/>
    </w:rPr>
  </w:style>
  <w:style w:type="character" w:customStyle="1" w:styleId="ImageChar">
    <w:name w:val="Image Char"/>
    <w:basedOn w:val="Heading4Char"/>
    <w:link w:val="Image"/>
    <w:rsid w:val="00DA0BA8"/>
    <w:rPr>
      <w:rFonts w:eastAsia="Calibri"/>
      <w:sz w:val="24"/>
      <w:szCs w:val="22"/>
    </w:rPr>
  </w:style>
  <w:style w:type="paragraph" w:customStyle="1" w:styleId="DDC-1">
    <w:name w:val="DDC-1"/>
    <w:basedOn w:val="Normal"/>
    <w:rsid w:val="00263EBF"/>
    <w:pPr>
      <w:numPr>
        <w:ilvl w:val="1"/>
        <w:numId w:val="4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041106">
      <w:bodyDiv w:val="1"/>
      <w:marLeft w:val="0"/>
      <w:marRight w:val="0"/>
      <w:marTop w:val="0"/>
      <w:marBottom w:val="0"/>
      <w:divBdr>
        <w:top w:val="none" w:sz="0" w:space="0" w:color="auto"/>
        <w:left w:val="none" w:sz="0" w:space="0" w:color="auto"/>
        <w:bottom w:val="none" w:sz="0" w:space="0" w:color="auto"/>
        <w:right w:val="none" w:sz="0" w:space="0" w:color="auto"/>
      </w:divBdr>
    </w:div>
    <w:div w:id="339813942">
      <w:bodyDiv w:val="1"/>
      <w:marLeft w:val="0"/>
      <w:marRight w:val="0"/>
      <w:marTop w:val="0"/>
      <w:marBottom w:val="0"/>
      <w:divBdr>
        <w:top w:val="none" w:sz="0" w:space="0" w:color="auto"/>
        <w:left w:val="none" w:sz="0" w:space="0" w:color="auto"/>
        <w:bottom w:val="none" w:sz="0" w:space="0" w:color="auto"/>
        <w:right w:val="none" w:sz="0" w:space="0" w:color="auto"/>
      </w:divBdr>
    </w:div>
    <w:div w:id="559637317">
      <w:bodyDiv w:val="1"/>
      <w:marLeft w:val="0"/>
      <w:marRight w:val="0"/>
      <w:marTop w:val="0"/>
      <w:marBottom w:val="0"/>
      <w:divBdr>
        <w:top w:val="none" w:sz="0" w:space="0" w:color="auto"/>
        <w:left w:val="none" w:sz="0" w:space="0" w:color="auto"/>
        <w:bottom w:val="none" w:sz="0" w:space="0" w:color="auto"/>
        <w:right w:val="none" w:sz="0" w:space="0" w:color="auto"/>
      </w:divBdr>
    </w:div>
    <w:div w:id="1012730409">
      <w:bodyDiv w:val="1"/>
      <w:marLeft w:val="0"/>
      <w:marRight w:val="0"/>
      <w:marTop w:val="0"/>
      <w:marBottom w:val="0"/>
      <w:divBdr>
        <w:top w:val="none" w:sz="0" w:space="0" w:color="auto"/>
        <w:left w:val="none" w:sz="0" w:space="0" w:color="auto"/>
        <w:bottom w:val="none" w:sz="0" w:space="0" w:color="auto"/>
        <w:right w:val="none" w:sz="0" w:space="0" w:color="auto"/>
      </w:divBdr>
    </w:div>
    <w:div w:id="1107693409">
      <w:bodyDiv w:val="1"/>
      <w:marLeft w:val="0"/>
      <w:marRight w:val="0"/>
      <w:marTop w:val="0"/>
      <w:marBottom w:val="0"/>
      <w:divBdr>
        <w:top w:val="none" w:sz="0" w:space="0" w:color="auto"/>
        <w:left w:val="none" w:sz="0" w:space="0" w:color="auto"/>
        <w:bottom w:val="none" w:sz="0" w:space="0" w:color="auto"/>
        <w:right w:val="none" w:sz="0" w:space="0" w:color="auto"/>
      </w:divBdr>
    </w:div>
    <w:div w:id="1276326143">
      <w:bodyDiv w:val="1"/>
      <w:marLeft w:val="0"/>
      <w:marRight w:val="0"/>
      <w:marTop w:val="0"/>
      <w:marBottom w:val="0"/>
      <w:divBdr>
        <w:top w:val="none" w:sz="0" w:space="0" w:color="auto"/>
        <w:left w:val="none" w:sz="0" w:space="0" w:color="auto"/>
        <w:bottom w:val="none" w:sz="0" w:space="0" w:color="auto"/>
        <w:right w:val="none" w:sz="0" w:space="0" w:color="auto"/>
      </w:divBdr>
    </w:div>
    <w:div w:id="1355116326">
      <w:bodyDiv w:val="1"/>
      <w:marLeft w:val="0"/>
      <w:marRight w:val="0"/>
      <w:marTop w:val="0"/>
      <w:marBottom w:val="0"/>
      <w:divBdr>
        <w:top w:val="none" w:sz="0" w:space="0" w:color="auto"/>
        <w:left w:val="none" w:sz="0" w:space="0" w:color="auto"/>
        <w:bottom w:val="none" w:sz="0" w:space="0" w:color="auto"/>
        <w:right w:val="none" w:sz="0" w:space="0" w:color="auto"/>
      </w:divBdr>
    </w:div>
    <w:div w:id="1958219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tezelberger\AppData\Roaming\Microsoft\Templates\UMB%20Specification%20Template%2005-08-2026.dotx" TargetMode="External"/></Relationships>
</file>

<file path=word/theme/theme1.xml><?xml version="1.0" encoding="utf-8"?>
<a:theme xmlns:a="http://schemas.openxmlformats.org/drawingml/2006/main" name="Office Theme">
  <a:themeElements>
    <a:clrScheme name="University of Maryland Baltimore">
      <a:dk1>
        <a:srgbClr val="2C2A29"/>
      </a:dk1>
      <a:lt1>
        <a:srgbClr val="FFFFFF"/>
      </a:lt1>
      <a:dk2>
        <a:srgbClr val="44546A"/>
      </a:dk2>
      <a:lt2>
        <a:srgbClr val="E7E6E6"/>
      </a:lt2>
      <a:accent1>
        <a:srgbClr val="007698"/>
      </a:accent1>
      <a:accent2>
        <a:srgbClr val="C8102E"/>
      </a:accent2>
      <a:accent3>
        <a:srgbClr val="A5A5A5"/>
      </a:accent3>
      <a:accent4>
        <a:srgbClr val="FFCD00"/>
      </a:accent4>
      <a:accent5>
        <a:srgbClr val="735990"/>
      </a:accent5>
      <a:accent6>
        <a:srgbClr val="B4CC95"/>
      </a:accent6>
      <a:hlink>
        <a:srgbClr val="5D87A1"/>
      </a:hlink>
      <a:folHlink>
        <a:srgbClr val="95A0A9"/>
      </a:folHlink>
    </a:clrScheme>
    <a:fontScheme name="University of Maryland Baltimore SPECS">
      <a:majorFont>
        <a:latin typeface="Verdana"/>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74057C688C454A80E1FE4C2A871E4C" ma:contentTypeVersion="10" ma:contentTypeDescription="Create a new document." ma:contentTypeScope="" ma:versionID="bc8b93d3cae2bce5e66aeb654f450314">
  <xsd:schema xmlns:xsd="http://www.w3.org/2001/XMLSchema" xmlns:xs="http://www.w3.org/2001/XMLSchema" xmlns:p="http://schemas.microsoft.com/office/2006/metadata/properties" xmlns:ns2="3df848b5-5b0f-417e-81a6-7e5d86003822" targetNamespace="http://schemas.microsoft.com/office/2006/metadata/properties" ma:root="true" ma:fieldsID="1f32fcf02a7b20e789f73a3389f80976" ns2:_="">
    <xsd:import namespace="3df848b5-5b0f-417e-81a6-7e5d86003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f848b5-5b0f-417e-81a6-7e5d86003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37ae30-1c3a-40e1-94c5-05ea5a1665a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df848b5-5b0f-417e-81a6-7e5d860038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9C05EE-8886-4A3D-A5CA-234E7B743628}">
  <ds:schemaRefs>
    <ds:schemaRef ds:uri="http://schemas.openxmlformats.org/officeDocument/2006/bibliography"/>
  </ds:schemaRefs>
</ds:datastoreItem>
</file>

<file path=customXml/itemProps2.xml><?xml version="1.0" encoding="utf-8"?>
<ds:datastoreItem xmlns:ds="http://schemas.openxmlformats.org/officeDocument/2006/customXml" ds:itemID="{269998F8-33CA-406B-80C7-E36C343C24D4}">
  <ds:schemaRefs>
    <ds:schemaRef ds:uri="http://schemas.microsoft.com/sharepoint/v3/contenttype/forms"/>
  </ds:schemaRefs>
</ds:datastoreItem>
</file>

<file path=customXml/itemProps3.xml><?xml version="1.0" encoding="utf-8"?>
<ds:datastoreItem xmlns:ds="http://schemas.openxmlformats.org/officeDocument/2006/customXml" ds:itemID="{B31C8B93-666E-4B1C-A5B5-CDD49DE1B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f848b5-5b0f-417e-81a6-7e5d86003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5C8BCC-5F44-4957-AE77-4EDE97F0E19F}">
  <ds:schemaRefs>
    <ds:schemaRef ds:uri="http://schemas.microsoft.com/office/2006/metadata/properties"/>
    <ds:schemaRef ds:uri="http://schemas.microsoft.com/office/infopath/2007/PartnerControls"/>
    <ds:schemaRef ds:uri="3df848b5-5b0f-417e-81a6-7e5d86003822"/>
  </ds:schemaRefs>
</ds:datastoreItem>
</file>

<file path=docProps/app.xml><?xml version="1.0" encoding="utf-8"?>
<Properties xmlns="http://schemas.openxmlformats.org/officeDocument/2006/extended-properties" xmlns:vt="http://schemas.openxmlformats.org/officeDocument/2006/docPropsVTypes">
  <Template>UMB Specification Template 05-08-2026</Template>
  <TotalTime>2</TotalTime>
  <Pages>18</Pages>
  <Words>5556</Words>
  <Characters>31672</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SECTION 013300 - SUBMITTAL PROCEDURES</vt:lpstr>
    </vt:vector>
  </TitlesOfParts>
  <Company>AVITRU, LLC.</Company>
  <LinksUpToDate>false</LinksUpToDate>
  <CharactersWithSpaces>37154</CharactersWithSpaces>
  <SharedDoc>false</SharedDoc>
  <HLinks>
    <vt:vector size="30" baseType="variant">
      <vt:variant>
        <vt:i4>7471168</vt:i4>
      </vt:variant>
      <vt:variant>
        <vt:i4>12</vt:i4>
      </vt:variant>
      <vt:variant>
        <vt:i4>0</vt:i4>
      </vt:variant>
      <vt:variant>
        <vt:i4>5</vt:i4>
      </vt:variant>
      <vt:variant>
        <vt:lpwstr>mailto:jlatimer@umaryland.edu</vt:lpwstr>
      </vt:variant>
      <vt:variant>
        <vt:lpwstr/>
      </vt:variant>
      <vt:variant>
        <vt:i4>6619227</vt:i4>
      </vt:variant>
      <vt:variant>
        <vt:i4>9</vt:i4>
      </vt:variant>
      <vt:variant>
        <vt:i4>0</vt:i4>
      </vt:variant>
      <vt:variant>
        <vt:i4>5</vt:i4>
      </vt:variant>
      <vt:variant>
        <vt:lpwstr>mailto:mstezelberger@umaryland.edu</vt:lpwstr>
      </vt:variant>
      <vt:variant>
        <vt:lpwstr/>
      </vt:variant>
      <vt:variant>
        <vt:i4>1048636</vt:i4>
      </vt:variant>
      <vt:variant>
        <vt:i4>6</vt:i4>
      </vt:variant>
      <vt:variant>
        <vt:i4>0</vt:i4>
      </vt:variant>
      <vt:variant>
        <vt:i4>5</vt:i4>
      </vt:variant>
      <vt:variant>
        <vt:lpwstr>mailto:mdiloia@umaryland.edu</vt:lpwstr>
      </vt:variant>
      <vt:variant>
        <vt:lpwstr/>
      </vt:variant>
      <vt:variant>
        <vt:i4>7602255</vt:i4>
      </vt:variant>
      <vt:variant>
        <vt:i4>3</vt:i4>
      </vt:variant>
      <vt:variant>
        <vt:i4>0</vt:i4>
      </vt:variant>
      <vt:variant>
        <vt:i4>5</vt:i4>
      </vt:variant>
      <vt:variant>
        <vt:lpwstr>mailto:dtremblay@umaryland.edu</vt:lpwstr>
      </vt:variant>
      <vt:variant>
        <vt:lpwstr/>
      </vt:variant>
      <vt:variant>
        <vt:i4>7602255</vt:i4>
      </vt:variant>
      <vt:variant>
        <vt:i4>0</vt:i4>
      </vt:variant>
      <vt:variant>
        <vt:i4>0</vt:i4>
      </vt:variant>
      <vt:variant>
        <vt:i4>5</vt:i4>
      </vt:variant>
      <vt:variant>
        <vt:lpwstr>mailto:dtremblay@umaryland.edu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013300 – SUBMITTAL PROCEDURES</dc:title>
  <dc:subject>SUBMITTAL PROCEDURES</dc:subject>
  <dc:creator>UMB</dc:creator>
  <cp:keywords>UMB</cp:keywords>
  <dc:description/>
  <cp:lastModifiedBy>DiIoia, Meredith</cp:lastModifiedBy>
  <cp:revision>3</cp:revision>
  <cp:lastPrinted>2021-08-20T00:31:00Z</cp:lastPrinted>
  <dcterms:created xsi:type="dcterms:W3CDTF">2026-09-03T15:56:00Z</dcterms:created>
  <dcterms:modified xsi:type="dcterms:W3CDTF">2026-09-03T15:57:00Z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0x010100E274057C688C454A80E1FE4C2A871E4C</vt:lpwstr>
  </property>
  <property fmtid="{D5CDD505-2E9C-101B-9397-08002B2CF9AE}" pid="3" name="_ip_UnifiedCompliancePolicyUIAction">
    <vt:lpwstr/>
  </property>
  <property fmtid="{D5CDD505-2E9C-101B-9397-08002B2CF9AE}" pid="4" name="_ip_UnifiedCompliancePolicyProperties">
    <vt:lpwstr/>
  </property>
  <property fmtid="{D5CDD505-2E9C-101B-9397-08002B2CF9AE}" pid="5" name="MediaServiceImageTags">
    <vt:lpwstr/>
  </property>
  <property fmtid="{D5CDD505-2E9C-101B-9397-08002B2CF9AE}" pid="6" name="docLang">
    <vt:lpwstr>en</vt:lpwstr>
  </property>
</Properties>
</file>