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F7187" w14:textId="77777777" w:rsidR="00F252C4" w:rsidRDefault="00F252C4">
      <w:pPr>
        <w:pStyle w:val="SCT"/>
        <w:rPr>
          <w:rStyle w:val="NAM"/>
        </w:rPr>
      </w:pPr>
      <w:r>
        <w:t xml:space="preserve">SECTION </w:t>
      </w:r>
      <w:r>
        <w:rPr>
          <w:rStyle w:val="NUM"/>
        </w:rPr>
        <w:t>013233</w:t>
      </w:r>
      <w:r>
        <w:t xml:space="preserve"> - </w:t>
      </w:r>
      <w:r>
        <w:rPr>
          <w:rStyle w:val="NAM"/>
        </w:rPr>
        <w:t>PHOTOGRAPHIC DOCUMENTATION</w:t>
      </w:r>
    </w:p>
    <w:p w14:paraId="45DF321E" w14:textId="77777777" w:rsidR="00A203DF" w:rsidRDefault="00A946AC" w:rsidP="00D96CBD">
      <w:pPr>
        <w:pStyle w:val="CMT"/>
      </w:pPr>
      <w:r w:rsidRPr="00767425">
        <w:t xml:space="preserve">Latest Update: </w:t>
      </w:r>
      <w:r w:rsidR="00CA3A32">
        <w:t>8/6/2026</w:t>
      </w:r>
      <w:r w:rsidRPr="00767425">
        <w:t xml:space="preserve">  </w:t>
      </w:r>
    </w:p>
    <w:p w14:paraId="7E03E13E" w14:textId="0A13B57D" w:rsidR="00D96CBD" w:rsidRDefault="009F66CB" w:rsidP="00D96CBD">
      <w:pPr>
        <w:pStyle w:val="CMT"/>
      </w:pPr>
      <w:r w:rsidRPr="009F66CB">
        <w:t xml:space="preserve">(A/E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A203DF" w:rsidRPr="00854E4D">
        <w:t xml:space="preserve">Remove text </w:t>
      </w:r>
      <w:r w:rsidR="00A203DF">
        <w:t xml:space="preserve">underlines </w:t>
      </w:r>
      <w:r w:rsidR="00A203DF" w:rsidRPr="00854E4D">
        <w:t>and highlights</w:t>
      </w:r>
      <w:r w:rsidR="00A203DF">
        <w:t>)</w:t>
      </w:r>
      <w:r w:rsidRPr="009F66CB">
        <w:t xml:space="preserve">  </w:t>
      </w:r>
    </w:p>
    <w:p w14:paraId="0BB2DFF1" w14:textId="156A6B16" w:rsidR="00D96CBD" w:rsidRDefault="000061F8" w:rsidP="00D96CBD">
      <w:pPr>
        <w:pStyle w:val="PRT"/>
      </w:pPr>
      <w:r w:rsidRPr="00241C00">
        <w:t>GENERAL</w:t>
      </w:r>
    </w:p>
    <w:p w14:paraId="2EC583FB" w14:textId="77777777" w:rsidR="00D96CBD" w:rsidRDefault="000061F8" w:rsidP="00D96CBD">
      <w:pPr>
        <w:pStyle w:val="ART"/>
      </w:pPr>
      <w:r w:rsidRPr="00241C00">
        <w:t xml:space="preserve"> RELATED DOCUMENTS</w:t>
      </w:r>
    </w:p>
    <w:p w14:paraId="7DCC3C51" w14:textId="2E87E769" w:rsidR="00D96CBD" w:rsidRDefault="000061F8" w:rsidP="00D96CBD">
      <w:pPr>
        <w:pStyle w:val="PR1"/>
      </w:pPr>
      <w:r w:rsidRPr="00241C00">
        <w:t>Drawings and general provisions of the Contract, including General and Supplementary Conditions and other Division </w:t>
      </w:r>
      <w:r w:rsidRPr="00D82A9A">
        <w:rPr>
          <w:u w:val="single"/>
        </w:rPr>
        <w:t>01</w:t>
      </w:r>
      <w:r w:rsidRPr="00241C00">
        <w:t xml:space="preserve"> Specification Sections, apply to this Section.</w:t>
      </w:r>
    </w:p>
    <w:p w14:paraId="5AF8817D" w14:textId="77777777" w:rsidR="00D96CBD" w:rsidRDefault="000061F8" w:rsidP="00D96CBD">
      <w:pPr>
        <w:pStyle w:val="ART"/>
      </w:pPr>
      <w:r w:rsidRPr="00241C00">
        <w:t>SUMMARY</w:t>
      </w:r>
    </w:p>
    <w:p w14:paraId="486AABDA" w14:textId="64A7F2BF" w:rsidR="000061F8" w:rsidRPr="00D96CBD" w:rsidRDefault="000061F8" w:rsidP="000061F8">
      <w:pPr>
        <w:pStyle w:val="PR1"/>
        <w:tabs>
          <w:tab w:val="left" w:pos="1860"/>
        </w:tabs>
        <w:ind w:left="720" w:hanging="720"/>
        <w:rPr>
          <w:color w:val="000000"/>
          <w:spacing w:val="-2"/>
          <w:szCs w:val="24"/>
        </w:rPr>
      </w:pPr>
      <w:r w:rsidRPr="00241C00">
        <w:t>This Section includes administrative and procedural requirements for construction photographs for the following types of projects:</w:t>
      </w:r>
    </w:p>
    <w:p w14:paraId="3F4FA0AA" w14:textId="77777777" w:rsidR="000061F8" w:rsidRPr="00241C00" w:rsidRDefault="000061F8" w:rsidP="00D96CBD">
      <w:pPr>
        <w:pStyle w:val="PR2"/>
      </w:pPr>
      <w:r w:rsidRPr="00241C00">
        <w:t>New construction projects.</w:t>
      </w:r>
    </w:p>
    <w:p w14:paraId="039B7D48" w14:textId="77777777" w:rsidR="00D96CBD" w:rsidRDefault="000061F8" w:rsidP="00D96CBD">
      <w:pPr>
        <w:pStyle w:val="PR2"/>
      </w:pPr>
      <w:r w:rsidRPr="00241C00">
        <w:t>Campus renovation projects.</w:t>
      </w:r>
    </w:p>
    <w:p w14:paraId="05B2FE2A" w14:textId="77777777" w:rsidR="00D96CBD" w:rsidRDefault="000061F8" w:rsidP="00D96CBD">
      <w:pPr>
        <w:pStyle w:val="ART"/>
      </w:pPr>
      <w:r>
        <w:t>CONTRACTOR</w:t>
      </w:r>
      <w:r w:rsidRPr="00241C00">
        <w:t xml:space="preserve"> REQUIREMENTS</w:t>
      </w:r>
    </w:p>
    <w:p w14:paraId="7B98C9B1" w14:textId="77777777" w:rsidR="00D96CBD" w:rsidRDefault="000061F8" w:rsidP="00D96CBD">
      <w:pPr>
        <w:pStyle w:val="PR1"/>
      </w:pPr>
      <w:r w:rsidRPr="00CC6FB6">
        <w:t xml:space="preserve">The </w:t>
      </w:r>
      <w:r>
        <w:t>Contractor</w:t>
      </w:r>
      <w:r w:rsidRPr="00CC6FB6">
        <w:t xml:space="preserve"> shall make arrangements to have a series of construction photographs taken of the construction site utilizing their personnel with a digital camera. </w:t>
      </w:r>
    </w:p>
    <w:p w14:paraId="7AD9919D" w14:textId="77777777" w:rsidR="00D96CBD" w:rsidRDefault="000061F8" w:rsidP="00D96CBD">
      <w:pPr>
        <w:pStyle w:val="PR1"/>
      </w:pPr>
      <w:r w:rsidRPr="00CC6FB6">
        <w:t xml:space="preserve">The </w:t>
      </w:r>
      <w:r>
        <w:t>Contractor</w:t>
      </w:r>
      <w:r w:rsidRPr="00CC6FB6">
        <w:t xml:space="preserve"> shall maintain an up-to-date electronic file of the photographs in numerical order per month in an XL spread sheet format as follows:</w:t>
      </w:r>
    </w:p>
    <w:p w14:paraId="09C14011" w14:textId="77777777" w:rsidR="00D96CBD" w:rsidRDefault="000061F8" w:rsidP="00D96CBD">
      <w:pPr>
        <w:pStyle w:val="PR2"/>
      </w:pPr>
      <w:r w:rsidRPr="00CC6FB6">
        <w:t>The XL spread sheet shall include a header with the UM Project Name and Project Number. Under the header include columns for “Photo #”, “Date” “Location on Project Site”, “View of the Photo” “Description” and “Photograph”.  For Example:</w:t>
      </w:r>
    </w:p>
    <w:p w14:paraId="6639185F" w14:textId="6428BC00" w:rsidR="000061F8" w:rsidRPr="00CC6FB6" w:rsidRDefault="000061F8" w:rsidP="00D96CBD">
      <w:pPr>
        <w:pStyle w:val="PR3"/>
      </w:pPr>
      <w:r w:rsidRPr="00CC6FB6">
        <w:t>Photo #1</w:t>
      </w:r>
    </w:p>
    <w:p w14:paraId="3768EEA5" w14:textId="77777777" w:rsidR="000061F8" w:rsidRPr="00CC6FB6" w:rsidRDefault="000061F8" w:rsidP="00D96CBD">
      <w:pPr>
        <w:pStyle w:val="PR3"/>
      </w:pPr>
      <w:r w:rsidRPr="00CC6FB6">
        <w:t>6-5-12</w:t>
      </w:r>
    </w:p>
    <w:p w14:paraId="4F980CA1" w14:textId="77777777" w:rsidR="000061F8" w:rsidRPr="00CC6FB6" w:rsidRDefault="000061F8" w:rsidP="00D96CBD">
      <w:pPr>
        <w:pStyle w:val="PR3"/>
      </w:pPr>
      <w:r w:rsidRPr="00CC6FB6">
        <w:t>Roof Level</w:t>
      </w:r>
    </w:p>
    <w:p w14:paraId="17294A6B" w14:textId="77777777" w:rsidR="000061F8" w:rsidRPr="00CC6FB6" w:rsidRDefault="000061F8" w:rsidP="00D96CBD">
      <w:pPr>
        <w:pStyle w:val="PR3"/>
      </w:pPr>
      <w:r w:rsidRPr="00CC6FB6">
        <w:t>Looking East</w:t>
      </w:r>
    </w:p>
    <w:p w14:paraId="26189AC1" w14:textId="77777777" w:rsidR="000061F8" w:rsidRPr="00CC6FB6" w:rsidRDefault="000061F8" w:rsidP="00D96CBD">
      <w:pPr>
        <w:pStyle w:val="PR3"/>
      </w:pPr>
      <w:r w:rsidRPr="00CC6FB6">
        <w:t>Roof Flashing at Stair Tower</w:t>
      </w:r>
    </w:p>
    <w:p w14:paraId="5180204D" w14:textId="77777777" w:rsidR="00D96CBD" w:rsidRDefault="000061F8" w:rsidP="00D96CBD">
      <w:pPr>
        <w:pStyle w:val="PR3"/>
      </w:pPr>
      <w:r w:rsidRPr="00CC6FB6">
        <w:t xml:space="preserve">Photograph   </w:t>
      </w:r>
    </w:p>
    <w:p w14:paraId="6169D19B" w14:textId="07E75A4E" w:rsidR="000061F8" w:rsidRPr="00241C00" w:rsidRDefault="000061F8" w:rsidP="00D96CBD">
      <w:pPr>
        <w:pStyle w:val="ART"/>
      </w:pPr>
      <w:r w:rsidRPr="00241C00">
        <w:lastRenderedPageBreak/>
        <w:t>SUBMITTALS</w:t>
      </w:r>
    </w:p>
    <w:p w14:paraId="01D65318" w14:textId="64FFBB0D" w:rsidR="00D96CBD" w:rsidRDefault="000061F8" w:rsidP="00D96CBD">
      <w:pPr>
        <w:pStyle w:val="PR1"/>
      </w:pPr>
      <w:r w:rsidRPr="00CC6FB6">
        <w:t>Monthly: Submit construction photographs, electronically, in “pdf” file format to the University Project Manager (PM) monthly with the application for payment.</w:t>
      </w:r>
    </w:p>
    <w:p w14:paraId="6BA75C1A" w14:textId="2BD768A5" w:rsidR="000061F8" w:rsidRPr="00CC6FB6" w:rsidRDefault="000061F8" w:rsidP="00332096">
      <w:pPr>
        <w:pStyle w:val="PR2"/>
      </w:pPr>
      <w:r w:rsidRPr="00CC6FB6">
        <w:t>Organize the electronic “pdf” files as indicated in paragraph 1.3 above.</w:t>
      </w:r>
    </w:p>
    <w:p w14:paraId="0E8532EE" w14:textId="77777777" w:rsidR="000061F8" w:rsidRPr="00241C00" w:rsidRDefault="000061F8" w:rsidP="00332096">
      <w:pPr>
        <w:pStyle w:val="PR2"/>
      </w:pPr>
      <w:r w:rsidRPr="00241C00">
        <w:t>Pre-construction photographs shall be submitted with the first application for payment.</w:t>
      </w:r>
    </w:p>
    <w:p w14:paraId="6C3C5CA1" w14:textId="77777777" w:rsidR="00D96CBD" w:rsidRDefault="000061F8" w:rsidP="00332096">
      <w:pPr>
        <w:pStyle w:val="ART"/>
      </w:pPr>
      <w:r w:rsidRPr="00241C00">
        <w:t>PHOTOGRAPHIC REQUIREMENTS</w:t>
      </w:r>
    </w:p>
    <w:p w14:paraId="2202DD1C" w14:textId="77777777" w:rsidR="00D96CBD" w:rsidRDefault="000061F8" w:rsidP="007E37E1">
      <w:pPr>
        <w:pStyle w:val="PR1"/>
      </w:pPr>
      <w:r w:rsidRPr="00241C00">
        <w:t xml:space="preserve">The </w:t>
      </w:r>
      <w:r>
        <w:t>Contractor</w:t>
      </w:r>
      <w:r w:rsidRPr="00241C00">
        <w:t xml:space="preserve"> shall take a series of construction photographs to document conditions at the project site and during various stages of construction as follows: </w:t>
      </w:r>
    </w:p>
    <w:p w14:paraId="3D17A3D2" w14:textId="77777777" w:rsidR="00D96CBD" w:rsidRDefault="000061F8" w:rsidP="007E37E1">
      <w:pPr>
        <w:pStyle w:val="PR2"/>
      </w:pPr>
      <w:r w:rsidRPr="00241C00">
        <w:t>Pre-Construction Photographs: Prior to the start of construction take photographs of the project site and adjacent areas as follows:</w:t>
      </w:r>
    </w:p>
    <w:p w14:paraId="772807D6" w14:textId="77777777" w:rsidR="00D96CBD" w:rsidRDefault="000061F8" w:rsidP="007E37E1">
      <w:pPr>
        <w:pStyle w:val="PR3"/>
        <w:rPr>
          <w:rStyle w:val="SI"/>
          <w:color w:val="000000"/>
          <w:spacing w:val="-2"/>
          <w:szCs w:val="24"/>
        </w:rPr>
      </w:pPr>
      <w:r w:rsidRPr="00241C00">
        <w:t xml:space="preserve">New Projects: </w:t>
      </w:r>
      <w:r w:rsidRPr="00241C00">
        <w:rPr>
          <w:rStyle w:val="SI"/>
          <w:color w:val="000000"/>
          <w:spacing w:val="-2"/>
          <w:szCs w:val="24"/>
        </w:rPr>
        <w:t>Take photographs in sufficient number to show existing conditions adjacent to the work areas before starting work. Where applicable, take photographs of existing buildings either on or adjoining the property in sufficient detail to record accurately the physical conditions at the start of construction.</w:t>
      </w:r>
    </w:p>
    <w:p w14:paraId="4AD38096" w14:textId="77777777" w:rsidR="00D96CBD" w:rsidRDefault="000061F8" w:rsidP="007E37E1">
      <w:pPr>
        <w:pStyle w:val="PR3"/>
        <w:rPr>
          <w:rStyle w:val="SI"/>
          <w:color w:val="000000"/>
          <w:spacing w:val="-2"/>
          <w:szCs w:val="24"/>
        </w:rPr>
      </w:pPr>
      <w:r w:rsidRPr="00241C00">
        <w:rPr>
          <w:rStyle w:val="SI"/>
          <w:color w:val="000000"/>
          <w:spacing w:val="-2"/>
          <w:szCs w:val="24"/>
        </w:rPr>
        <w:t>Campus Renovation Projects: Take photographs in sufficient number to show existing conditions adjacent to the work areas, to indicate pre construction damage to existing walls, partitions, insulation, previous work that was not completed, and/or missing materials before starting work.</w:t>
      </w:r>
    </w:p>
    <w:p w14:paraId="0A231DF6" w14:textId="77777777" w:rsidR="00D96CBD" w:rsidRDefault="000061F8" w:rsidP="007E37E1">
      <w:pPr>
        <w:pStyle w:val="PR2"/>
        <w:rPr>
          <w:rStyle w:val="SI"/>
          <w:color w:val="000000"/>
          <w:spacing w:val="-2"/>
          <w:szCs w:val="24"/>
        </w:rPr>
      </w:pPr>
      <w:r w:rsidRPr="00241C00">
        <w:rPr>
          <w:rStyle w:val="SI"/>
          <w:color w:val="000000"/>
          <w:spacing w:val="-2"/>
          <w:szCs w:val="24"/>
        </w:rPr>
        <w:t>Construction Progress Photographs:</w:t>
      </w:r>
    </w:p>
    <w:p w14:paraId="48B37BD5" w14:textId="4789BCF7" w:rsidR="00B22143" w:rsidRPr="00241C00" w:rsidRDefault="00B22143" w:rsidP="007E37E1">
      <w:pPr>
        <w:pStyle w:val="PR3"/>
        <w:rPr>
          <w:rStyle w:val="SI"/>
          <w:color w:val="000000"/>
          <w:spacing w:val="-2"/>
          <w:szCs w:val="24"/>
        </w:rPr>
      </w:pPr>
      <w:r w:rsidRPr="00241C00">
        <w:rPr>
          <w:rStyle w:val="SI"/>
          <w:color w:val="000000"/>
          <w:spacing w:val="-2"/>
          <w:szCs w:val="24"/>
        </w:rPr>
        <w:t>Take project photographs, in accordance with requirements indicated, to best show the status of construction and progress since taking previous photographs.</w:t>
      </w:r>
    </w:p>
    <w:p w14:paraId="7B263BF4" w14:textId="4EAC7809" w:rsidR="00B22143" w:rsidRPr="00241C00" w:rsidRDefault="00DC5614" w:rsidP="007E37E1">
      <w:pPr>
        <w:pStyle w:val="CMT"/>
        <w:rPr>
          <w:rStyle w:val="SI"/>
          <w:color w:val="000000"/>
          <w:spacing w:val="-2"/>
          <w:sz w:val="24"/>
          <w:szCs w:val="24"/>
        </w:rPr>
      </w:pPr>
      <w:r w:rsidRPr="00332096">
        <w:rPr>
          <w:rStyle w:val="SI"/>
          <w:color w:val="000000"/>
          <w:spacing w:val="-2"/>
          <w:sz w:val="24"/>
          <w:szCs w:val="24"/>
          <w:highlight w:val="yellow"/>
        </w:rPr>
        <w:t>&lt;Edit frequency based on project duration.&gt;</w:t>
      </w:r>
    </w:p>
    <w:p w14:paraId="5B21CA92" w14:textId="77777777" w:rsidR="00D96CBD" w:rsidRDefault="00B22143" w:rsidP="007E37E1">
      <w:pPr>
        <w:pStyle w:val="PR3"/>
        <w:rPr>
          <w:rStyle w:val="SI"/>
          <w:color w:val="000000"/>
          <w:spacing w:val="-2"/>
          <w:szCs w:val="24"/>
        </w:rPr>
      </w:pPr>
      <w:r w:rsidRPr="00241C00">
        <w:rPr>
          <w:rStyle w:val="SI"/>
          <w:color w:val="000000"/>
          <w:spacing w:val="-2"/>
          <w:szCs w:val="24"/>
        </w:rPr>
        <w:t>Frequency: Take photographs monthly, coinciding with the cutoff date associated with each Application for Payment.</w:t>
      </w:r>
    </w:p>
    <w:p w14:paraId="6756B91B" w14:textId="77777777" w:rsidR="00D96CBD" w:rsidRDefault="00B22143" w:rsidP="007E37E1">
      <w:pPr>
        <w:pStyle w:val="PR3"/>
        <w:rPr>
          <w:rStyle w:val="SI"/>
          <w:color w:val="000000"/>
          <w:spacing w:val="-2"/>
          <w:szCs w:val="24"/>
        </w:rPr>
      </w:pPr>
      <w:r w:rsidRPr="00241C00">
        <w:rPr>
          <w:rStyle w:val="SI"/>
          <w:color w:val="000000"/>
          <w:spacing w:val="-2"/>
          <w:szCs w:val="24"/>
        </w:rPr>
        <w:t>Vantage Points:  Comply with the University's directions concerning desired vantage points for shots.</w:t>
      </w:r>
    </w:p>
    <w:p w14:paraId="5C377133" w14:textId="77777777" w:rsidR="00D96CBD" w:rsidRDefault="00B22143" w:rsidP="007E37E1">
      <w:pPr>
        <w:pStyle w:val="PR2"/>
        <w:rPr>
          <w:rStyle w:val="SI"/>
          <w:color w:val="000000"/>
          <w:spacing w:val="-2"/>
          <w:szCs w:val="24"/>
        </w:rPr>
      </w:pPr>
      <w:r>
        <w:rPr>
          <w:rStyle w:val="SI"/>
          <w:color w:val="000000"/>
          <w:spacing w:val="-2"/>
          <w:szCs w:val="24"/>
        </w:rPr>
        <w:t xml:space="preserve">Time – Lapse Video: </w:t>
      </w:r>
      <w:r w:rsidR="004F43D7" w:rsidRPr="004F43D7">
        <w:rPr>
          <w:rStyle w:val="SI"/>
          <w:color w:val="000000"/>
          <w:spacing w:val="-2"/>
          <w:szCs w:val="24"/>
        </w:rPr>
        <w:t>Submit time-lapse sequence video recordings at project completion, or when agreed for new building construction.</w:t>
      </w:r>
      <w:r w:rsidR="004F43D7">
        <w:rPr>
          <w:rStyle w:val="SI"/>
          <w:color w:val="000000"/>
          <w:spacing w:val="-2"/>
          <w:szCs w:val="24"/>
        </w:rPr>
        <w:t xml:space="preserve"> </w:t>
      </w:r>
      <w:r w:rsidR="004F43D7" w:rsidRPr="004F43D7">
        <w:rPr>
          <w:rStyle w:val="SI"/>
          <w:color w:val="000000"/>
          <w:spacing w:val="-2"/>
          <w:szCs w:val="24"/>
          <w:highlight w:val="yellow"/>
        </w:rPr>
        <w:t>&lt;Remove for small projects&gt;</w:t>
      </w:r>
    </w:p>
    <w:p w14:paraId="58608234" w14:textId="48AE27BE" w:rsidR="000061F8" w:rsidRDefault="00ED3D82" w:rsidP="007E37E1">
      <w:pPr>
        <w:pStyle w:val="PR3"/>
        <w:rPr>
          <w:rStyle w:val="SI"/>
          <w:color w:val="000000"/>
          <w:spacing w:val="-2"/>
          <w:szCs w:val="24"/>
        </w:rPr>
      </w:pPr>
      <w:r>
        <w:rPr>
          <w:rStyle w:val="SI"/>
          <w:color w:val="000000"/>
          <w:spacing w:val="-2"/>
          <w:szCs w:val="24"/>
        </w:rPr>
        <w:t>Submit time-lapse sequence video recordings by uploading to University PMIS.</w:t>
      </w:r>
    </w:p>
    <w:p w14:paraId="0C7EACE1" w14:textId="230010A3" w:rsidR="00ED3D82" w:rsidRDefault="00ED3D82" w:rsidP="007E37E1">
      <w:pPr>
        <w:pStyle w:val="PR3"/>
        <w:rPr>
          <w:rStyle w:val="SI"/>
          <w:color w:val="000000"/>
          <w:spacing w:val="-2"/>
          <w:szCs w:val="24"/>
        </w:rPr>
      </w:pPr>
      <w:r>
        <w:rPr>
          <w:rStyle w:val="SI"/>
          <w:color w:val="000000"/>
          <w:spacing w:val="-2"/>
          <w:szCs w:val="24"/>
        </w:rPr>
        <w:t>Identification: For each recording, provide the following information:</w:t>
      </w:r>
    </w:p>
    <w:p w14:paraId="75C9EABA" w14:textId="7B22A7B5" w:rsidR="00ED3D82" w:rsidRDefault="00ED3D82" w:rsidP="007E37E1">
      <w:pPr>
        <w:pStyle w:val="PR4"/>
        <w:rPr>
          <w:rStyle w:val="SI"/>
          <w:color w:val="000000"/>
          <w:spacing w:val="-2"/>
          <w:szCs w:val="24"/>
        </w:rPr>
      </w:pPr>
      <w:r>
        <w:rPr>
          <w:rStyle w:val="SI"/>
          <w:color w:val="000000"/>
          <w:spacing w:val="-2"/>
          <w:szCs w:val="24"/>
        </w:rPr>
        <w:t>Name of Project</w:t>
      </w:r>
      <w:r w:rsidR="008B56F8">
        <w:rPr>
          <w:rStyle w:val="SI"/>
          <w:color w:val="000000"/>
          <w:spacing w:val="-2"/>
          <w:szCs w:val="24"/>
        </w:rPr>
        <w:t>.</w:t>
      </w:r>
    </w:p>
    <w:p w14:paraId="112026BD" w14:textId="7B88C09D" w:rsidR="00ED3D82" w:rsidRDefault="00ED3D82" w:rsidP="007E37E1">
      <w:pPr>
        <w:pStyle w:val="PR4"/>
        <w:rPr>
          <w:rStyle w:val="SI"/>
          <w:color w:val="000000"/>
          <w:spacing w:val="-2"/>
          <w:szCs w:val="24"/>
        </w:rPr>
      </w:pPr>
      <w:r>
        <w:rPr>
          <w:rStyle w:val="SI"/>
          <w:color w:val="000000"/>
          <w:spacing w:val="-2"/>
          <w:szCs w:val="24"/>
        </w:rPr>
        <w:t>Name and contact information for photographer</w:t>
      </w:r>
      <w:r w:rsidR="008B56F8">
        <w:rPr>
          <w:rStyle w:val="SI"/>
          <w:color w:val="000000"/>
          <w:spacing w:val="-2"/>
          <w:szCs w:val="24"/>
        </w:rPr>
        <w:t>.</w:t>
      </w:r>
    </w:p>
    <w:p w14:paraId="64A3D65E" w14:textId="48523C99" w:rsidR="00ED3D82" w:rsidRDefault="00ED3D82" w:rsidP="007E37E1">
      <w:pPr>
        <w:pStyle w:val="PR4"/>
        <w:rPr>
          <w:rStyle w:val="SI"/>
          <w:color w:val="000000"/>
          <w:spacing w:val="-2"/>
          <w:szCs w:val="24"/>
        </w:rPr>
      </w:pPr>
      <w:r>
        <w:rPr>
          <w:rStyle w:val="SI"/>
          <w:color w:val="000000"/>
          <w:spacing w:val="-2"/>
          <w:szCs w:val="24"/>
        </w:rPr>
        <w:t>Name of University, Architect</w:t>
      </w:r>
      <w:r w:rsidR="008B56F8">
        <w:rPr>
          <w:rStyle w:val="SI"/>
          <w:color w:val="000000"/>
          <w:spacing w:val="-2"/>
          <w:szCs w:val="24"/>
        </w:rPr>
        <w:t>, and Construction Manager.</w:t>
      </w:r>
    </w:p>
    <w:p w14:paraId="16876420" w14:textId="15EB9346" w:rsidR="008B56F8" w:rsidRDefault="008B56F8" w:rsidP="007E37E1">
      <w:pPr>
        <w:pStyle w:val="PR4"/>
        <w:rPr>
          <w:rStyle w:val="SI"/>
          <w:color w:val="000000"/>
          <w:spacing w:val="-2"/>
          <w:szCs w:val="24"/>
        </w:rPr>
      </w:pPr>
      <w:r>
        <w:rPr>
          <w:rStyle w:val="SI"/>
          <w:color w:val="000000"/>
          <w:spacing w:val="-2"/>
          <w:szCs w:val="24"/>
        </w:rPr>
        <w:lastRenderedPageBreak/>
        <w:t>Name of Contractor.</w:t>
      </w:r>
    </w:p>
    <w:p w14:paraId="34A934E4" w14:textId="51DFF2BE" w:rsidR="008B56F8" w:rsidRDefault="008B56F8" w:rsidP="007E37E1">
      <w:pPr>
        <w:pStyle w:val="PR4"/>
        <w:rPr>
          <w:rStyle w:val="SI"/>
          <w:color w:val="000000"/>
          <w:spacing w:val="-2"/>
          <w:szCs w:val="24"/>
        </w:rPr>
      </w:pPr>
      <w:r>
        <w:rPr>
          <w:rStyle w:val="SI"/>
          <w:color w:val="000000"/>
          <w:spacing w:val="-2"/>
          <w:szCs w:val="24"/>
        </w:rPr>
        <w:t xml:space="preserve">Date(s) and time(s) video recording was recorded. </w:t>
      </w:r>
    </w:p>
    <w:p w14:paraId="48DE7051" w14:textId="472F7005" w:rsidR="008B56F8" w:rsidRPr="00241C00" w:rsidRDefault="008B56F8" w:rsidP="007E37E1">
      <w:pPr>
        <w:pStyle w:val="PR4"/>
        <w:rPr>
          <w:rStyle w:val="SI"/>
          <w:color w:val="000000"/>
          <w:spacing w:val="-2"/>
          <w:szCs w:val="24"/>
        </w:rPr>
      </w:pPr>
      <w:r>
        <w:rPr>
          <w:rStyle w:val="SI"/>
          <w:color w:val="000000"/>
          <w:spacing w:val="-2"/>
          <w:szCs w:val="24"/>
        </w:rPr>
        <w:t xml:space="preserve">Description of vantage point, indicating location, direction (by compass point), and elevation or story of construction. </w:t>
      </w:r>
    </w:p>
    <w:p w14:paraId="689A3CA6" w14:textId="77777777" w:rsidR="00D96CBD" w:rsidRDefault="000061F8" w:rsidP="007E37E1">
      <w:pPr>
        <w:pStyle w:val="PR2"/>
      </w:pPr>
      <w:r w:rsidRPr="00241C00">
        <w:t>Record Photograph Files:</w:t>
      </w:r>
    </w:p>
    <w:p w14:paraId="0F39D185" w14:textId="7BCFA92E" w:rsidR="000061F8" w:rsidRPr="00241C00" w:rsidRDefault="000061F8" w:rsidP="007E37E1">
      <w:pPr>
        <w:pStyle w:val="PR3"/>
        <w:rPr>
          <w:rStyle w:val="SI"/>
          <w:color w:val="000000"/>
          <w:spacing w:val="-2"/>
          <w:szCs w:val="24"/>
        </w:rPr>
      </w:pPr>
      <w:r w:rsidRPr="00241C00">
        <w:rPr>
          <w:rStyle w:val="SI"/>
          <w:color w:val="000000"/>
          <w:spacing w:val="-2"/>
          <w:szCs w:val="24"/>
        </w:rPr>
        <w:t xml:space="preserve">At </w:t>
      </w:r>
      <w:r w:rsidRPr="000061F8">
        <w:rPr>
          <w:rStyle w:val="SI"/>
          <w:spacing w:val="-2"/>
          <w:szCs w:val="24"/>
        </w:rPr>
        <w:t>the end of the project submit a complete set of record photographs</w:t>
      </w:r>
      <w:r w:rsidR="005B6ECF">
        <w:rPr>
          <w:rStyle w:val="SI"/>
          <w:spacing w:val="-2"/>
          <w:szCs w:val="24"/>
        </w:rPr>
        <w:t xml:space="preserve"> through University PMIS. </w:t>
      </w:r>
    </w:p>
    <w:p w14:paraId="1B74EC49" w14:textId="77777777" w:rsidR="00D96CBD" w:rsidRDefault="000061F8" w:rsidP="007E37E1">
      <w:pPr>
        <w:pStyle w:val="PR2"/>
        <w:rPr>
          <w:rStyle w:val="SI"/>
          <w:spacing w:val="-2"/>
          <w:szCs w:val="24"/>
        </w:rPr>
      </w:pPr>
      <w:r w:rsidRPr="000061F8">
        <w:rPr>
          <w:rStyle w:val="SI"/>
          <w:spacing w:val="-2"/>
          <w:szCs w:val="24"/>
        </w:rPr>
        <w:t>Post Construction Photographs:</w:t>
      </w:r>
    </w:p>
    <w:p w14:paraId="444DDAB7" w14:textId="64913273" w:rsidR="00D96CBD" w:rsidRDefault="000061F8" w:rsidP="007E37E1">
      <w:pPr>
        <w:pStyle w:val="PR3"/>
        <w:rPr>
          <w:rStyle w:val="SI"/>
          <w:spacing w:val="-2"/>
          <w:szCs w:val="24"/>
        </w:rPr>
      </w:pPr>
      <w:r w:rsidRPr="000061F8">
        <w:rPr>
          <w:rStyle w:val="SI"/>
          <w:spacing w:val="-2"/>
          <w:szCs w:val="24"/>
        </w:rPr>
        <w:t>After the project has completed if the A/E, the Contractor, and/or other contractors would like to have a series of post construction photographs taken of the project site they must submit a written request to the University PM. The PM will contact the contact the appropriate University representatives to gain approval and set up a time for the photographs to be taken. Post construction photographs will not be allowed without the approval of the end user or their representative.</w:t>
      </w:r>
    </w:p>
    <w:p w14:paraId="0D50DD94" w14:textId="6AF5A52F" w:rsidR="00D96CBD" w:rsidRDefault="007E37E1" w:rsidP="007E37E1">
      <w:pPr>
        <w:pStyle w:val="PRT"/>
      </w:pPr>
      <w:r>
        <w:t>P</w:t>
      </w:r>
      <w:r w:rsidR="000061F8" w:rsidRPr="000061F8">
        <w:t>RODUCTS (</w:t>
      </w:r>
      <w:r w:rsidR="000061F8" w:rsidRPr="000061F8">
        <w:rPr>
          <w:spacing w:val="-3"/>
        </w:rPr>
        <w:t>Not Applicable</w:t>
      </w:r>
      <w:r w:rsidR="000061F8" w:rsidRPr="000061F8">
        <w:t>)</w:t>
      </w:r>
    </w:p>
    <w:p w14:paraId="38F04EE6" w14:textId="25CFA4F1" w:rsidR="00D96CBD" w:rsidRDefault="007E37E1" w:rsidP="007E37E1">
      <w:pPr>
        <w:pStyle w:val="PRT"/>
      </w:pPr>
      <w:r>
        <w:t>E</w:t>
      </w:r>
      <w:r w:rsidR="000061F8" w:rsidRPr="000061F8">
        <w:t>XECUTION (</w:t>
      </w:r>
      <w:r w:rsidR="000061F8" w:rsidRPr="000061F8">
        <w:rPr>
          <w:spacing w:val="-3"/>
        </w:rPr>
        <w:t>Not Applicable</w:t>
      </w:r>
      <w:r w:rsidR="000061F8" w:rsidRPr="000061F8">
        <w:t>)</w:t>
      </w:r>
    </w:p>
    <w:p w14:paraId="3153EE69" w14:textId="29F76EFE" w:rsidR="00332096" w:rsidRDefault="000061F8" w:rsidP="007E37E1">
      <w:pPr>
        <w:pStyle w:val="EOS"/>
        <w:rPr>
          <w:rStyle w:val="SI"/>
          <w:spacing w:val="-2"/>
        </w:rPr>
      </w:pPr>
      <w:r w:rsidRPr="000061F8">
        <w:rPr>
          <w:rStyle w:val="SI"/>
          <w:spacing w:val="-2"/>
        </w:rPr>
        <w:t xml:space="preserve">END OF SECTION </w:t>
      </w:r>
    </w:p>
    <w:p w14:paraId="5438A85B" w14:textId="41DF5F33" w:rsidR="000061F8" w:rsidRPr="000061F8" w:rsidRDefault="000061F8" w:rsidP="000061F8">
      <w:pPr>
        <w:tabs>
          <w:tab w:val="left" w:pos="3780"/>
        </w:tabs>
      </w:pPr>
    </w:p>
    <w:sectPr w:rsidR="000061F8" w:rsidRPr="000061F8">
      <w:headerReference w:type="default" r:id="rId10"/>
      <w:footerReference w:type="default" r:id="rId11"/>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EB1D9" w14:textId="77777777" w:rsidR="004E59A4" w:rsidRDefault="004E59A4">
      <w:r>
        <w:separator/>
      </w:r>
    </w:p>
  </w:endnote>
  <w:endnote w:type="continuationSeparator" w:id="0">
    <w:p w14:paraId="15E1518B" w14:textId="77777777" w:rsidR="004E59A4" w:rsidRDefault="004E5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1817D" w14:textId="0660AAA6" w:rsidR="00B35CCF" w:rsidRDefault="00B35CCF" w:rsidP="00B35CCF">
    <w:pPr>
      <w:pStyle w:val="Footer"/>
      <w:rPr>
        <w:rStyle w:val="NAM"/>
      </w:rPr>
    </w:pPr>
    <w:r>
      <w:rPr>
        <w:rStyle w:val="NAM"/>
      </w:rPr>
      <w:t>PHOTOGRAPHIC DOCUMENTATION</w:t>
    </w:r>
    <w:r>
      <w:rPr>
        <w:rStyle w:val="NAM"/>
      </w:rPr>
      <w:tab/>
    </w:r>
    <w:r>
      <w:rPr>
        <w:rStyle w:val="NAM"/>
      </w:rPr>
      <w:tab/>
    </w:r>
    <w:r>
      <w:rPr>
        <w:rStyle w:val="NUM"/>
      </w:rPr>
      <w:t>013233</w:t>
    </w:r>
    <w:r>
      <w:t xml:space="preserv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460C3" w14:textId="77777777" w:rsidR="004E59A4" w:rsidRDefault="004E59A4">
      <w:r>
        <w:separator/>
      </w:r>
    </w:p>
  </w:footnote>
  <w:footnote w:type="continuationSeparator" w:id="0">
    <w:p w14:paraId="352CF20F" w14:textId="77777777" w:rsidR="004E59A4" w:rsidRDefault="004E5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3058E" w14:textId="77777777" w:rsidR="00B35CCF" w:rsidRPr="002410AC" w:rsidRDefault="00B35CCF" w:rsidP="00B35CCF">
    <w:pPr>
      <w:pStyle w:val="Header"/>
      <w:rPr>
        <w:color w:val="auto"/>
      </w:rPr>
    </w:pPr>
    <w:r w:rsidRPr="002410AC">
      <w:rPr>
        <w:color w:val="auto"/>
      </w:rPr>
      <w:t>University of Maryland, Baltimore</w:t>
    </w:r>
  </w:p>
  <w:p w14:paraId="1198EA1C" w14:textId="77777777" w:rsidR="00B35CCF" w:rsidRPr="005A51F4" w:rsidRDefault="00B35CCF" w:rsidP="00B35CCF">
    <w:pPr>
      <w:pStyle w:val="Header"/>
    </w:pPr>
    <w:r w:rsidRPr="00954D88">
      <w:t>Bressler Research Building – Seventh Floor Renovation</w:t>
    </w:r>
    <w:r>
      <w:tab/>
    </w:r>
    <w:r w:rsidRPr="002410AC">
      <w:rPr>
        <w:color w:val="auto"/>
      </w:rPr>
      <w:t xml:space="preserve">Project No: </w:t>
    </w:r>
    <w:r w:rsidRPr="00954D88">
      <w:t>10-357</w:t>
    </w:r>
  </w:p>
  <w:p w14:paraId="3259FFA0" w14:textId="77777777" w:rsidR="00B35CCF" w:rsidRPr="009D2AFF" w:rsidRDefault="00B35CCF" w:rsidP="00B35CCF">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0160BC1"/>
    <w:multiLevelType w:val="multilevel"/>
    <w:tmpl w:val="5E58F4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3"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5D7CE4"/>
    <w:multiLevelType w:val="hybridMultilevel"/>
    <w:tmpl w:val="F45029F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6211C"/>
    <w:multiLevelType w:val="multilevel"/>
    <w:tmpl w:val="AC328BE0"/>
    <w:lvl w:ilvl="0">
      <w:start w:val="1"/>
      <w:numFmt w:val="upperLetter"/>
      <w:lvlText w:val="%1."/>
      <w:lvlJc w:val="left"/>
      <w:pPr>
        <w:ind w:left="3240" w:hanging="360"/>
      </w:pPr>
      <w:rPr>
        <w:rFonts w:ascii="Times New Roman" w:eastAsia="Times New Roman" w:hAnsi="Times New Roman" w:cs="Times New Roman"/>
      </w:r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6"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3A417FA0"/>
    <w:multiLevelType w:val="hybridMultilevel"/>
    <w:tmpl w:val="AC328BE0"/>
    <w:lvl w:ilvl="0" w:tplc="80CA4A80">
      <w:start w:val="1"/>
      <w:numFmt w:val="upperLetter"/>
      <w:lvlText w:val="%1."/>
      <w:lvlJc w:val="left"/>
      <w:pPr>
        <w:ind w:left="3240" w:hanging="360"/>
      </w:pPr>
      <w:rPr>
        <w:rFonts w:ascii="Times New Roman" w:eastAsia="Times New Roman" w:hAnsi="Times New Roman"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E9239F"/>
    <w:multiLevelType w:val="hybridMultilevel"/>
    <w:tmpl w:val="F36AC3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F7640F2">
      <w:start w:val="1"/>
      <w:numFmt w:val="decimal"/>
      <w:lvlText w:val="%4."/>
      <w:lvlJc w:val="left"/>
      <w:pPr>
        <w:ind w:left="2880" w:hanging="360"/>
      </w:pPr>
      <w:rPr>
        <w:color w:val="000000"/>
      </w:rPr>
    </w:lvl>
    <w:lvl w:ilvl="4" w:tplc="7242EA10">
      <w:start w:val="1"/>
      <w:numFmt w:val="lowerLetter"/>
      <w:lvlText w:val="%5."/>
      <w:lvlJc w:val="left"/>
      <w:pPr>
        <w:ind w:left="3600" w:hanging="360"/>
      </w:pPr>
      <w:rPr>
        <w:color w:val="000000"/>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B6A5AB1"/>
    <w:multiLevelType w:val="hybridMultilevel"/>
    <w:tmpl w:val="04E05B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 w15:restartNumberingAfterBreak="0">
    <w:nsid w:val="578B3034"/>
    <w:multiLevelType w:val="hybridMultilevel"/>
    <w:tmpl w:val="2516473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7"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9" w15:restartNumberingAfterBreak="0">
    <w:nsid w:val="688760F1"/>
    <w:multiLevelType w:val="hybridMultilevel"/>
    <w:tmpl w:val="04E05B6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A2C5501"/>
    <w:multiLevelType w:val="hybridMultilevel"/>
    <w:tmpl w:val="A25290AA"/>
    <w:lvl w:ilvl="0" w:tplc="3AE84C28">
      <w:start w:val="1"/>
      <w:numFmt w:val="decimal"/>
      <w:lvlText w:val="%1."/>
      <w:lvlJc w:val="left"/>
      <w:pPr>
        <w:ind w:left="1020" w:hanging="360"/>
      </w:pPr>
    </w:lvl>
    <w:lvl w:ilvl="1" w:tplc="2F0AEA6E">
      <w:start w:val="1"/>
      <w:numFmt w:val="decimal"/>
      <w:lvlText w:val="%2."/>
      <w:lvlJc w:val="left"/>
      <w:pPr>
        <w:ind w:left="1020" w:hanging="360"/>
      </w:pPr>
    </w:lvl>
    <w:lvl w:ilvl="2" w:tplc="3E56B52A">
      <w:start w:val="1"/>
      <w:numFmt w:val="decimal"/>
      <w:lvlText w:val="%3."/>
      <w:lvlJc w:val="left"/>
      <w:pPr>
        <w:ind w:left="1020" w:hanging="360"/>
      </w:pPr>
    </w:lvl>
    <w:lvl w:ilvl="3" w:tplc="AA6A2C7A">
      <w:start w:val="1"/>
      <w:numFmt w:val="decimal"/>
      <w:lvlText w:val="%4."/>
      <w:lvlJc w:val="left"/>
      <w:pPr>
        <w:ind w:left="1020" w:hanging="360"/>
      </w:pPr>
    </w:lvl>
    <w:lvl w:ilvl="4" w:tplc="9662D8FC">
      <w:start w:val="1"/>
      <w:numFmt w:val="decimal"/>
      <w:lvlText w:val="%5."/>
      <w:lvlJc w:val="left"/>
      <w:pPr>
        <w:ind w:left="1020" w:hanging="360"/>
      </w:pPr>
    </w:lvl>
    <w:lvl w:ilvl="5" w:tplc="E5A8FC92">
      <w:start w:val="1"/>
      <w:numFmt w:val="decimal"/>
      <w:lvlText w:val="%6."/>
      <w:lvlJc w:val="left"/>
      <w:pPr>
        <w:ind w:left="1020" w:hanging="360"/>
      </w:pPr>
    </w:lvl>
    <w:lvl w:ilvl="6" w:tplc="1CB47072">
      <w:start w:val="1"/>
      <w:numFmt w:val="decimal"/>
      <w:lvlText w:val="%7."/>
      <w:lvlJc w:val="left"/>
      <w:pPr>
        <w:ind w:left="1020" w:hanging="360"/>
      </w:pPr>
    </w:lvl>
    <w:lvl w:ilvl="7" w:tplc="2DBCFDA6">
      <w:start w:val="1"/>
      <w:numFmt w:val="decimal"/>
      <w:lvlText w:val="%8."/>
      <w:lvlJc w:val="left"/>
      <w:pPr>
        <w:ind w:left="1020" w:hanging="360"/>
      </w:pPr>
    </w:lvl>
    <w:lvl w:ilvl="8" w:tplc="764817AC">
      <w:start w:val="1"/>
      <w:numFmt w:val="decimal"/>
      <w:lvlText w:val="%9."/>
      <w:lvlJc w:val="left"/>
      <w:pPr>
        <w:ind w:left="1020" w:hanging="360"/>
      </w:pPr>
    </w:lvl>
  </w:abstractNum>
  <w:abstractNum w:abstractNumId="21"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729578801">
    <w:abstractNumId w:val="0"/>
  </w:num>
  <w:num w:numId="2" w16cid:durableId="2044017461">
    <w:abstractNumId w:val="0"/>
  </w:num>
  <w:num w:numId="3" w16cid:durableId="149831558">
    <w:abstractNumId w:val="0"/>
  </w:num>
  <w:num w:numId="4" w16cid:durableId="1025322888">
    <w:abstractNumId w:val="20"/>
  </w:num>
  <w:num w:numId="5" w16cid:durableId="2084328069">
    <w:abstractNumId w:val="10"/>
  </w:num>
  <w:num w:numId="6" w16cid:durableId="26033571">
    <w:abstractNumId w:val="4"/>
  </w:num>
  <w:num w:numId="7" w16cid:durableId="1910535376">
    <w:abstractNumId w:val="9"/>
  </w:num>
  <w:num w:numId="8" w16cid:durableId="543835116">
    <w:abstractNumId w:val="1"/>
  </w:num>
  <w:num w:numId="9" w16cid:durableId="1899978798">
    <w:abstractNumId w:val="7"/>
  </w:num>
  <w:num w:numId="10" w16cid:durableId="42607521">
    <w:abstractNumId w:val="5"/>
  </w:num>
  <w:num w:numId="11" w16cid:durableId="1690833719">
    <w:abstractNumId w:val="13"/>
  </w:num>
  <w:num w:numId="12" w16cid:durableId="1210992835">
    <w:abstractNumId w:val="19"/>
  </w:num>
  <w:num w:numId="13" w16cid:durableId="1728532911">
    <w:abstractNumId w:val="18"/>
  </w:num>
  <w:num w:numId="14" w16cid:durableId="698043989">
    <w:abstractNumId w:val="2"/>
  </w:num>
  <w:num w:numId="15" w16cid:durableId="368189559">
    <w:abstractNumId w:val="16"/>
  </w:num>
  <w:num w:numId="16" w16cid:durableId="191840514">
    <w:abstractNumId w:val="11"/>
  </w:num>
  <w:num w:numId="17" w16cid:durableId="486635563">
    <w:abstractNumId w:val="17"/>
  </w:num>
  <w:num w:numId="18" w16cid:durableId="520242846">
    <w:abstractNumId w:val="6"/>
  </w:num>
  <w:num w:numId="19" w16cid:durableId="2125877940">
    <w:abstractNumId w:val="3"/>
  </w:num>
  <w:num w:numId="20" w16cid:durableId="1735933117">
    <w:abstractNumId w:val="15"/>
  </w:num>
  <w:num w:numId="21" w16cid:durableId="703408210">
    <w:abstractNumId w:val="12"/>
  </w:num>
  <w:num w:numId="22" w16cid:durableId="150488404">
    <w:abstractNumId w:val="14"/>
  </w:num>
  <w:num w:numId="23" w16cid:durableId="302463384">
    <w:abstractNumId w:val="8"/>
  </w:num>
  <w:num w:numId="24" w16cid:durableId="148820770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ttachedTemplate r:id="rId1"/>
  <w:linkStyles/>
  <w:revisionView w:markup="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6/01/22"/>
    <w:docVar w:name="Format" w:val="1"/>
    <w:docVar w:name="MF04" w:val="013233"/>
    <w:docVar w:name="MF95" w:val="01322"/>
    <w:docVar w:name="MFOrigin" w:val="MF04"/>
    <w:docVar w:name="SectionID" w:val="13"/>
    <w:docVar w:name="SpecType" w:val="MasterSpec"/>
    <w:docVar w:name="Version" w:val="16645"/>
  </w:docVars>
  <w:rsids>
    <w:rsidRoot w:val="00866C8B"/>
    <w:rsid w:val="000061F8"/>
    <w:rsid w:val="00027E18"/>
    <w:rsid w:val="00046DF2"/>
    <w:rsid w:val="00055A1C"/>
    <w:rsid w:val="0006643A"/>
    <w:rsid w:val="000666AD"/>
    <w:rsid w:val="000708EF"/>
    <w:rsid w:val="00082717"/>
    <w:rsid w:val="000A04F1"/>
    <w:rsid w:val="000C4C25"/>
    <w:rsid w:val="000F7FF1"/>
    <w:rsid w:val="00106EFA"/>
    <w:rsid w:val="001159B5"/>
    <w:rsid w:val="00130493"/>
    <w:rsid w:val="001529BC"/>
    <w:rsid w:val="001656F5"/>
    <w:rsid w:val="001965C2"/>
    <w:rsid w:val="001B698E"/>
    <w:rsid w:val="001D5481"/>
    <w:rsid w:val="001E3156"/>
    <w:rsid w:val="001F0EE3"/>
    <w:rsid w:val="001F4126"/>
    <w:rsid w:val="001F46B4"/>
    <w:rsid w:val="00206D13"/>
    <w:rsid w:val="002104D0"/>
    <w:rsid w:val="00226389"/>
    <w:rsid w:val="0027302B"/>
    <w:rsid w:val="002913BB"/>
    <w:rsid w:val="002A38A4"/>
    <w:rsid w:val="002B22EE"/>
    <w:rsid w:val="002B610B"/>
    <w:rsid w:val="002C5A5A"/>
    <w:rsid w:val="002D2F77"/>
    <w:rsid w:val="002E439A"/>
    <w:rsid w:val="002E7C47"/>
    <w:rsid w:val="002F0AB4"/>
    <w:rsid w:val="0030059D"/>
    <w:rsid w:val="00303F69"/>
    <w:rsid w:val="00306121"/>
    <w:rsid w:val="00332096"/>
    <w:rsid w:val="00344DD5"/>
    <w:rsid w:val="003514C2"/>
    <w:rsid w:val="00356DDC"/>
    <w:rsid w:val="00357A27"/>
    <w:rsid w:val="003652AC"/>
    <w:rsid w:val="00384A04"/>
    <w:rsid w:val="003B55A7"/>
    <w:rsid w:val="003C5418"/>
    <w:rsid w:val="003C7A22"/>
    <w:rsid w:val="003D22FC"/>
    <w:rsid w:val="003E1362"/>
    <w:rsid w:val="003F6E28"/>
    <w:rsid w:val="004053A4"/>
    <w:rsid w:val="00420AC3"/>
    <w:rsid w:val="00423F99"/>
    <w:rsid w:val="0042544A"/>
    <w:rsid w:val="00463F6A"/>
    <w:rsid w:val="00467C1C"/>
    <w:rsid w:val="00474271"/>
    <w:rsid w:val="004A4EE4"/>
    <w:rsid w:val="004A6827"/>
    <w:rsid w:val="004B548D"/>
    <w:rsid w:val="004E59A4"/>
    <w:rsid w:val="004F43D7"/>
    <w:rsid w:val="00561B98"/>
    <w:rsid w:val="00563C42"/>
    <w:rsid w:val="0057079F"/>
    <w:rsid w:val="00595481"/>
    <w:rsid w:val="005B5D32"/>
    <w:rsid w:val="005B6ECF"/>
    <w:rsid w:val="005D17EB"/>
    <w:rsid w:val="00602D8B"/>
    <w:rsid w:val="00640511"/>
    <w:rsid w:val="00660095"/>
    <w:rsid w:val="00674E66"/>
    <w:rsid w:val="00675CF2"/>
    <w:rsid w:val="00681915"/>
    <w:rsid w:val="00690EBA"/>
    <w:rsid w:val="00695097"/>
    <w:rsid w:val="00695BF4"/>
    <w:rsid w:val="006D71D5"/>
    <w:rsid w:val="006E7082"/>
    <w:rsid w:val="006F6FF5"/>
    <w:rsid w:val="007065AB"/>
    <w:rsid w:val="00707145"/>
    <w:rsid w:val="0071002C"/>
    <w:rsid w:val="00725475"/>
    <w:rsid w:val="0073620F"/>
    <w:rsid w:val="0074326B"/>
    <w:rsid w:val="0074658F"/>
    <w:rsid w:val="00767425"/>
    <w:rsid w:val="007879A6"/>
    <w:rsid w:val="0079279D"/>
    <w:rsid w:val="007A14B5"/>
    <w:rsid w:val="007A3643"/>
    <w:rsid w:val="007A5DEA"/>
    <w:rsid w:val="007D5766"/>
    <w:rsid w:val="007E0972"/>
    <w:rsid w:val="007E37E1"/>
    <w:rsid w:val="007E5349"/>
    <w:rsid w:val="00812474"/>
    <w:rsid w:val="008171F1"/>
    <w:rsid w:val="00820BF8"/>
    <w:rsid w:val="00842E10"/>
    <w:rsid w:val="00844EE7"/>
    <w:rsid w:val="00857726"/>
    <w:rsid w:val="00860CB3"/>
    <w:rsid w:val="00866C8B"/>
    <w:rsid w:val="00885B9E"/>
    <w:rsid w:val="00892B1D"/>
    <w:rsid w:val="008B3535"/>
    <w:rsid w:val="008B56F8"/>
    <w:rsid w:val="008C5621"/>
    <w:rsid w:val="008D2971"/>
    <w:rsid w:val="008D3577"/>
    <w:rsid w:val="008D65B2"/>
    <w:rsid w:val="00906B7A"/>
    <w:rsid w:val="00923D5E"/>
    <w:rsid w:val="009253A5"/>
    <w:rsid w:val="009375A8"/>
    <w:rsid w:val="00940B8C"/>
    <w:rsid w:val="00943916"/>
    <w:rsid w:val="00965856"/>
    <w:rsid w:val="009767F7"/>
    <w:rsid w:val="00982032"/>
    <w:rsid w:val="0098469F"/>
    <w:rsid w:val="00994DBD"/>
    <w:rsid w:val="009A4D59"/>
    <w:rsid w:val="009A611E"/>
    <w:rsid w:val="009A7190"/>
    <w:rsid w:val="009B466F"/>
    <w:rsid w:val="009C30DD"/>
    <w:rsid w:val="009D513D"/>
    <w:rsid w:val="009F58C1"/>
    <w:rsid w:val="009F66CB"/>
    <w:rsid w:val="00A07C80"/>
    <w:rsid w:val="00A14031"/>
    <w:rsid w:val="00A203DF"/>
    <w:rsid w:val="00A34CE9"/>
    <w:rsid w:val="00A37A34"/>
    <w:rsid w:val="00A478F3"/>
    <w:rsid w:val="00A60668"/>
    <w:rsid w:val="00A7189D"/>
    <w:rsid w:val="00A87303"/>
    <w:rsid w:val="00A873EB"/>
    <w:rsid w:val="00A946AC"/>
    <w:rsid w:val="00A97B4D"/>
    <w:rsid w:val="00AA2C9A"/>
    <w:rsid w:val="00AA3BFC"/>
    <w:rsid w:val="00AA44BE"/>
    <w:rsid w:val="00AB282E"/>
    <w:rsid w:val="00AB6665"/>
    <w:rsid w:val="00AB6DA3"/>
    <w:rsid w:val="00AD05CC"/>
    <w:rsid w:val="00AD417E"/>
    <w:rsid w:val="00AD510A"/>
    <w:rsid w:val="00AE392D"/>
    <w:rsid w:val="00AE4646"/>
    <w:rsid w:val="00AE7E67"/>
    <w:rsid w:val="00AF2D7C"/>
    <w:rsid w:val="00B22143"/>
    <w:rsid w:val="00B278E4"/>
    <w:rsid w:val="00B35923"/>
    <w:rsid w:val="00B35CCF"/>
    <w:rsid w:val="00B73378"/>
    <w:rsid w:val="00B768E8"/>
    <w:rsid w:val="00BD186B"/>
    <w:rsid w:val="00BE02E2"/>
    <w:rsid w:val="00BE2F0C"/>
    <w:rsid w:val="00C00DBD"/>
    <w:rsid w:val="00C17D0C"/>
    <w:rsid w:val="00C23428"/>
    <w:rsid w:val="00C2577A"/>
    <w:rsid w:val="00C33419"/>
    <w:rsid w:val="00C654F8"/>
    <w:rsid w:val="00C70BC8"/>
    <w:rsid w:val="00C8557F"/>
    <w:rsid w:val="00C86F75"/>
    <w:rsid w:val="00C93870"/>
    <w:rsid w:val="00CA3A32"/>
    <w:rsid w:val="00CA5C51"/>
    <w:rsid w:val="00CB6A55"/>
    <w:rsid w:val="00CE2129"/>
    <w:rsid w:val="00CE7EFF"/>
    <w:rsid w:val="00CF0988"/>
    <w:rsid w:val="00D13BB6"/>
    <w:rsid w:val="00D15A3B"/>
    <w:rsid w:val="00D20784"/>
    <w:rsid w:val="00D21DDB"/>
    <w:rsid w:val="00D23F88"/>
    <w:rsid w:val="00D25676"/>
    <w:rsid w:val="00D411CA"/>
    <w:rsid w:val="00D701AF"/>
    <w:rsid w:val="00D75E85"/>
    <w:rsid w:val="00D85CD2"/>
    <w:rsid w:val="00D95309"/>
    <w:rsid w:val="00D96CBD"/>
    <w:rsid w:val="00DC5614"/>
    <w:rsid w:val="00DF7648"/>
    <w:rsid w:val="00E002CA"/>
    <w:rsid w:val="00E22352"/>
    <w:rsid w:val="00E56200"/>
    <w:rsid w:val="00E7125F"/>
    <w:rsid w:val="00E74D4E"/>
    <w:rsid w:val="00E8555A"/>
    <w:rsid w:val="00E873E9"/>
    <w:rsid w:val="00E946A9"/>
    <w:rsid w:val="00EC54FE"/>
    <w:rsid w:val="00ED3D82"/>
    <w:rsid w:val="00EE048C"/>
    <w:rsid w:val="00EE771D"/>
    <w:rsid w:val="00F11B5E"/>
    <w:rsid w:val="00F13919"/>
    <w:rsid w:val="00F14A72"/>
    <w:rsid w:val="00F252C4"/>
    <w:rsid w:val="00F2588A"/>
    <w:rsid w:val="00F45016"/>
    <w:rsid w:val="00F51A9A"/>
    <w:rsid w:val="00F610CA"/>
    <w:rsid w:val="00F6675C"/>
    <w:rsid w:val="00F85F01"/>
    <w:rsid w:val="00F915A9"/>
    <w:rsid w:val="00FD4D34"/>
    <w:rsid w:val="00FE5014"/>
    <w:rsid w:val="060F325D"/>
    <w:rsid w:val="128EB779"/>
    <w:rsid w:val="1B902638"/>
    <w:rsid w:val="3007D5EA"/>
    <w:rsid w:val="4C519E23"/>
    <w:rsid w:val="5C87E9B5"/>
    <w:rsid w:val="722DC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FB9DD4"/>
  <w15:chartTrackingRefBased/>
  <w15:docId w15:val="{10962F8B-7B61-4A86-8F6F-E84805810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A203DF"/>
    <w:rPr>
      <w:rFonts w:eastAsia="Calibri"/>
      <w:sz w:val="24"/>
    </w:rPr>
  </w:style>
  <w:style w:type="paragraph" w:styleId="Heading1">
    <w:name w:val="heading 1"/>
    <w:basedOn w:val="Normal"/>
    <w:link w:val="Heading1Char"/>
    <w:qFormat/>
    <w:rsid w:val="00A203DF"/>
    <w:pPr>
      <w:numPr>
        <w:numId w:val="24"/>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A203DF"/>
    <w:pPr>
      <w:numPr>
        <w:ilvl w:val="1"/>
        <w:numId w:val="24"/>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A203DF"/>
    <w:pPr>
      <w:numPr>
        <w:ilvl w:val="2"/>
        <w:numId w:val="13"/>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A203DF"/>
    <w:pPr>
      <w:numPr>
        <w:ilvl w:val="3"/>
        <w:numId w:val="24"/>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A203DF"/>
    <w:pPr>
      <w:numPr>
        <w:ilvl w:val="4"/>
        <w:numId w:val="24"/>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A203DF"/>
    <w:pPr>
      <w:numPr>
        <w:ilvl w:val="5"/>
        <w:numId w:val="24"/>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A203DF"/>
    <w:pPr>
      <w:numPr>
        <w:ilvl w:val="6"/>
        <w:numId w:val="24"/>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A203DF"/>
    <w:pPr>
      <w:numPr>
        <w:ilvl w:val="7"/>
        <w:numId w:val="24"/>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A203DF"/>
    <w:pPr>
      <w:keepNext/>
      <w:keepLines/>
      <w:widowControl w:val="0"/>
      <w:numPr>
        <w:ilvl w:val="8"/>
        <w:numId w:val="24"/>
      </w:numPr>
      <w:autoSpaceDE w:val="0"/>
      <w:autoSpaceDN w:val="0"/>
      <w:adjustRightInd w:val="0"/>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autoRedefine/>
    <w:rsid w:val="00A203DF"/>
    <w:pPr>
      <w:tabs>
        <w:tab w:val="center" w:pos="4608"/>
        <w:tab w:val="right" w:pos="9360"/>
      </w:tabs>
      <w:suppressAutoHyphens/>
      <w:jc w:val="both"/>
    </w:pPr>
    <w:rPr>
      <w:b/>
    </w:rPr>
  </w:style>
  <w:style w:type="paragraph" w:customStyle="1" w:styleId="FTR">
    <w:name w:val="FTR"/>
    <w:basedOn w:val="Normal"/>
    <w:autoRedefine/>
    <w:rsid w:val="00A203DF"/>
    <w:pPr>
      <w:tabs>
        <w:tab w:val="right" w:pos="9360"/>
      </w:tabs>
      <w:suppressAutoHyphens/>
      <w:jc w:val="both"/>
    </w:pPr>
    <w:rPr>
      <w:b/>
    </w:rPr>
  </w:style>
  <w:style w:type="paragraph" w:customStyle="1" w:styleId="SCT">
    <w:name w:val="SCT"/>
    <w:basedOn w:val="Normal"/>
    <w:qFormat/>
    <w:rsid w:val="00A203DF"/>
    <w:pPr>
      <w:suppressAutoHyphens/>
      <w:spacing w:before="240"/>
      <w:jc w:val="both"/>
    </w:pPr>
    <w:rPr>
      <w:b/>
      <w:szCs w:val="24"/>
    </w:rPr>
  </w:style>
  <w:style w:type="paragraph" w:customStyle="1" w:styleId="PRT">
    <w:name w:val="PRT"/>
    <w:basedOn w:val="Normal"/>
    <w:qFormat/>
    <w:rsid w:val="00A203DF"/>
    <w:pPr>
      <w:keepNext/>
      <w:numPr>
        <w:numId w:val="1"/>
      </w:numPr>
      <w:suppressAutoHyphens/>
      <w:spacing w:before="240" w:after="120"/>
      <w:jc w:val="both"/>
      <w:outlineLvl w:val="0"/>
    </w:pPr>
    <w:rPr>
      <w:b/>
    </w:rPr>
  </w:style>
  <w:style w:type="paragraph" w:customStyle="1" w:styleId="SUT">
    <w:name w:val="SUT"/>
    <w:basedOn w:val="Normal"/>
    <w:next w:val="PR1"/>
    <w:rsid w:val="00A203DF"/>
    <w:pPr>
      <w:numPr>
        <w:ilvl w:val="1"/>
        <w:numId w:val="1"/>
      </w:numPr>
      <w:suppressAutoHyphens/>
      <w:spacing w:before="240"/>
      <w:jc w:val="both"/>
      <w:outlineLvl w:val="0"/>
    </w:pPr>
  </w:style>
  <w:style w:type="paragraph" w:customStyle="1" w:styleId="DST">
    <w:name w:val="DST"/>
    <w:basedOn w:val="Normal"/>
    <w:next w:val="Normal"/>
    <w:rsid w:val="00A203DF"/>
    <w:pPr>
      <w:numPr>
        <w:ilvl w:val="2"/>
        <w:numId w:val="1"/>
      </w:numPr>
      <w:suppressAutoHyphens/>
      <w:spacing w:before="240"/>
      <w:jc w:val="both"/>
      <w:outlineLvl w:val="0"/>
    </w:pPr>
  </w:style>
  <w:style w:type="paragraph" w:customStyle="1" w:styleId="ART">
    <w:name w:val="ART"/>
    <w:basedOn w:val="Normal"/>
    <w:qFormat/>
    <w:rsid w:val="00A203DF"/>
    <w:pPr>
      <w:keepNext/>
      <w:numPr>
        <w:ilvl w:val="3"/>
        <w:numId w:val="1"/>
      </w:numPr>
      <w:suppressAutoHyphens/>
      <w:spacing w:before="240" w:after="240"/>
      <w:outlineLvl w:val="1"/>
    </w:pPr>
  </w:style>
  <w:style w:type="paragraph" w:customStyle="1" w:styleId="PR1">
    <w:name w:val="PR1"/>
    <w:basedOn w:val="Normal"/>
    <w:qFormat/>
    <w:rsid w:val="00A203DF"/>
    <w:pPr>
      <w:numPr>
        <w:ilvl w:val="4"/>
        <w:numId w:val="1"/>
      </w:numPr>
      <w:suppressAutoHyphens/>
      <w:spacing w:before="240" w:after="240"/>
      <w:jc w:val="both"/>
      <w:outlineLvl w:val="2"/>
    </w:pPr>
  </w:style>
  <w:style w:type="paragraph" w:customStyle="1" w:styleId="PR2">
    <w:name w:val="PR2"/>
    <w:basedOn w:val="Normal"/>
    <w:qFormat/>
    <w:rsid w:val="00A203DF"/>
    <w:pPr>
      <w:numPr>
        <w:ilvl w:val="5"/>
        <w:numId w:val="1"/>
      </w:numPr>
      <w:suppressAutoHyphens/>
      <w:outlineLvl w:val="3"/>
    </w:pPr>
  </w:style>
  <w:style w:type="paragraph" w:customStyle="1" w:styleId="PR3">
    <w:name w:val="PR3"/>
    <w:basedOn w:val="Normal"/>
    <w:link w:val="PR3Char"/>
    <w:qFormat/>
    <w:rsid w:val="00A203DF"/>
    <w:pPr>
      <w:numPr>
        <w:ilvl w:val="6"/>
        <w:numId w:val="1"/>
      </w:numPr>
      <w:suppressAutoHyphens/>
      <w:jc w:val="both"/>
      <w:outlineLvl w:val="4"/>
    </w:pPr>
  </w:style>
  <w:style w:type="paragraph" w:customStyle="1" w:styleId="PR4">
    <w:name w:val="PR4"/>
    <w:basedOn w:val="Normal"/>
    <w:qFormat/>
    <w:rsid w:val="00A203DF"/>
    <w:pPr>
      <w:numPr>
        <w:ilvl w:val="7"/>
        <w:numId w:val="1"/>
      </w:numPr>
      <w:suppressAutoHyphens/>
      <w:jc w:val="both"/>
      <w:outlineLvl w:val="5"/>
    </w:pPr>
  </w:style>
  <w:style w:type="paragraph" w:customStyle="1" w:styleId="PR5">
    <w:name w:val="PR5"/>
    <w:basedOn w:val="Normal"/>
    <w:qFormat/>
    <w:rsid w:val="00A203DF"/>
    <w:pPr>
      <w:numPr>
        <w:ilvl w:val="8"/>
        <w:numId w:val="1"/>
      </w:numPr>
      <w:suppressAutoHyphens/>
      <w:jc w:val="both"/>
      <w:outlineLvl w:val="6"/>
    </w:pPr>
  </w:style>
  <w:style w:type="paragraph" w:customStyle="1" w:styleId="TB1">
    <w:name w:val="TB1"/>
    <w:basedOn w:val="Normal"/>
    <w:next w:val="PR1"/>
    <w:rsid w:val="00A203DF"/>
    <w:pPr>
      <w:suppressAutoHyphens/>
      <w:spacing w:before="240"/>
      <w:ind w:left="288"/>
      <w:jc w:val="both"/>
    </w:pPr>
  </w:style>
  <w:style w:type="paragraph" w:customStyle="1" w:styleId="TB2">
    <w:name w:val="TB2"/>
    <w:basedOn w:val="Normal"/>
    <w:next w:val="PR2"/>
    <w:rsid w:val="00A203DF"/>
    <w:pPr>
      <w:suppressAutoHyphens/>
      <w:spacing w:before="240"/>
      <w:ind w:left="864"/>
      <w:jc w:val="both"/>
    </w:pPr>
  </w:style>
  <w:style w:type="paragraph" w:customStyle="1" w:styleId="TB3">
    <w:name w:val="TB3"/>
    <w:basedOn w:val="Normal"/>
    <w:next w:val="PR3"/>
    <w:rsid w:val="00A203DF"/>
    <w:pPr>
      <w:suppressAutoHyphens/>
      <w:spacing w:before="240"/>
      <w:ind w:left="1440"/>
      <w:jc w:val="both"/>
    </w:pPr>
  </w:style>
  <w:style w:type="paragraph" w:customStyle="1" w:styleId="TB4">
    <w:name w:val="TB4"/>
    <w:basedOn w:val="Normal"/>
    <w:next w:val="PR4"/>
    <w:rsid w:val="00A203DF"/>
    <w:pPr>
      <w:suppressAutoHyphens/>
      <w:spacing w:before="240"/>
      <w:ind w:left="2016"/>
      <w:jc w:val="both"/>
    </w:pPr>
  </w:style>
  <w:style w:type="paragraph" w:customStyle="1" w:styleId="TB5">
    <w:name w:val="TB5"/>
    <w:basedOn w:val="Normal"/>
    <w:next w:val="PR5"/>
    <w:rsid w:val="00A203DF"/>
    <w:pPr>
      <w:suppressAutoHyphens/>
      <w:spacing w:before="240"/>
      <w:ind w:left="2592"/>
      <w:jc w:val="both"/>
    </w:pPr>
  </w:style>
  <w:style w:type="paragraph" w:customStyle="1" w:styleId="TF1">
    <w:name w:val="TF1"/>
    <w:basedOn w:val="Normal"/>
    <w:next w:val="TB1"/>
    <w:rsid w:val="00A203DF"/>
    <w:pPr>
      <w:suppressAutoHyphens/>
      <w:spacing w:before="240"/>
      <w:ind w:left="288"/>
      <w:jc w:val="both"/>
    </w:pPr>
  </w:style>
  <w:style w:type="paragraph" w:customStyle="1" w:styleId="TF2">
    <w:name w:val="TF2"/>
    <w:basedOn w:val="Normal"/>
    <w:next w:val="TB2"/>
    <w:rsid w:val="00A203DF"/>
    <w:pPr>
      <w:suppressAutoHyphens/>
      <w:spacing w:before="240"/>
      <w:ind w:left="864"/>
      <w:jc w:val="both"/>
    </w:pPr>
  </w:style>
  <w:style w:type="paragraph" w:customStyle="1" w:styleId="TF3">
    <w:name w:val="TF3"/>
    <w:basedOn w:val="Normal"/>
    <w:next w:val="TB3"/>
    <w:rsid w:val="00A203DF"/>
    <w:pPr>
      <w:suppressAutoHyphens/>
      <w:spacing w:before="240"/>
      <w:ind w:left="1440"/>
      <w:jc w:val="both"/>
    </w:pPr>
  </w:style>
  <w:style w:type="paragraph" w:customStyle="1" w:styleId="TF4">
    <w:name w:val="TF4"/>
    <w:basedOn w:val="Normal"/>
    <w:next w:val="TB4"/>
    <w:rsid w:val="00A203DF"/>
    <w:pPr>
      <w:suppressAutoHyphens/>
      <w:spacing w:before="240"/>
      <w:ind w:left="2016"/>
      <w:jc w:val="both"/>
    </w:pPr>
  </w:style>
  <w:style w:type="paragraph" w:customStyle="1" w:styleId="TF5">
    <w:name w:val="TF5"/>
    <w:basedOn w:val="Normal"/>
    <w:next w:val="TB5"/>
    <w:rsid w:val="00A203DF"/>
    <w:pPr>
      <w:suppressAutoHyphens/>
      <w:spacing w:before="240"/>
      <w:ind w:left="2592"/>
      <w:jc w:val="both"/>
    </w:pPr>
  </w:style>
  <w:style w:type="paragraph" w:customStyle="1" w:styleId="TCH">
    <w:name w:val="TCH"/>
    <w:basedOn w:val="Normal"/>
    <w:rsid w:val="00A203DF"/>
    <w:pPr>
      <w:suppressAutoHyphens/>
    </w:pPr>
  </w:style>
  <w:style w:type="paragraph" w:customStyle="1" w:styleId="TCE">
    <w:name w:val="TCE"/>
    <w:basedOn w:val="Normal"/>
    <w:rsid w:val="00A203DF"/>
    <w:pPr>
      <w:suppressAutoHyphens/>
      <w:ind w:left="144" w:hanging="144"/>
    </w:pPr>
  </w:style>
  <w:style w:type="paragraph" w:customStyle="1" w:styleId="EOS">
    <w:name w:val="EOS"/>
    <w:basedOn w:val="SCT"/>
    <w:link w:val="EOSChar"/>
    <w:autoRedefine/>
    <w:qFormat/>
    <w:rsid w:val="00A203DF"/>
    <w:pPr>
      <w:jc w:val="center"/>
    </w:pPr>
    <w:rPr>
      <w:rFonts w:cstheme="minorBidi"/>
    </w:rPr>
  </w:style>
  <w:style w:type="paragraph" w:customStyle="1" w:styleId="ANT">
    <w:name w:val="ANT"/>
    <w:basedOn w:val="Normal"/>
    <w:rsid w:val="00A203DF"/>
    <w:pPr>
      <w:suppressAutoHyphens/>
      <w:spacing w:before="240"/>
      <w:jc w:val="both"/>
    </w:pPr>
    <w:rPr>
      <w:vanish/>
      <w:color w:val="800080"/>
      <w:u w:val="single"/>
    </w:rPr>
  </w:style>
  <w:style w:type="paragraph" w:customStyle="1" w:styleId="CMT">
    <w:name w:val="CMT"/>
    <w:basedOn w:val="Normal"/>
    <w:link w:val="CMTChar"/>
    <w:qFormat/>
    <w:rsid w:val="00A203DF"/>
    <w:pPr>
      <w:suppressAutoHyphens/>
      <w:spacing w:before="120" w:after="120"/>
      <w:jc w:val="both"/>
    </w:pPr>
    <w:rPr>
      <w:color w:val="0000FF"/>
      <w:sz w:val="20"/>
    </w:rPr>
  </w:style>
  <w:style w:type="character" w:customStyle="1" w:styleId="CPR">
    <w:name w:val="CPR"/>
    <w:basedOn w:val="DefaultParagraphFont"/>
    <w:rsid w:val="00A203DF"/>
  </w:style>
  <w:style w:type="character" w:customStyle="1" w:styleId="SPN">
    <w:name w:val="SPN"/>
    <w:basedOn w:val="DefaultParagraphFont"/>
    <w:rsid w:val="00A203DF"/>
  </w:style>
  <w:style w:type="character" w:customStyle="1" w:styleId="SPD">
    <w:name w:val="SPD"/>
    <w:basedOn w:val="DefaultParagraphFont"/>
    <w:rsid w:val="00A203DF"/>
  </w:style>
  <w:style w:type="character" w:customStyle="1" w:styleId="NUM">
    <w:name w:val="NUM"/>
    <w:basedOn w:val="DefaultParagraphFont"/>
    <w:rsid w:val="00A203DF"/>
  </w:style>
  <w:style w:type="character" w:customStyle="1" w:styleId="NAM">
    <w:name w:val="NAM"/>
    <w:basedOn w:val="DefaultParagraphFont"/>
    <w:rsid w:val="00A203DF"/>
  </w:style>
  <w:style w:type="character" w:customStyle="1" w:styleId="SI">
    <w:name w:val="SI"/>
    <w:rsid w:val="00A203DF"/>
    <w:rPr>
      <w:color w:val="auto"/>
    </w:rPr>
  </w:style>
  <w:style w:type="character" w:customStyle="1" w:styleId="IP">
    <w:name w:val="IP"/>
    <w:rsid w:val="00A203DF"/>
    <w:rPr>
      <w:color w:val="000000"/>
    </w:rPr>
  </w:style>
  <w:style w:type="paragraph" w:customStyle="1" w:styleId="RJUST">
    <w:name w:val="RJUST"/>
    <w:basedOn w:val="Normal"/>
    <w:rsid w:val="00A203DF"/>
    <w:pPr>
      <w:jc w:val="right"/>
    </w:pPr>
  </w:style>
  <w:style w:type="paragraph" w:styleId="Header">
    <w:name w:val="header"/>
    <w:basedOn w:val="Normal"/>
    <w:link w:val="HeaderChar"/>
    <w:uiPriority w:val="99"/>
    <w:unhideWhenUsed/>
    <w:qFormat/>
    <w:rsid w:val="00A203DF"/>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A203DF"/>
    <w:rPr>
      <w:rFonts w:eastAsia="Calibri"/>
      <w:color w:val="0070C0"/>
      <w:sz w:val="24"/>
    </w:rPr>
  </w:style>
  <w:style w:type="paragraph" w:styleId="Footer">
    <w:name w:val="footer"/>
    <w:basedOn w:val="Normal"/>
    <w:link w:val="FooterChar"/>
    <w:uiPriority w:val="99"/>
    <w:unhideWhenUsed/>
    <w:qFormat/>
    <w:rsid w:val="00A203DF"/>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A203DF"/>
    <w:rPr>
      <w:rFonts w:eastAsia="Calibri"/>
      <w:b/>
      <w:bCs/>
      <w:sz w:val="24"/>
    </w:rPr>
  </w:style>
  <w:style w:type="paragraph" w:customStyle="1" w:styleId="TIP">
    <w:name w:val="TIP"/>
    <w:basedOn w:val="Normal"/>
    <w:link w:val="TIPChar"/>
    <w:rsid w:val="00A203DF"/>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A203DF"/>
    <w:rPr>
      <w:rFonts w:eastAsia="Calibri"/>
      <w:color w:val="0000FF"/>
    </w:rPr>
  </w:style>
  <w:style w:type="character" w:customStyle="1" w:styleId="TIPChar">
    <w:name w:val="TIP Char"/>
    <w:link w:val="TIP"/>
    <w:rsid w:val="00A203DF"/>
    <w:rPr>
      <w:rFonts w:eastAsia="Calibri"/>
      <w:color w:val="B30838"/>
      <w:sz w:val="24"/>
    </w:rPr>
  </w:style>
  <w:style w:type="character" w:customStyle="1" w:styleId="SAhyperlink">
    <w:name w:val="SAhyperlink"/>
    <w:uiPriority w:val="1"/>
    <w:rsid w:val="00A203DF"/>
    <w:rPr>
      <w:color w:val="E36C0A"/>
      <w:u w:val="single"/>
    </w:rPr>
  </w:style>
  <w:style w:type="character" w:styleId="Hyperlink">
    <w:name w:val="Hyperlink"/>
    <w:uiPriority w:val="99"/>
    <w:unhideWhenUsed/>
    <w:rsid w:val="00A203DF"/>
    <w:rPr>
      <w:color w:val="0000FF"/>
      <w:u w:val="single"/>
    </w:rPr>
  </w:style>
  <w:style w:type="table" w:styleId="GridTable1Light-Accent4">
    <w:name w:val="Grid Table 1 Light Accent 4"/>
    <w:basedOn w:val="TableNormal"/>
    <w:uiPriority w:val="46"/>
    <w:rsid w:val="00844EE7"/>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640511"/>
    <w:rPr>
      <w:b/>
      <w:bCs/>
    </w:rPr>
  </w:style>
  <w:style w:type="character" w:styleId="CommentReference">
    <w:name w:val="annotation reference"/>
    <w:basedOn w:val="DefaultParagraphFont"/>
    <w:uiPriority w:val="99"/>
    <w:semiHidden/>
    <w:unhideWhenUsed/>
    <w:rsid w:val="00965856"/>
    <w:rPr>
      <w:sz w:val="16"/>
      <w:szCs w:val="16"/>
    </w:rPr>
  </w:style>
  <w:style w:type="paragraph" w:styleId="CommentText">
    <w:name w:val="annotation text"/>
    <w:basedOn w:val="Normal"/>
    <w:link w:val="CommentTextChar"/>
    <w:uiPriority w:val="99"/>
    <w:unhideWhenUsed/>
    <w:rsid w:val="00965856"/>
    <w:rPr>
      <w:sz w:val="20"/>
    </w:rPr>
  </w:style>
  <w:style w:type="character" w:customStyle="1" w:styleId="CommentTextChar">
    <w:name w:val="Comment Text Char"/>
    <w:basedOn w:val="DefaultParagraphFont"/>
    <w:link w:val="CommentText"/>
    <w:uiPriority w:val="99"/>
    <w:rsid w:val="00965856"/>
  </w:style>
  <w:style w:type="paragraph" w:styleId="CommentSubject">
    <w:name w:val="annotation subject"/>
    <w:basedOn w:val="CommentText"/>
    <w:next w:val="CommentText"/>
    <w:link w:val="CommentSubjectChar"/>
    <w:uiPriority w:val="99"/>
    <w:semiHidden/>
    <w:unhideWhenUsed/>
    <w:rsid w:val="00965856"/>
    <w:rPr>
      <w:b/>
      <w:bCs/>
    </w:rPr>
  </w:style>
  <w:style w:type="character" w:customStyle="1" w:styleId="CommentSubjectChar">
    <w:name w:val="Comment Subject Char"/>
    <w:basedOn w:val="CommentTextChar"/>
    <w:link w:val="CommentSubject"/>
    <w:uiPriority w:val="99"/>
    <w:semiHidden/>
    <w:rsid w:val="00965856"/>
    <w:rPr>
      <w:b/>
      <w:bCs/>
    </w:rPr>
  </w:style>
  <w:style w:type="paragraph" w:styleId="Revision">
    <w:name w:val="Revision"/>
    <w:hidden/>
    <w:uiPriority w:val="99"/>
    <w:semiHidden/>
    <w:rsid w:val="00D13BB6"/>
    <w:rPr>
      <w:sz w:val="22"/>
    </w:rPr>
  </w:style>
  <w:style w:type="character" w:styleId="Mention">
    <w:name w:val="Mention"/>
    <w:basedOn w:val="DefaultParagraphFont"/>
    <w:uiPriority w:val="99"/>
    <w:unhideWhenUsed/>
    <w:rsid w:val="000708EF"/>
    <w:rPr>
      <w:color w:val="2B579A"/>
      <w:shd w:val="clear" w:color="auto" w:fill="E1DFDD"/>
    </w:rPr>
  </w:style>
  <w:style w:type="paragraph" w:styleId="ListParagraph">
    <w:name w:val="List Paragraph"/>
    <w:basedOn w:val="Normal"/>
    <w:uiPriority w:val="34"/>
    <w:rsid w:val="00A203DF"/>
    <w:pPr>
      <w:ind w:left="720"/>
    </w:pPr>
  </w:style>
  <w:style w:type="character" w:customStyle="1" w:styleId="Heading1Char">
    <w:name w:val="Heading 1 Char"/>
    <w:basedOn w:val="DefaultParagraphFont"/>
    <w:link w:val="Heading1"/>
    <w:rsid w:val="00A203DF"/>
    <w:rPr>
      <w:rFonts w:eastAsia="Calibri"/>
      <w:b/>
      <w:bCs/>
      <w:sz w:val="24"/>
      <w:szCs w:val="24"/>
    </w:rPr>
  </w:style>
  <w:style w:type="character" w:customStyle="1" w:styleId="Heading2Char">
    <w:name w:val="Heading 2 Char"/>
    <w:basedOn w:val="DefaultParagraphFont"/>
    <w:link w:val="Heading2"/>
    <w:rsid w:val="00A203DF"/>
    <w:rPr>
      <w:rFonts w:eastAsia="Calibri"/>
      <w:bCs/>
      <w:sz w:val="22"/>
      <w:szCs w:val="22"/>
    </w:rPr>
  </w:style>
  <w:style w:type="character" w:customStyle="1" w:styleId="Heading3Char">
    <w:name w:val="Heading 3 Char"/>
    <w:basedOn w:val="DefaultParagraphFont"/>
    <w:link w:val="Heading3"/>
    <w:rsid w:val="00A203DF"/>
    <w:rPr>
      <w:rFonts w:eastAsia="Calibri"/>
      <w:sz w:val="22"/>
      <w:szCs w:val="22"/>
    </w:rPr>
  </w:style>
  <w:style w:type="character" w:customStyle="1" w:styleId="Heading4Char">
    <w:name w:val="Heading 4 Char"/>
    <w:basedOn w:val="DefaultParagraphFont"/>
    <w:link w:val="Heading4"/>
    <w:rsid w:val="00A203DF"/>
    <w:rPr>
      <w:rFonts w:eastAsia="Calibri"/>
      <w:sz w:val="22"/>
      <w:szCs w:val="22"/>
    </w:rPr>
  </w:style>
  <w:style w:type="character" w:customStyle="1" w:styleId="Heading5Char">
    <w:name w:val="Heading 5 Char"/>
    <w:basedOn w:val="DefaultParagraphFont"/>
    <w:link w:val="Heading5"/>
    <w:rsid w:val="00A203DF"/>
    <w:rPr>
      <w:rFonts w:eastAsia="Calibri"/>
      <w:bCs/>
      <w:sz w:val="22"/>
      <w:szCs w:val="22"/>
    </w:rPr>
  </w:style>
  <w:style w:type="character" w:customStyle="1" w:styleId="Heading6Char">
    <w:name w:val="Heading 6 Char"/>
    <w:basedOn w:val="DefaultParagraphFont"/>
    <w:link w:val="Heading6"/>
    <w:rsid w:val="00A203DF"/>
    <w:rPr>
      <w:rFonts w:eastAsia="Calibri"/>
      <w:sz w:val="22"/>
      <w:szCs w:val="22"/>
    </w:rPr>
  </w:style>
  <w:style w:type="character" w:customStyle="1" w:styleId="Heading7Char">
    <w:name w:val="Heading 7 Char"/>
    <w:basedOn w:val="DefaultParagraphFont"/>
    <w:link w:val="Heading7"/>
    <w:rsid w:val="00A203DF"/>
    <w:rPr>
      <w:rFonts w:eastAsia="Calibri"/>
      <w:sz w:val="22"/>
      <w:szCs w:val="22"/>
    </w:rPr>
  </w:style>
  <w:style w:type="character" w:customStyle="1" w:styleId="Heading8Char">
    <w:name w:val="Heading 8 Char"/>
    <w:basedOn w:val="DefaultParagraphFont"/>
    <w:link w:val="Heading8"/>
    <w:rsid w:val="00A203DF"/>
    <w:rPr>
      <w:rFonts w:eastAsia="Calibri"/>
      <w:bCs/>
      <w:sz w:val="22"/>
      <w:szCs w:val="22"/>
    </w:rPr>
  </w:style>
  <w:style w:type="character" w:customStyle="1" w:styleId="Heading9Char">
    <w:name w:val="Heading 9 Char"/>
    <w:basedOn w:val="DefaultParagraphFont"/>
    <w:link w:val="Heading9"/>
    <w:semiHidden/>
    <w:rsid w:val="00A203DF"/>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1"/>
    <w:rsid w:val="00A203DF"/>
    <w:pPr>
      <w:ind w:hanging="720"/>
    </w:pPr>
    <w:rPr>
      <w:szCs w:val="24"/>
    </w:rPr>
  </w:style>
  <w:style w:type="character" w:customStyle="1" w:styleId="BodyTextChar">
    <w:name w:val="Body Text Char"/>
    <w:basedOn w:val="DefaultParagraphFont"/>
    <w:link w:val="BodyText"/>
    <w:uiPriority w:val="1"/>
    <w:rsid w:val="00C8557F"/>
    <w:rPr>
      <w:rFonts w:eastAsia="Calibri"/>
      <w:sz w:val="24"/>
      <w:szCs w:val="24"/>
    </w:rPr>
  </w:style>
  <w:style w:type="paragraph" w:customStyle="1" w:styleId="TableParagraph">
    <w:name w:val="Table Paragraph"/>
    <w:basedOn w:val="Normal"/>
    <w:uiPriority w:val="1"/>
    <w:rsid w:val="00A203DF"/>
    <w:pPr>
      <w:spacing w:line="252" w:lineRule="exact"/>
    </w:pPr>
  </w:style>
  <w:style w:type="paragraph" w:styleId="NormalWeb">
    <w:name w:val="Normal (Web)"/>
    <w:basedOn w:val="Normal"/>
    <w:uiPriority w:val="99"/>
    <w:semiHidden/>
    <w:unhideWhenUsed/>
    <w:rsid w:val="00A203DF"/>
    <w:rPr>
      <w:szCs w:val="24"/>
    </w:rPr>
  </w:style>
  <w:style w:type="table" w:styleId="TableGrid">
    <w:name w:val="Table Grid"/>
    <w:basedOn w:val="TableNormal"/>
    <w:uiPriority w:val="39"/>
    <w:rsid w:val="00A203DF"/>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rsid w:val="00A203DF"/>
    <w:rPr>
      <w:b/>
      <w:bCs/>
      <w:i/>
      <w:iCs/>
      <w:spacing w:val="5"/>
    </w:rPr>
  </w:style>
  <w:style w:type="paragraph" w:styleId="Caption">
    <w:name w:val="caption"/>
    <w:basedOn w:val="Normal"/>
    <w:next w:val="Normal"/>
    <w:uiPriority w:val="35"/>
    <w:unhideWhenUsed/>
    <w:rsid w:val="00A203DF"/>
    <w:pPr>
      <w:spacing w:after="200"/>
    </w:pPr>
    <w:rPr>
      <w:i/>
      <w:iCs/>
      <w:color w:val="0E2841"/>
      <w:sz w:val="18"/>
      <w:szCs w:val="18"/>
    </w:rPr>
  </w:style>
  <w:style w:type="character" w:customStyle="1" w:styleId="EOSChar">
    <w:name w:val="EOS Char"/>
    <w:link w:val="EOS"/>
    <w:rsid w:val="00A203DF"/>
    <w:rPr>
      <w:rFonts w:eastAsia="Calibri" w:cstheme="minorBidi"/>
      <w:b/>
      <w:sz w:val="24"/>
      <w:szCs w:val="24"/>
    </w:rPr>
  </w:style>
  <w:style w:type="paragraph" w:customStyle="1" w:styleId="OMN">
    <w:name w:val="OMN"/>
    <w:basedOn w:val="Normal"/>
    <w:link w:val="OMNChar"/>
    <w:rsid w:val="00A203DF"/>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A203DF"/>
    <w:rPr>
      <w:rFonts w:eastAsia="Calibri"/>
      <w:sz w:val="24"/>
      <w:shd w:val="pct30" w:color="CC99FF" w:fill="FFFFFF"/>
    </w:rPr>
  </w:style>
  <w:style w:type="character" w:customStyle="1" w:styleId="PR3Char">
    <w:name w:val="PR3 Char"/>
    <w:link w:val="PR3"/>
    <w:rsid w:val="00A203DF"/>
    <w:rPr>
      <w:rFonts w:eastAsia="Calibri"/>
      <w:sz w:val="24"/>
    </w:rPr>
  </w:style>
  <w:style w:type="paragraph" w:customStyle="1" w:styleId="PRN">
    <w:name w:val="PRN"/>
    <w:basedOn w:val="Normal"/>
    <w:link w:val="PRNChar"/>
    <w:rsid w:val="00A203DF"/>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A203DF"/>
    <w:rPr>
      <w:rFonts w:eastAsia="Calibri"/>
      <w:sz w:val="24"/>
      <w:shd w:val="pct20" w:color="FFFF00" w:fill="FFFFFF"/>
    </w:rPr>
  </w:style>
  <w:style w:type="character" w:customStyle="1" w:styleId="SustHyperlink">
    <w:name w:val="SustHyperlink"/>
    <w:rsid w:val="00A203DF"/>
    <w:rPr>
      <w:color w:val="009900"/>
      <w:u w:val="single"/>
    </w:rPr>
  </w:style>
  <w:style w:type="character" w:styleId="UnresolvedMention">
    <w:name w:val="Unresolved Mention"/>
    <w:uiPriority w:val="99"/>
    <w:semiHidden/>
    <w:unhideWhenUsed/>
    <w:rsid w:val="00A203DF"/>
    <w:rPr>
      <w:color w:val="605E5C"/>
      <w:shd w:val="clear" w:color="auto" w:fill="E1DFDD"/>
    </w:rPr>
  </w:style>
  <w:style w:type="paragraph" w:styleId="IntenseQuote">
    <w:name w:val="Intense Quote"/>
    <w:basedOn w:val="Normal"/>
    <w:next w:val="Normal"/>
    <w:link w:val="IntenseQuoteChar"/>
    <w:uiPriority w:val="30"/>
    <w:rsid w:val="00A203DF"/>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203DF"/>
    <w:rPr>
      <w:rFonts w:eastAsia="Calibri"/>
      <w:i/>
      <w:iCs/>
      <w:color w:val="156082" w:themeColor="accent1"/>
      <w:sz w:val="24"/>
    </w:rPr>
  </w:style>
  <w:style w:type="paragraph" w:styleId="NoSpacing">
    <w:name w:val="No Spacing"/>
    <w:uiPriority w:val="1"/>
    <w:rsid w:val="00A203DF"/>
    <w:rPr>
      <w:sz w:val="24"/>
    </w:rPr>
  </w:style>
  <w:style w:type="paragraph" w:styleId="TOCHeading">
    <w:name w:val="TOC Heading"/>
    <w:basedOn w:val="Normal"/>
    <w:next w:val="Normal"/>
    <w:uiPriority w:val="39"/>
    <w:unhideWhenUsed/>
    <w:qFormat/>
    <w:rsid w:val="00A203DF"/>
    <w:pPr>
      <w:tabs>
        <w:tab w:val="center" w:pos="4680"/>
        <w:tab w:val="right" w:pos="9360"/>
      </w:tabs>
      <w:spacing w:before="240"/>
      <w:jc w:val="both"/>
    </w:pPr>
    <w:rPr>
      <w:rFonts w:eastAsia="Times New Roman"/>
      <w:b/>
      <w:bCs/>
    </w:rPr>
  </w:style>
  <w:style w:type="paragraph" w:styleId="TOC1">
    <w:name w:val="toc 1"/>
    <w:basedOn w:val="Normal"/>
    <w:next w:val="Normal"/>
    <w:autoRedefine/>
    <w:rsid w:val="00A203DF"/>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A203DF"/>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A203DF"/>
    <w:rPr>
      <w:b/>
    </w:rPr>
  </w:style>
  <w:style w:type="character" w:customStyle="1" w:styleId="TitleChar">
    <w:name w:val="Title Char"/>
    <w:basedOn w:val="DefaultParagraphFont"/>
    <w:link w:val="Title"/>
    <w:rsid w:val="00A203DF"/>
    <w:rPr>
      <w:rFonts w:eastAsia="Calibri"/>
      <w:b/>
      <w:sz w:val="24"/>
    </w:rPr>
  </w:style>
  <w:style w:type="paragraph" w:customStyle="1" w:styleId="Image">
    <w:name w:val="Image"/>
    <w:basedOn w:val="Normal"/>
    <w:link w:val="ImageChar"/>
    <w:autoRedefine/>
    <w:qFormat/>
    <w:rsid w:val="00A203DF"/>
    <w:pPr>
      <w:framePr w:hSpace="720" w:vSpace="144" w:wrap="notBeside" w:vAnchor="text" w:hAnchor="text" w:y="1"/>
      <w:spacing w:before="120" w:after="120"/>
    </w:pPr>
    <w:rPr>
      <w:szCs w:val="22"/>
    </w:rPr>
  </w:style>
  <w:style w:type="character" w:customStyle="1" w:styleId="ImageChar">
    <w:name w:val="Image Char"/>
    <w:basedOn w:val="Heading4Char"/>
    <w:link w:val="Image"/>
    <w:rsid w:val="00A203DF"/>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460F2B-51B0-4ECC-A371-0B954C503287}">
  <ds:schemaRefs>
    <ds:schemaRef ds:uri="http://schemas.microsoft.com/sharepoint/v3/contenttype/forms"/>
  </ds:schemaRefs>
</ds:datastoreItem>
</file>

<file path=customXml/itemProps2.xml><?xml version="1.0" encoding="utf-8"?>
<ds:datastoreItem xmlns:ds="http://schemas.openxmlformats.org/officeDocument/2006/customXml" ds:itemID="{4B17CF42-E2B8-45EB-9880-D10165326C1A}">
  <ds:schemaRefs>
    <ds:schemaRef ds:uri="http://schemas.microsoft.com/office/2006/metadata/properties"/>
    <ds:schemaRef ds:uri="http://schemas.microsoft.com/office/infopath/2007/PartnerControls"/>
    <ds:schemaRef ds:uri="3df848b5-5b0f-417e-81a6-7e5d86003822"/>
  </ds:schemaRefs>
</ds:datastoreItem>
</file>

<file path=customXml/itemProps3.xml><?xml version="1.0" encoding="utf-8"?>
<ds:datastoreItem xmlns:ds="http://schemas.openxmlformats.org/officeDocument/2006/customXml" ds:itemID="{427D1A5E-4279-46E9-B68B-EB5296A5C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4</TotalTime>
  <Pages>3</Pages>
  <Words>667</Words>
  <Characters>3806</Characters>
  <Application>Microsoft Office Word</Application>
  <DocSecurity>0</DocSecurity>
  <Lines>31</Lines>
  <Paragraphs>8</Paragraphs>
  <ScaleCrop>false</ScaleCrop>
  <Company>Deltek, Inc.</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013233 - PHOTOGRAPHIC DOCUMENTATION</dc:title>
  <dc:subject>PHOTOGRAPHIC DOCUMENTATION</dc:subject>
  <dc:creator>Deltek, Inc.</dc:creator>
  <cp:keywords>BAS-12345-MS80</cp:keywords>
  <cp:lastModifiedBy>DiIoia, Meredith</cp:lastModifiedBy>
  <cp:revision>4</cp:revision>
  <dcterms:created xsi:type="dcterms:W3CDTF">2026-09-03T15:52:00Z</dcterms:created>
  <dcterms:modified xsi:type="dcterms:W3CDTF">2026-09-03T15:55:00Z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ies>
</file>