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8E92" w14:textId="27A2C537" w:rsidR="00A50715" w:rsidRPr="00CD7C6A" w:rsidRDefault="00A50715" w:rsidP="00452951">
      <w:pPr>
        <w:pStyle w:val="SCT"/>
      </w:pPr>
      <w:r w:rsidRPr="0093125C">
        <w:t xml:space="preserve">SECTION </w:t>
      </w:r>
      <w:r w:rsidRPr="00646DDF">
        <w:t>01</w:t>
      </w:r>
      <w:r w:rsidR="008C40A7" w:rsidRPr="00646DDF">
        <w:t>26</w:t>
      </w:r>
      <w:r w:rsidR="0093125C" w:rsidRPr="00646DDF">
        <w:t>0</w:t>
      </w:r>
      <w:r w:rsidR="00775948" w:rsidRPr="00646DDF">
        <w:t>0</w:t>
      </w:r>
      <w:r w:rsidRPr="0093125C">
        <w:t xml:space="preserve"> </w:t>
      </w:r>
      <w:r w:rsidR="00775948" w:rsidRPr="0093125C">
        <w:t>–</w:t>
      </w:r>
      <w:r w:rsidRPr="0093125C">
        <w:t xml:space="preserve"> </w:t>
      </w:r>
      <w:r w:rsidR="0093125C" w:rsidRPr="0093125C">
        <w:t xml:space="preserve">CONTRACT </w:t>
      </w:r>
      <w:r w:rsidRPr="0093125C">
        <w:t>MODIFICATION PROCEDURES</w:t>
      </w:r>
    </w:p>
    <w:p w14:paraId="7DE41E38" w14:textId="77777777" w:rsidR="00646DDF" w:rsidRDefault="00775948" w:rsidP="00452951">
      <w:pPr>
        <w:pStyle w:val="CMT"/>
        <w:rPr>
          <w:color w:val="0070C0"/>
        </w:rPr>
      </w:pPr>
      <w:r w:rsidRPr="002B4D35">
        <w:t xml:space="preserve">Latest Update: </w:t>
      </w:r>
      <w:r w:rsidR="00646DDF">
        <w:t>8/6/2026</w:t>
      </w:r>
      <w:r w:rsidRPr="00A12D87">
        <w:rPr>
          <w:color w:val="0070C0"/>
        </w:rPr>
        <w:t xml:space="preserve">  </w:t>
      </w:r>
    </w:p>
    <w:p w14:paraId="454BF9BD" w14:textId="68B57F1B" w:rsidR="00452951" w:rsidRDefault="006742F7" w:rsidP="00452951">
      <w:pPr>
        <w:pStyle w:val="CMT"/>
      </w:pPr>
      <w:r w:rsidRPr="00A12D87">
        <w:t>(</w:t>
      </w:r>
      <w:r w:rsidRPr="00994DFA">
        <w:t xml:space="preserve">A/E shall edit specifications and blue text in header to meet project requirements. This includes but is not limited to updating Equipment and/or Material Model Numbers indicated in the specifications and adding any additional specifications that may be required by the project. </w:t>
      </w:r>
      <w:r w:rsidR="005D0776" w:rsidRPr="00854E4D">
        <w:t xml:space="preserve">Remove text </w:t>
      </w:r>
      <w:r w:rsidR="005D0776">
        <w:t xml:space="preserve">underlines </w:t>
      </w:r>
      <w:r w:rsidR="005D0776" w:rsidRPr="00854E4D">
        <w:t>and highlights</w:t>
      </w:r>
      <w:r>
        <w:t>)</w:t>
      </w:r>
    </w:p>
    <w:p w14:paraId="2522593C" w14:textId="77777777" w:rsidR="00452951" w:rsidRDefault="00452951" w:rsidP="00452951">
      <w:pPr>
        <w:pStyle w:val="PRT"/>
      </w:pPr>
      <w:r>
        <w:t>G</w:t>
      </w:r>
      <w:r w:rsidR="00A50715" w:rsidRPr="00CD7C6A">
        <w:t>ENERAL</w:t>
      </w:r>
    </w:p>
    <w:p w14:paraId="2DC00C9D" w14:textId="77777777" w:rsidR="00452951" w:rsidRDefault="00A50715" w:rsidP="00452951">
      <w:pPr>
        <w:pStyle w:val="ART"/>
      </w:pPr>
      <w:r w:rsidRPr="00CD7C6A">
        <w:fldChar w:fldCharType="begin"/>
      </w:r>
      <w:r w:rsidRPr="00CD7C6A">
        <w:instrText xml:space="preserve">seq level2 \h \r0 </w:instrText>
      </w:r>
      <w:r w:rsidRPr="00CD7C6A">
        <w:fldChar w:fldCharType="end"/>
      </w:r>
      <w:r w:rsidRPr="00CD7C6A">
        <w:t>SUMMARY</w:t>
      </w:r>
    </w:p>
    <w:p w14:paraId="06F7274B" w14:textId="77777777" w:rsidR="00A50715" w:rsidRPr="00CD7C6A" w:rsidRDefault="00A50715" w:rsidP="00452951">
      <w:pPr>
        <w:pStyle w:val="PR1"/>
      </w:pPr>
      <w:r w:rsidRPr="00CD7C6A">
        <w:t>This Section specifies administrative and procedural requirements for handling and processing contract modifications.</w:t>
      </w:r>
    </w:p>
    <w:p w14:paraId="50B37A93" w14:textId="77777777" w:rsidR="00452951" w:rsidRDefault="00A50715" w:rsidP="00341676">
      <w:pPr>
        <w:pStyle w:val="ART"/>
      </w:pPr>
      <w:r w:rsidRPr="00CD7C6A">
        <w:t>CHANGE ORDER PROPOSAL REQUESTS</w:t>
      </w:r>
    </w:p>
    <w:p w14:paraId="09EACEC4" w14:textId="2B7BB5F9" w:rsidR="00A50715" w:rsidRPr="00CD7C6A" w:rsidRDefault="245780E7" w:rsidP="00341676">
      <w:pPr>
        <w:pStyle w:val="PR1"/>
      </w:pPr>
      <w:r w:rsidRPr="00CD7C6A">
        <w:t>University</w:t>
      </w:r>
      <w:r w:rsidR="007269FF">
        <w:t>-</w:t>
      </w:r>
      <w:r w:rsidRPr="00CD7C6A">
        <w:t>Initiated</w:t>
      </w:r>
      <w:r w:rsidR="00030BAE">
        <w:t xml:space="preserve"> Proposals</w:t>
      </w:r>
      <w:r w:rsidRPr="00CD7C6A">
        <w:t xml:space="preserve">: </w:t>
      </w:r>
      <w:r w:rsidR="670F270B" w:rsidRPr="00CD7C6A">
        <w:t>The University will issue a detailed description of proposed changes in the Work that require adjustment to the Contract Su</w:t>
      </w:r>
      <w:r w:rsidRPr="00CD7C6A">
        <w:t xml:space="preserve">m or Contract Time. </w:t>
      </w:r>
      <w:r w:rsidR="670F270B" w:rsidRPr="00CD7C6A">
        <w:t>If necessary, the description will include supplemental or revised Drawings and Specifications.</w:t>
      </w:r>
    </w:p>
    <w:p w14:paraId="6E33029D" w14:textId="77777777" w:rsidR="00A50715" w:rsidRPr="00CD7C6A" w:rsidRDefault="00A50715" w:rsidP="00341676">
      <w:pPr>
        <w:pStyle w:val="PR2"/>
      </w:pPr>
      <w:r w:rsidRPr="00CD7C6A">
        <w:t>Proposal requests issued by the Univer</w:t>
      </w:r>
      <w:r w:rsidR="00606DF8">
        <w:t xml:space="preserve">sity are for information only. </w:t>
      </w:r>
      <w:r w:rsidRPr="00CD7C6A">
        <w:t xml:space="preserve">Do not consider them as </w:t>
      </w:r>
      <w:proofErr w:type="gramStart"/>
      <w:r w:rsidRPr="00CD7C6A">
        <w:t>an instruction</w:t>
      </w:r>
      <w:proofErr w:type="gramEnd"/>
      <w:r w:rsidRPr="00CD7C6A">
        <w:t xml:space="preserve"> either to stop work in progress or to execute the proposed change.</w:t>
      </w:r>
    </w:p>
    <w:p w14:paraId="0EA101B5" w14:textId="77777777" w:rsidR="00A50715" w:rsidRPr="00CD7C6A" w:rsidRDefault="00A50715" w:rsidP="00341676">
      <w:pPr>
        <w:pStyle w:val="PR2"/>
      </w:pPr>
      <w:r w:rsidRPr="00CD7C6A">
        <w:t xml:space="preserve">Within a mutually agreed upon </w:t>
      </w:r>
      <w:proofErr w:type="gramStart"/>
      <w:r w:rsidRPr="00CD7C6A">
        <w:t>time period</w:t>
      </w:r>
      <w:proofErr w:type="gramEnd"/>
      <w:r w:rsidRPr="00CD7C6A">
        <w:t>, submit an estimate of cost necessary to execute the change to the University for review.</w:t>
      </w:r>
    </w:p>
    <w:p w14:paraId="51CB3D57" w14:textId="6AA3D478" w:rsidR="00A50715" w:rsidRPr="00CD7C6A" w:rsidRDefault="00A50715" w:rsidP="00341676">
      <w:pPr>
        <w:pStyle w:val="PR3"/>
      </w:pPr>
      <w:r w:rsidRPr="00CD7C6A">
        <w:t xml:space="preserve">Include a list of quantities of products required and unit costs, with the total </w:t>
      </w:r>
      <w:proofErr w:type="gramStart"/>
      <w:r w:rsidRPr="00CD7C6A">
        <w:t>a</w:t>
      </w:r>
      <w:r w:rsidR="00606DF8">
        <w:t>mount</w:t>
      </w:r>
      <w:proofErr w:type="gramEnd"/>
      <w:r w:rsidR="00606DF8">
        <w:t xml:space="preserve"> of purchases to be made. </w:t>
      </w:r>
      <w:r w:rsidRPr="00CD7C6A">
        <w:t>Where requested, furnish survey da</w:t>
      </w:r>
      <w:r w:rsidR="00606DF8">
        <w:t xml:space="preserve">ta to substantiate quantities. </w:t>
      </w:r>
      <w:r w:rsidRPr="00CD7C6A">
        <w:t>Include required</w:t>
      </w:r>
      <w:r w:rsidR="00B217CC">
        <w:t xml:space="preserve"> </w:t>
      </w:r>
      <w:r w:rsidR="004243BF">
        <w:t>labor or unit costs</w:t>
      </w:r>
      <w:r w:rsidRPr="00CD7C6A">
        <w:t>, with totals for each labor category.  Include all credits for deleted work.</w:t>
      </w:r>
    </w:p>
    <w:p w14:paraId="7CFD2278" w14:textId="47631508" w:rsidR="00A50715" w:rsidRDefault="00A50715" w:rsidP="00341676">
      <w:pPr>
        <w:pStyle w:val="PR3"/>
      </w:pPr>
      <w:r w:rsidRPr="00CD7C6A">
        <w:t>Indicate applicable taxes, delivery charges, equipment rental, and amounts of trade discounts for new work</w:t>
      </w:r>
      <w:r w:rsidR="00F238E8">
        <w:t>.</w:t>
      </w:r>
    </w:p>
    <w:p w14:paraId="33034C80" w14:textId="77777777" w:rsidR="00F238E8" w:rsidRPr="00CD7C6A" w:rsidRDefault="00F238E8" w:rsidP="00F238E8">
      <w:pPr>
        <w:pStyle w:val="PR3"/>
      </w:pPr>
      <w:r>
        <w:t>Provide credit for deleted work including applicable taxes, delivery charges, and equipment rental.</w:t>
      </w:r>
    </w:p>
    <w:p w14:paraId="16205D11" w14:textId="77777777" w:rsidR="00452951" w:rsidRDefault="00A50715" w:rsidP="00341676">
      <w:pPr>
        <w:pStyle w:val="PR3"/>
      </w:pPr>
      <w:r w:rsidRPr="00CD7C6A">
        <w:t>Include a statement indicating the effect the proposed change in the Work will have on the Contract Time.</w:t>
      </w:r>
    </w:p>
    <w:p w14:paraId="5C71A570" w14:textId="0583601A" w:rsidR="00452951" w:rsidRDefault="00A50715" w:rsidP="00341676">
      <w:pPr>
        <w:pStyle w:val="PR1"/>
      </w:pPr>
      <w:r w:rsidRPr="00CD7C6A">
        <w:t>Contractor</w:t>
      </w:r>
      <w:r w:rsidRPr="00CD7C6A">
        <w:noBreakHyphen/>
        <w:t xml:space="preserve">Initiated Proposals:  When latent or </w:t>
      </w:r>
      <w:r w:rsidR="00606DF8" w:rsidRPr="00CD7C6A">
        <w:t>unforeseen</w:t>
      </w:r>
      <w:r w:rsidRPr="00CD7C6A">
        <w:t xml:space="preserve"> conditions require modifications to the Contract, the Contractor may propose changes by submitting a request for a change to the University.</w:t>
      </w:r>
    </w:p>
    <w:p w14:paraId="75B6C8C7" w14:textId="242DA1A1" w:rsidR="00A50715" w:rsidRPr="00CD7C6A" w:rsidRDefault="004243BF" w:rsidP="00341676">
      <w:pPr>
        <w:pStyle w:val="PR2"/>
      </w:pPr>
      <w:r>
        <w:lastRenderedPageBreak/>
        <w:t xml:space="preserve">Outline </w:t>
      </w:r>
      <w:r w:rsidR="00A50715" w:rsidRPr="00CD7C6A">
        <w:t>the reasons for the change and the effect of the change on the Work.  Provide a complete description of the proposed change.  Indicate the effect of the proposed change on the Contract Sum and Contract Time.</w:t>
      </w:r>
    </w:p>
    <w:p w14:paraId="00416093" w14:textId="3DC295DC" w:rsidR="00A50715" w:rsidRPr="00CD7C6A" w:rsidRDefault="00A02AB4" w:rsidP="00341676">
      <w:pPr>
        <w:pStyle w:val="PR2"/>
        <w:rPr>
          <w:spacing w:val="-3"/>
        </w:rPr>
      </w:pPr>
      <w:r>
        <w:rPr>
          <w:spacing w:val="-3"/>
        </w:rPr>
        <w:t xml:space="preserve">List quantities </w:t>
      </w:r>
      <w:r w:rsidR="00A50715" w:rsidRPr="00CD7C6A">
        <w:rPr>
          <w:spacing w:val="-3"/>
        </w:rPr>
        <w:t>of products required and unit costs, with the total amount of purchases to be made.  Where requested, furnish survey data to substantiate quantities. Include required</w:t>
      </w:r>
      <w:r>
        <w:rPr>
          <w:spacing w:val="-3"/>
        </w:rPr>
        <w:t xml:space="preserve"> labor or unit costs</w:t>
      </w:r>
      <w:r w:rsidR="00A50715" w:rsidRPr="00CD7C6A">
        <w:rPr>
          <w:spacing w:val="-3"/>
        </w:rPr>
        <w:t>, with totals for each labor category.  Include all credits for deleted work.</w:t>
      </w:r>
    </w:p>
    <w:p w14:paraId="672298A1" w14:textId="4B40156E" w:rsidR="00A50715" w:rsidRDefault="00A50715" w:rsidP="00341676">
      <w:pPr>
        <w:pStyle w:val="PR2"/>
        <w:rPr>
          <w:spacing w:val="-3"/>
        </w:rPr>
      </w:pPr>
      <w:r w:rsidRPr="00CD7C6A">
        <w:rPr>
          <w:spacing w:val="-3"/>
        </w:rPr>
        <w:t>Indicate applicable taxes, delivery charges, equipment rental, and amounts of trade discounts, for new work</w:t>
      </w:r>
      <w:r w:rsidR="002A64EF">
        <w:rPr>
          <w:spacing w:val="-3"/>
        </w:rPr>
        <w:t>.</w:t>
      </w:r>
    </w:p>
    <w:p w14:paraId="69AFCA92" w14:textId="03FCAAF3" w:rsidR="0005767D" w:rsidRPr="00CD7C6A" w:rsidRDefault="0005767D" w:rsidP="00341676">
      <w:pPr>
        <w:pStyle w:val="PR2"/>
        <w:rPr>
          <w:spacing w:val="-3"/>
        </w:rPr>
      </w:pPr>
      <w:r>
        <w:rPr>
          <w:spacing w:val="-3"/>
        </w:rPr>
        <w:t xml:space="preserve">Provide credit for </w:t>
      </w:r>
      <w:r w:rsidR="00DB18CC">
        <w:rPr>
          <w:spacing w:val="-3"/>
        </w:rPr>
        <w:t xml:space="preserve">deleted work including </w:t>
      </w:r>
      <w:r>
        <w:rPr>
          <w:spacing w:val="-3"/>
        </w:rPr>
        <w:t xml:space="preserve">applicable taxes, delivery charges, </w:t>
      </w:r>
      <w:r w:rsidR="001F040E">
        <w:rPr>
          <w:spacing w:val="-3"/>
        </w:rPr>
        <w:t xml:space="preserve">and </w:t>
      </w:r>
      <w:r>
        <w:rPr>
          <w:spacing w:val="-3"/>
        </w:rPr>
        <w:t>equipment rental</w:t>
      </w:r>
      <w:r w:rsidR="001F040E">
        <w:rPr>
          <w:spacing w:val="-3"/>
        </w:rPr>
        <w:t>.</w:t>
      </w:r>
    </w:p>
    <w:p w14:paraId="35463F4B" w14:textId="1D31BAA3" w:rsidR="00452951" w:rsidRDefault="00EC4871" w:rsidP="00341676">
      <w:pPr>
        <w:pStyle w:val="PR2"/>
        <w:rPr>
          <w:spacing w:val="-3"/>
        </w:rPr>
      </w:pPr>
      <w:r>
        <w:rPr>
          <w:spacing w:val="-3"/>
        </w:rPr>
        <w:t>Submit Substitution Request</w:t>
      </w:r>
      <w:r w:rsidR="00A50715" w:rsidRPr="00CD7C6A">
        <w:rPr>
          <w:spacing w:val="-3"/>
        </w:rPr>
        <w:t xml:space="preserve"> if the proposed change requires substitution of one product or system for a </w:t>
      </w:r>
      <w:r>
        <w:rPr>
          <w:spacing w:val="-3"/>
        </w:rPr>
        <w:t xml:space="preserve">specified </w:t>
      </w:r>
      <w:r w:rsidR="00A50715" w:rsidRPr="00CD7C6A">
        <w:rPr>
          <w:spacing w:val="-3"/>
        </w:rPr>
        <w:t>product or system.</w:t>
      </w:r>
    </w:p>
    <w:p w14:paraId="35838B15" w14:textId="4742A29A" w:rsidR="00A50715" w:rsidRPr="003C0C27" w:rsidRDefault="00A50715" w:rsidP="006C027E">
      <w:pPr>
        <w:pStyle w:val="PR1"/>
        <w:rPr>
          <w:strike/>
        </w:rPr>
      </w:pPr>
      <w:r w:rsidRPr="00CD7C6A">
        <w:t xml:space="preserve">Proposal Request </w:t>
      </w:r>
      <w:r w:rsidR="006C027E">
        <w:t>Procedure</w:t>
      </w:r>
      <w:r w:rsidRPr="00CD7C6A">
        <w:t xml:space="preserve">: </w:t>
      </w:r>
      <w:r w:rsidR="003C0C27">
        <w:t xml:space="preserve">Submit </w:t>
      </w:r>
      <w:proofErr w:type="gramStart"/>
      <w:r w:rsidR="003C0C27">
        <w:t>request</w:t>
      </w:r>
      <w:proofErr w:type="gramEnd"/>
      <w:r w:rsidR="003C0C27">
        <w:t xml:space="preserve"> as directed by the University</w:t>
      </w:r>
      <w:r w:rsidR="006C027E">
        <w:t xml:space="preserve"> using </w:t>
      </w:r>
      <w:proofErr w:type="gramStart"/>
      <w:r w:rsidR="006C027E">
        <w:t>the PMIS</w:t>
      </w:r>
      <w:proofErr w:type="gramEnd"/>
      <w:r w:rsidR="003C0C27">
        <w:t>.</w:t>
      </w:r>
    </w:p>
    <w:p w14:paraId="5BB8437A" w14:textId="77777777" w:rsidR="00452951" w:rsidRDefault="00B37B13" w:rsidP="00BA6C67">
      <w:pPr>
        <w:pStyle w:val="ART"/>
      </w:pPr>
      <w:r w:rsidRPr="00CD7C6A">
        <w:t>U</w:t>
      </w:r>
      <w:r w:rsidR="00A50715" w:rsidRPr="00CD7C6A">
        <w:t xml:space="preserve">NIT </w:t>
      </w:r>
      <w:proofErr w:type="gramStart"/>
      <w:r w:rsidR="00A50715" w:rsidRPr="00CD7C6A">
        <w:t>PRICES</w:t>
      </w:r>
      <w:r w:rsidR="4837ED41" w:rsidRPr="00CD7C6A">
        <w:t xml:space="preserve"> </w:t>
      </w:r>
      <w:r w:rsidR="00A50715" w:rsidRPr="00CD7C6A">
        <w:t xml:space="preserve"> </w:t>
      </w:r>
      <w:r w:rsidR="00A50715" w:rsidRPr="00CD7C6A">
        <w:rPr>
          <w:highlight w:val="yellow"/>
        </w:rPr>
        <w:t>&lt;</w:t>
      </w:r>
      <w:proofErr w:type="gramEnd"/>
      <w:r w:rsidR="00A50715" w:rsidRPr="00CD7C6A">
        <w:rPr>
          <w:highlight w:val="yellow"/>
        </w:rPr>
        <w:t>DELETE IF PROJECT DOES NOT INCLUDE UNIT PRICES&gt;</w:t>
      </w:r>
    </w:p>
    <w:p w14:paraId="1F8360B5" w14:textId="48E5A526" w:rsidR="00452951" w:rsidRDefault="670F270B" w:rsidP="00BA6C67">
      <w:pPr>
        <w:pStyle w:val="PR1"/>
      </w:pPr>
      <w:r w:rsidRPr="00CD7C6A">
        <w:t>Take measur</w:t>
      </w:r>
      <w:r w:rsidR="397C0813">
        <w:t>ements and compute quantities.</w:t>
      </w:r>
      <w:r w:rsidR="00DE7C02">
        <w:t xml:space="preserve"> </w:t>
      </w:r>
      <w:proofErr w:type="gramStart"/>
      <w:r w:rsidR="00DE7C02">
        <w:t>Contractor</w:t>
      </w:r>
      <w:proofErr w:type="gramEnd"/>
      <w:r w:rsidR="00DE7C02">
        <w:t xml:space="preserve"> </w:t>
      </w:r>
      <w:r w:rsidRPr="00CD7C6A">
        <w:t>will verify measurements and quantities.</w:t>
      </w:r>
    </w:p>
    <w:p w14:paraId="3DB1F26F" w14:textId="3C39CAF2" w:rsidR="00452951" w:rsidRDefault="00A50715" w:rsidP="00BA6C67">
      <w:pPr>
        <w:pStyle w:val="PR1"/>
      </w:pPr>
      <w:r w:rsidRPr="00CD7C6A">
        <w:t>Unit Quantities</w:t>
      </w:r>
      <w:proofErr w:type="gramStart"/>
      <w:r w:rsidRPr="00CD7C6A">
        <w:t>:  Actual</w:t>
      </w:r>
      <w:proofErr w:type="gramEnd"/>
      <w:r w:rsidRPr="00CD7C6A">
        <w:t xml:space="preserve"> quantities supplied or placed in the Work determine payment.</w:t>
      </w:r>
    </w:p>
    <w:p w14:paraId="331F301B" w14:textId="66FEEB0D" w:rsidR="00452951" w:rsidRDefault="00A50715" w:rsidP="00BA6C67">
      <w:pPr>
        <w:pStyle w:val="PR1"/>
      </w:pPr>
      <w:r w:rsidRPr="00CD7C6A">
        <w:t xml:space="preserve">Final payment for Work governed by unit prices will be made on basis of actual measurements and quantities accepted by </w:t>
      </w:r>
      <w:proofErr w:type="gramStart"/>
      <w:r w:rsidRPr="00CD7C6A">
        <w:t>University</w:t>
      </w:r>
      <w:proofErr w:type="gramEnd"/>
      <w:r w:rsidRPr="00CD7C6A">
        <w:t xml:space="preserve"> multiplied by unit sum/price</w:t>
      </w:r>
      <w:r w:rsidR="008E2A2E">
        <w:t>.</w:t>
      </w:r>
    </w:p>
    <w:p w14:paraId="681D420D" w14:textId="681BCDCF" w:rsidR="00452951" w:rsidRDefault="00A50715" w:rsidP="00BA6C67">
      <w:pPr>
        <w:pStyle w:val="PR1"/>
      </w:pPr>
      <w:r w:rsidRPr="00CD7C6A">
        <w:t>Measurement of Quantities:</w:t>
      </w:r>
    </w:p>
    <w:p w14:paraId="0BB2CAE9" w14:textId="15178914" w:rsidR="00A50715" w:rsidRPr="00CD7C6A" w:rsidRDefault="00A50715" w:rsidP="00B67297">
      <w:pPr>
        <w:pStyle w:val="PR2"/>
      </w:pPr>
      <w:r w:rsidRPr="00CD7C6A">
        <w:t>Weigh Scales: Inspected, tested and certified by applicable</w:t>
      </w:r>
      <w:r w:rsidR="00B67297">
        <w:t xml:space="preserve"> </w:t>
      </w:r>
      <w:r w:rsidRPr="00CD7C6A">
        <w:t>Weights and Measures department within past year.</w:t>
      </w:r>
    </w:p>
    <w:p w14:paraId="651F05BD" w14:textId="77777777" w:rsidR="00A50715" w:rsidRPr="00CD7C6A" w:rsidRDefault="00A50715" w:rsidP="00BA6C67">
      <w:pPr>
        <w:pStyle w:val="PR2"/>
      </w:pPr>
      <w:r w:rsidRPr="00CD7C6A">
        <w:t>Platform Scales: Of sufficient size and capacity to accommodate conveying vehicle.</w:t>
      </w:r>
    </w:p>
    <w:p w14:paraId="722C0D3B" w14:textId="77777777" w:rsidR="00A50715" w:rsidRPr="00CD7C6A" w:rsidRDefault="00A50715" w:rsidP="00BA6C67">
      <w:pPr>
        <w:pStyle w:val="PR2"/>
      </w:pPr>
      <w:r w:rsidRPr="00CD7C6A">
        <w:t>Metering Devices: Inspected, tested and certified by applicable State department.</w:t>
      </w:r>
    </w:p>
    <w:p w14:paraId="1F048E04" w14:textId="77777777" w:rsidR="00A50715" w:rsidRPr="00CD7C6A" w:rsidRDefault="00A50715" w:rsidP="00BA6C67">
      <w:pPr>
        <w:pStyle w:val="PR2"/>
      </w:pPr>
      <w:r w:rsidRPr="00CD7C6A">
        <w:t>Measurement by Weight: Concrete reinforcing steel, rolled or formed steel or other metal shapes will be measured by handbook weights. Welded assemblies will be measured by handbook or scale weight.</w:t>
      </w:r>
    </w:p>
    <w:p w14:paraId="0CC8F36B" w14:textId="77777777" w:rsidR="00A50715" w:rsidRPr="00CD7C6A" w:rsidRDefault="00A50715" w:rsidP="00BA6C67">
      <w:pPr>
        <w:pStyle w:val="PR2"/>
      </w:pPr>
      <w:r w:rsidRPr="00CD7C6A">
        <w:t>Measurement by Volume: Measured by cubic dimension using mean length, width</w:t>
      </w:r>
    </w:p>
    <w:p w14:paraId="142EF9AF" w14:textId="77777777" w:rsidR="00A50715" w:rsidRPr="00CD7C6A" w:rsidRDefault="00A50715" w:rsidP="00BA6C67">
      <w:pPr>
        <w:pStyle w:val="PR2"/>
      </w:pPr>
      <w:r w:rsidRPr="00CD7C6A">
        <w:t>and height or thickness.</w:t>
      </w:r>
    </w:p>
    <w:p w14:paraId="692D6FAF" w14:textId="77777777" w:rsidR="00A50715" w:rsidRPr="00CD7C6A" w:rsidRDefault="00A50715" w:rsidP="00BA6C67">
      <w:pPr>
        <w:pStyle w:val="PR2"/>
      </w:pPr>
      <w:r w:rsidRPr="00CD7C6A">
        <w:t>Measurement by Area: Measured by square dimension using mean length and width or radius.</w:t>
      </w:r>
    </w:p>
    <w:p w14:paraId="0F2286DC" w14:textId="77777777" w:rsidR="00A50715" w:rsidRPr="00CD7C6A" w:rsidRDefault="00A50715" w:rsidP="00BA6C67">
      <w:pPr>
        <w:pStyle w:val="PR2"/>
      </w:pPr>
      <w:r w:rsidRPr="00CD7C6A">
        <w:lastRenderedPageBreak/>
        <w:t>Linear Measurement: Measured by linear dimension, at item centerline or mean</w:t>
      </w:r>
    </w:p>
    <w:p w14:paraId="3A9C6A2F" w14:textId="77777777" w:rsidR="00452951" w:rsidRDefault="00A50715" w:rsidP="00B67297">
      <w:pPr>
        <w:pStyle w:val="PR2"/>
        <w:numPr>
          <w:ilvl w:val="0"/>
          <w:numId w:val="0"/>
        </w:numPr>
        <w:ind w:left="1440"/>
      </w:pPr>
      <w:r w:rsidRPr="00CD7C6A">
        <w:t>chord.</w:t>
      </w:r>
    </w:p>
    <w:p w14:paraId="774DB377" w14:textId="697BCE10" w:rsidR="00A50715" w:rsidRPr="00CD7C6A" w:rsidRDefault="00A50715" w:rsidP="00BA6C67">
      <w:pPr>
        <w:pStyle w:val="ART"/>
      </w:pPr>
      <w:r w:rsidRPr="00CD7C6A">
        <w:fldChar w:fldCharType="begin"/>
      </w:r>
      <w:r w:rsidRPr="00CD7C6A">
        <w:instrText xml:space="preserve">seq level2 \h \r0 </w:instrText>
      </w:r>
      <w:r w:rsidRPr="00CD7C6A">
        <w:fldChar w:fldCharType="end"/>
      </w:r>
      <w:r w:rsidRPr="00CD7C6A">
        <w:fldChar w:fldCharType="begin"/>
      </w:r>
      <w:r w:rsidRPr="00CD7C6A">
        <w:instrText xml:space="preserve">seq level3 \h \r0 </w:instrText>
      </w:r>
      <w:r w:rsidRPr="00CD7C6A">
        <w:fldChar w:fldCharType="end"/>
      </w:r>
      <w:r w:rsidRPr="00CD7C6A">
        <w:fldChar w:fldCharType="begin"/>
      </w:r>
      <w:r w:rsidRPr="00CD7C6A">
        <w:instrText xml:space="preserve">seq level2 \h \r0 </w:instrText>
      </w:r>
      <w:r w:rsidRPr="00CD7C6A">
        <w:fldChar w:fldCharType="end"/>
      </w:r>
      <w:r w:rsidRPr="00CD7C6A">
        <w:fldChar w:fldCharType="begin"/>
      </w:r>
      <w:r w:rsidRPr="00CD7C6A">
        <w:instrText xml:space="preserve">seq level3 \h \r0 </w:instrText>
      </w:r>
      <w:r w:rsidRPr="00CD7C6A">
        <w:fldChar w:fldCharType="end"/>
      </w:r>
      <w:r w:rsidRPr="00CD7C6A">
        <w:t xml:space="preserve">CHANGE ORDER </w:t>
      </w:r>
      <w:r w:rsidR="003F1CDD">
        <w:t>APPROVAL</w:t>
      </w:r>
    </w:p>
    <w:p w14:paraId="48F363A4" w14:textId="1D8F5A40" w:rsidR="00F16CBF" w:rsidRPr="003F1CDD" w:rsidRDefault="003F1CDD" w:rsidP="00BA6C67">
      <w:pPr>
        <w:pStyle w:val="PR1"/>
      </w:pPr>
      <w:r>
        <w:t xml:space="preserve">The University will issue a </w:t>
      </w:r>
      <w:r w:rsidR="00EB07F4" w:rsidRPr="00EB07F4">
        <w:t>c</w:t>
      </w:r>
      <w:r w:rsidRPr="00EB07F4">
        <w:t xml:space="preserve">ontract </w:t>
      </w:r>
      <w:r w:rsidR="00EB07F4" w:rsidRPr="00EB07F4">
        <w:t>a</w:t>
      </w:r>
      <w:r w:rsidRPr="00EB07F4">
        <w:t>mendment</w:t>
      </w:r>
      <w:r>
        <w:t xml:space="preserve"> after review and approval of a </w:t>
      </w:r>
      <w:r w:rsidR="00242279">
        <w:t>c</w:t>
      </w:r>
      <w:r w:rsidRPr="003F1CDD">
        <w:t xml:space="preserve">hange </w:t>
      </w:r>
      <w:r w:rsidR="00242279">
        <w:t>r</w:t>
      </w:r>
      <w:r w:rsidRPr="003F1CDD">
        <w:t xml:space="preserve">equest. </w:t>
      </w:r>
    </w:p>
    <w:p w14:paraId="0D57B598" w14:textId="3A7F34FF" w:rsidR="00452951" w:rsidRDefault="003F1CDD" w:rsidP="00BA6C67">
      <w:pPr>
        <w:pStyle w:val="PRT"/>
      </w:pPr>
      <w:r>
        <w:t>P</w:t>
      </w:r>
      <w:r w:rsidR="00A50715" w:rsidRPr="00CD7C6A">
        <w:t>RODUCTS (Not Applicable)</w:t>
      </w:r>
    </w:p>
    <w:p w14:paraId="42DBD11E" w14:textId="77777777" w:rsidR="00BA6C67" w:rsidRPr="00BA6C67" w:rsidRDefault="00A50715" w:rsidP="00BA6C67">
      <w:pPr>
        <w:pStyle w:val="PRT"/>
        <w:rPr>
          <w:spacing w:val="-3"/>
        </w:rPr>
      </w:pPr>
      <w:r w:rsidRPr="00BA6C67">
        <w:rPr>
          <w:bCs/>
        </w:rPr>
        <w:t xml:space="preserve"> EXECUTION</w:t>
      </w:r>
      <w:r w:rsidRPr="00CD7C6A">
        <w:t xml:space="preserve"> (Not Applicable)</w:t>
      </w:r>
    </w:p>
    <w:p w14:paraId="6860AE33" w14:textId="203D235B" w:rsidR="00452951" w:rsidRPr="00BA6C67" w:rsidRDefault="00A50715" w:rsidP="00BA6C67">
      <w:pPr>
        <w:pStyle w:val="EOS"/>
      </w:pPr>
      <w:r w:rsidRPr="00BA6C67">
        <w:t>END OF SECTION</w:t>
      </w:r>
    </w:p>
    <w:sectPr w:rsidR="00452951" w:rsidRPr="00BA6C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6D5E8" w14:textId="77777777" w:rsidR="007C3862" w:rsidRDefault="007C3862">
      <w:pPr>
        <w:spacing w:line="20" w:lineRule="exact"/>
      </w:pPr>
    </w:p>
  </w:endnote>
  <w:endnote w:type="continuationSeparator" w:id="0">
    <w:p w14:paraId="079A0340" w14:textId="77777777" w:rsidR="007C3862" w:rsidRDefault="007C3862">
      <w:r>
        <w:t xml:space="preserve"> </w:t>
      </w:r>
    </w:p>
  </w:endnote>
  <w:endnote w:type="continuationNotice" w:id="1">
    <w:p w14:paraId="2BE4FCC9" w14:textId="77777777" w:rsidR="007C3862" w:rsidRDefault="007C3862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424E5" w14:textId="77777777" w:rsidR="00976D8B" w:rsidRDefault="00976D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F160" w14:textId="289BA720" w:rsidR="00AD4C9C" w:rsidRDefault="00452951" w:rsidP="00452951">
    <w:pPr>
      <w:pStyle w:val="Footer"/>
    </w:pPr>
    <w:r w:rsidRPr="0093125C">
      <w:t>CONTRACT MODIFICATION PROCEDURES</w:t>
    </w:r>
    <w:proofErr w:type="gramStart"/>
    <w:r>
      <w:tab/>
      <w:t xml:space="preserve">  </w:t>
    </w:r>
    <w:r w:rsidRPr="00452951">
      <w:t>012600</w:t>
    </w:r>
    <w:proofErr w:type="gramEnd"/>
    <w:r>
      <w:t xml:space="preserve"> - </w:t>
    </w:r>
    <w:r w:rsidRPr="00452951">
      <w:fldChar w:fldCharType="begin"/>
    </w:r>
    <w:r w:rsidRPr="00452951">
      <w:instrText xml:space="preserve"> PAGE   \* MERGEFORMAT </w:instrText>
    </w:r>
    <w:r w:rsidRPr="00452951">
      <w:fldChar w:fldCharType="separate"/>
    </w:r>
    <w:r w:rsidRPr="00452951">
      <w:rPr>
        <w:noProof/>
      </w:rPr>
      <w:t>1</w:t>
    </w:r>
    <w:r w:rsidRPr="0045295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71DE" w14:textId="77777777" w:rsidR="00976D8B" w:rsidRDefault="00976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002A7" w14:textId="77777777" w:rsidR="007C3862" w:rsidRDefault="007C3862">
      <w:r>
        <w:separator/>
      </w:r>
    </w:p>
  </w:footnote>
  <w:footnote w:type="continuationSeparator" w:id="0">
    <w:p w14:paraId="2494812C" w14:textId="77777777" w:rsidR="007C3862" w:rsidRDefault="007C3862" w:rsidP="00304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4172" w14:textId="77777777" w:rsidR="00976D8B" w:rsidRDefault="00976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00758" w14:textId="77777777" w:rsidR="00452951" w:rsidRPr="002410AC" w:rsidRDefault="00452951" w:rsidP="00452951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40868BBE" w14:textId="7C4632B3" w:rsidR="00452951" w:rsidRPr="005A51F4" w:rsidRDefault="00452951" w:rsidP="00976D8B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04ABCA86" w14:textId="77777777" w:rsidR="00452951" w:rsidRPr="009D2AFF" w:rsidRDefault="00452951" w:rsidP="00452951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ED4E6" w14:textId="77777777" w:rsidR="00976D8B" w:rsidRDefault="00976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upperLetter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4.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%5.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6)"/>
      <w:legacy w:legacy="1" w:legacySpace="0" w:legacyIndent="0"/>
      <w:lvlJc w:val="left"/>
      <w:rPr>
        <w:rFonts w:cs="Times New Roman"/>
      </w:rPr>
    </w:lvl>
    <w:lvl w:ilvl="6">
      <w:start w:val="1"/>
      <w:numFmt w:val="lowerLetter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numFmt w:val="none"/>
      <w:lvlText w:val="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0AA2962"/>
    <w:multiLevelType w:val="hybridMultilevel"/>
    <w:tmpl w:val="B4E437A2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 w15:restartNumberingAfterBreak="0">
    <w:nsid w:val="09327F9D"/>
    <w:multiLevelType w:val="hybridMultilevel"/>
    <w:tmpl w:val="E16C8CF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C444BEB"/>
    <w:multiLevelType w:val="singleLevel"/>
    <w:tmpl w:val="5DFCE0C6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5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6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F3674F"/>
    <w:multiLevelType w:val="hybridMultilevel"/>
    <w:tmpl w:val="B4E437A2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16015BE7"/>
    <w:multiLevelType w:val="hybridMultilevel"/>
    <w:tmpl w:val="E16C8CF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173465EC"/>
    <w:multiLevelType w:val="hybridMultilevel"/>
    <w:tmpl w:val="9E4E8A7E"/>
    <w:lvl w:ilvl="0" w:tplc="A11AFEF2">
      <w:start w:val="1"/>
      <w:numFmt w:val="decimal"/>
      <w:lvlText w:val="%1."/>
      <w:lvlJc w:val="left"/>
      <w:pPr>
        <w:ind w:left="1020" w:hanging="360"/>
      </w:pPr>
    </w:lvl>
    <w:lvl w:ilvl="1" w:tplc="31CCD32A">
      <w:start w:val="1"/>
      <w:numFmt w:val="decimal"/>
      <w:lvlText w:val="%2."/>
      <w:lvlJc w:val="left"/>
      <w:pPr>
        <w:ind w:left="1020" w:hanging="360"/>
      </w:pPr>
    </w:lvl>
    <w:lvl w:ilvl="2" w:tplc="8DE641A0">
      <w:start w:val="1"/>
      <w:numFmt w:val="decimal"/>
      <w:lvlText w:val="%3."/>
      <w:lvlJc w:val="left"/>
      <w:pPr>
        <w:ind w:left="1020" w:hanging="360"/>
      </w:pPr>
    </w:lvl>
    <w:lvl w:ilvl="3" w:tplc="EE3C00A6">
      <w:start w:val="1"/>
      <w:numFmt w:val="decimal"/>
      <w:lvlText w:val="%4."/>
      <w:lvlJc w:val="left"/>
      <w:pPr>
        <w:ind w:left="1020" w:hanging="360"/>
      </w:pPr>
    </w:lvl>
    <w:lvl w:ilvl="4" w:tplc="4C9421D0">
      <w:start w:val="1"/>
      <w:numFmt w:val="decimal"/>
      <w:lvlText w:val="%5."/>
      <w:lvlJc w:val="left"/>
      <w:pPr>
        <w:ind w:left="1020" w:hanging="360"/>
      </w:pPr>
    </w:lvl>
    <w:lvl w:ilvl="5" w:tplc="9BDAA0E8">
      <w:start w:val="1"/>
      <w:numFmt w:val="decimal"/>
      <w:lvlText w:val="%6."/>
      <w:lvlJc w:val="left"/>
      <w:pPr>
        <w:ind w:left="1020" w:hanging="360"/>
      </w:pPr>
    </w:lvl>
    <w:lvl w:ilvl="6" w:tplc="5A62E860">
      <w:start w:val="1"/>
      <w:numFmt w:val="decimal"/>
      <w:lvlText w:val="%7."/>
      <w:lvlJc w:val="left"/>
      <w:pPr>
        <w:ind w:left="1020" w:hanging="360"/>
      </w:pPr>
    </w:lvl>
    <w:lvl w:ilvl="7" w:tplc="296EBBE8">
      <w:start w:val="1"/>
      <w:numFmt w:val="decimal"/>
      <w:lvlText w:val="%8."/>
      <w:lvlJc w:val="left"/>
      <w:pPr>
        <w:ind w:left="1020" w:hanging="360"/>
      </w:pPr>
    </w:lvl>
    <w:lvl w:ilvl="8" w:tplc="41E42A44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209F2665"/>
    <w:multiLevelType w:val="singleLevel"/>
    <w:tmpl w:val="38847BB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1" w15:restartNumberingAfterBreak="0">
    <w:nsid w:val="23617B88"/>
    <w:multiLevelType w:val="singleLevel"/>
    <w:tmpl w:val="C36CB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12" w15:restartNumberingAfterBreak="0">
    <w:nsid w:val="25707894"/>
    <w:multiLevelType w:val="hybridMultilevel"/>
    <w:tmpl w:val="B4E437A2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 w15:restartNumberingAfterBreak="0">
    <w:nsid w:val="2B826288"/>
    <w:multiLevelType w:val="hybridMultilevel"/>
    <w:tmpl w:val="88743C76"/>
    <w:lvl w:ilvl="0" w:tplc="E02A6418">
      <w:start w:val="1"/>
      <w:numFmt w:val="decimal"/>
      <w:lvlText w:val="1.%1"/>
      <w:lvlJc w:val="left"/>
      <w:pPr>
        <w:ind w:left="180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330B7A58"/>
    <w:multiLevelType w:val="singleLevel"/>
    <w:tmpl w:val="91E0B56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16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64856"/>
    <w:multiLevelType w:val="hybridMultilevel"/>
    <w:tmpl w:val="B4E437A2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 w15:restartNumberingAfterBreak="0">
    <w:nsid w:val="44BA5D3C"/>
    <w:multiLevelType w:val="hybridMultilevel"/>
    <w:tmpl w:val="21447398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9" w15:restartNumberingAfterBreak="0">
    <w:nsid w:val="4984123C"/>
    <w:multiLevelType w:val="hybridMultilevel"/>
    <w:tmpl w:val="E16C8CF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4AF0197D"/>
    <w:multiLevelType w:val="hybridMultilevel"/>
    <w:tmpl w:val="E16C8CF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11158"/>
    <w:multiLevelType w:val="hybridMultilevel"/>
    <w:tmpl w:val="E16C8CF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4FEC659B"/>
    <w:multiLevelType w:val="hybridMultilevel"/>
    <w:tmpl w:val="B4E437A2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4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28" w15:restartNumberingAfterBreak="0">
    <w:nsid w:val="60951230"/>
    <w:multiLevelType w:val="hybridMultilevel"/>
    <w:tmpl w:val="E16C8CF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31" w15:restartNumberingAfterBreak="0">
    <w:nsid w:val="6C901FD1"/>
    <w:multiLevelType w:val="hybridMultilevel"/>
    <w:tmpl w:val="B4E437A2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2" w15:restartNumberingAfterBreak="0">
    <w:nsid w:val="733C07F2"/>
    <w:multiLevelType w:val="singleLevel"/>
    <w:tmpl w:val="38847B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33" w15:restartNumberingAfterBreak="0">
    <w:nsid w:val="7A6E2D93"/>
    <w:multiLevelType w:val="hybridMultilevel"/>
    <w:tmpl w:val="E16C8CF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num w:numId="1" w16cid:durableId="1826628690">
    <w:abstractNumId w:val="0"/>
  </w:num>
  <w:num w:numId="2" w16cid:durableId="553586249">
    <w:abstractNumId w:val="32"/>
  </w:num>
  <w:num w:numId="3" w16cid:durableId="945693713">
    <w:abstractNumId w:val="4"/>
  </w:num>
  <w:num w:numId="4" w16cid:durableId="1473324770">
    <w:abstractNumId w:val="15"/>
  </w:num>
  <w:num w:numId="5" w16cid:durableId="1620139220">
    <w:abstractNumId w:val="10"/>
  </w:num>
  <w:num w:numId="6" w16cid:durableId="2098596924">
    <w:abstractNumId w:val="11"/>
  </w:num>
  <w:num w:numId="7" w16cid:durableId="385372221">
    <w:abstractNumId w:val="13"/>
  </w:num>
  <w:num w:numId="8" w16cid:durableId="117602843">
    <w:abstractNumId w:val="3"/>
  </w:num>
  <w:num w:numId="9" w16cid:durableId="1113206051">
    <w:abstractNumId w:val="8"/>
  </w:num>
  <w:num w:numId="10" w16cid:durableId="1498379458">
    <w:abstractNumId w:val="33"/>
  </w:num>
  <w:num w:numId="11" w16cid:durableId="360742643">
    <w:abstractNumId w:val="28"/>
  </w:num>
  <w:num w:numId="12" w16cid:durableId="1923755178">
    <w:abstractNumId w:val="2"/>
  </w:num>
  <w:num w:numId="13" w16cid:durableId="862785161">
    <w:abstractNumId w:val="18"/>
  </w:num>
  <w:num w:numId="14" w16cid:durableId="1154486607">
    <w:abstractNumId w:val="23"/>
  </w:num>
  <w:num w:numId="15" w16cid:durableId="1182663785">
    <w:abstractNumId w:val="20"/>
  </w:num>
  <w:num w:numId="16" w16cid:durableId="1380855364">
    <w:abstractNumId w:val="7"/>
  </w:num>
  <w:num w:numId="17" w16cid:durableId="629241005">
    <w:abstractNumId w:val="17"/>
  </w:num>
  <w:num w:numId="18" w16cid:durableId="1325013920">
    <w:abstractNumId w:val="19"/>
  </w:num>
  <w:num w:numId="19" w16cid:durableId="238950569">
    <w:abstractNumId w:val="31"/>
  </w:num>
  <w:num w:numId="20" w16cid:durableId="925379479">
    <w:abstractNumId w:val="12"/>
  </w:num>
  <w:num w:numId="21" w16cid:durableId="2100903177">
    <w:abstractNumId w:val="22"/>
  </w:num>
  <w:num w:numId="22" w16cid:durableId="1538002375">
    <w:abstractNumId w:val="9"/>
  </w:num>
  <w:num w:numId="23" w16cid:durableId="1728532911">
    <w:abstractNumId w:val="30"/>
  </w:num>
  <w:num w:numId="24" w16cid:durableId="698043989">
    <w:abstractNumId w:val="5"/>
  </w:num>
  <w:num w:numId="25" w16cid:durableId="368189559">
    <w:abstractNumId w:val="27"/>
  </w:num>
  <w:num w:numId="26" w16cid:durableId="191840514">
    <w:abstractNumId w:val="21"/>
  </w:num>
  <w:num w:numId="27" w16cid:durableId="486635563">
    <w:abstractNumId w:val="29"/>
  </w:num>
  <w:num w:numId="28" w16cid:durableId="520242846">
    <w:abstractNumId w:val="14"/>
  </w:num>
  <w:num w:numId="29" w16cid:durableId="2125877940">
    <w:abstractNumId w:val="6"/>
  </w:num>
  <w:num w:numId="30" w16cid:durableId="1735933117">
    <w:abstractNumId w:val="26"/>
  </w:num>
  <w:num w:numId="31" w16cid:durableId="703408210">
    <w:abstractNumId w:val="24"/>
  </w:num>
  <w:num w:numId="32" w16cid:durableId="150488404">
    <w:abstractNumId w:val="25"/>
  </w:num>
  <w:num w:numId="33" w16cid:durableId="302463384">
    <w:abstractNumId w:val="16"/>
  </w:num>
  <w:num w:numId="34" w16cid:durableId="1659730261">
    <w:abstractNumId w:val="1"/>
  </w:num>
  <w:num w:numId="35" w16cid:durableId="148820770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linkStyles/>
  <w:revisionView w:markup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80"/>
    <w:rsid w:val="00005816"/>
    <w:rsid w:val="000236A8"/>
    <w:rsid w:val="000278AE"/>
    <w:rsid w:val="00030BAE"/>
    <w:rsid w:val="00032688"/>
    <w:rsid w:val="00032AD7"/>
    <w:rsid w:val="000340E6"/>
    <w:rsid w:val="0005767D"/>
    <w:rsid w:val="00075185"/>
    <w:rsid w:val="00076561"/>
    <w:rsid w:val="0009738B"/>
    <w:rsid w:val="000D0CAA"/>
    <w:rsid w:val="000D4F83"/>
    <w:rsid w:val="000E025F"/>
    <w:rsid w:val="00100491"/>
    <w:rsid w:val="0010250B"/>
    <w:rsid w:val="00133440"/>
    <w:rsid w:val="001340F6"/>
    <w:rsid w:val="00151E7F"/>
    <w:rsid w:val="00174970"/>
    <w:rsid w:val="00174B5F"/>
    <w:rsid w:val="00177793"/>
    <w:rsid w:val="0018397A"/>
    <w:rsid w:val="00193F41"/>
    <w:rsid w:val="001B1E0F"/>
    <w:rsid w:val="001B7891"/>
    <w:rsid w:val="001D0D92"/>
    <w:rsid w:val="001D2D84"/>
    <w:rsid w:val="001D3ED2"/>
    <w:rsid w:val="001D722B"/>
    <w:rsid w:val="001E5F60"/>
    <w:rsid w:val="001F040E"/>
    <w:rsid w:val="001F168A"/>
    <w:rsid w:val="001F21D9"/>
    <w:rsid w:val="001F26D3"/>
    <w:rsid w:val="001F3FEB"/>
    <w:rsid w:val="001F5F91"/>
    <w:rsid w:val="00200DDE"/>
    <w:rsid w:val="00200E4E"/>
    <w:rsid w:val="00203406"/>
    <w:rsid w:val="00214F1B"/>
    <w:rsid w:val="002179ED"/>
    <w:rsid w:val="0022444C"/>
    <w:rsid w:val="00226D36"/>
    <w:rsid w:val="002360CA"/>
    <w:rsid w:val="00242279"/>
    <w:rsid w:val="00251CEE"/>
    <w:rsid w:val="00272472"/>
    <w:rsid w:val="0027517B"/>
    <w:rsid w:val="002760F6"/>
    <w:rsid w:val="00291DEF"/>
    <w:rsid w:val="0029301D"/>
    <w:rsid w:val="00293BEE"/>
    <w:rsid w:val="002946D7"/>
    <w:rsid w:val="00296921"/>
    <w:rsid w:val="002A63C1"/>
    <w:rsid w:val="002A64EF"/>
    <w:rsid w:val="002A6827"/>
    <w:rsid w:val="002C69C1"/>
    <w:rsid w:val="002D5B51"/>
    <w:rsid w:val="002E4BFE"/>
    <w:rsid w:val="002F0B8B"/>
    <w:rsid w:val="002F0FDF"/>
    <w:rsid w:val="002F3124"/>
    <w:rsid w:val="002F33D3"/>
    <w:rsid w:val="00304F8B"/>
    <w:rsid w:val="003253E5"/>
    <w:rsid w:val="00326A1B"/>
    <w:rsid w:val="003415FA"/>
    <w:rsid w:val="00341676"/>
    <w:rsid w:val="00344CCA"/>
    <w:rsid w:val="00344CD7"/>
    <w:rsid w:val="00350C51"/>
    <w:rsid w:val="003541EC"/>
    <w:rsid w:val="00357143"/>
    <w:rsid w:val="00381D08"/>
    <w:rsid w:val="0038523D"/>
    <w:rsid w:val="003C0C27"/>
    <w:rsid w:val="003C3953"/>
    <w:rsid w:val="003C6CAB"/>
    <w:rsid w:val="003D0C59"/>
    <w:rsid w:val="003D3E5A"/>
    <w:rsid w:val="003D68A4"/>
    <w:rsid w:val="003E7E70"/>
    <w:rsid w:val="003F1CDD"/>
    <w:rsid w:val="003F41F2"/>
    <w:rsid w:val="004055D7"/>
    <w:rsid w:val="0041343F"/>
    <w:rsid w:val="004243BF"/>
    <w:rsid w:val="00425586"/>
    <w:rsid w:val="0042785E"/>
    <w:rsid w:val="00430597"/>
    <w:rsid w:val="00441B83"/>
    <w:rsid w:val="00441F56"/>
    <w:rsid w:val="00450C14"/>
    <w:rsid w:val="00452951"/>
    <w:rsid w:val="00455E07"/>
    <w:rsid w:val="00465E49"/>
    <w:rsid w:val="004679C0"/>
    <w:rsid w:val="004746FA"/>
    <w:rsid w:val="00481113"/>
    <w:rsid w:val="004908EE"/>
    <w:rsid w:val="004923B0"/>
    <w:rsid w:val="00495066"/>
    <w:rsid w:val="004C3143"/>
    <w:rsid w:val="004D0A66"/>
    <w:rsid w:val="004D3D31"/>
    <w:rsid w:val="004D63BB"/>
    <w:rsid w:val="004E35DD"/>
    <w:rsid w:val="004F49AB"/>
    <w:rsid w:val="005021C7"/>
    <w:rsid w:val="0051271E"/>
    <w:rsid w:val="00523F5E"/>
    <w:rsid w:val="005326B3"/>
    <w:rsid w:val="00536A4E"/>
    <w:rsid w:val="005461EE"/>
    <w:rsid w:val="005519FD"/>
    <w:rsid w:val="00551B3F"/>
    <w:rsid w:val="005666AA"/>
    <w:rsid w:val="00571E49"/>
    <w:rsid w:val="00591B29"/>
    <w:rsid w:val="005A24D2"/>
    <w:rsid w:val="005A451F"/>
    <w:rsid w:val="005A5802"/>
    <w:rsid w:val="005A5A3B"/>
    <w:rsid w:val="005A6C9A"/>
    <w:rsid w:val="005B403F"/>
    <w:rsid w:val="005D0776"/>
    <w:rsid w:val="005D0D3D"/>
    <w:rsid w:val="005D74DE"/>
    <w:rsid w:val="005E68FE"/>
    <w:rsid w:val="005F1162"/>
    <w:rsid w:val="00605555"/>
    <w:rsid w:val="00606DF8"/>
    <w:rsid w:val="00607EFB"/>
    <w:rsid w:val="00646DDF"/>
    <w:rsid w:val="00653E27"/>
    <w:rsid w:val="0065732E"/>
    <w:rsid w:val="006609CD"/>
    <w:rsid w:val="00664644"/>
    <w:rsid w:val="006660B0"/>
    <w:rsid w:val="006742F7"/>
    <w:rsid w:val="0067505E"/>
    <w:rsid w:val="00696B05"/>
    <w:rsid w:val="006A3F76"/>
    <w:rsid w:val="006B5658"/>
    <w:rsid w:val="006C027E"/>
    <w:rsid w:val="006F21AA"/>
    <w:rsid w:val="006F25BD"/>
    <w:rsid w:val="00715A67"/>
    <w:rsid w:val="007234FE"/>
    <w:rsid w:val="00723E7F"/>
    <w:rsid w:val="007269FF"/>
    <w:rsid w:val="00740156"/>
    <w:rsid w:val="00741464"/>
    <w:rsid w:val="007421D2"/>
    <w:rsid w:val="0074359A"/>
    <w:rsid w:val="007476D5"/>
    <w:rsid w:val="0075035B"/>
    <w:rsid w:val="007611B2"/>
    <w:rsid w:val="00766BF4"/>
    <w:rsid w:val="00775948"/>
    <w:rsid w:val="00787D48"/>
    <w:rsid w:val="007920B4"/>
    <w:rsid w:val="007C2A57"/>
    <w:rsid w:val="007C3862"/>
    <w:rsid w:val="007C3B58"/>
    <w:rsid w:val="007D10A5"/>
    <w:rsid w:val="007D2C26"/>
    <w:rsid w:val="007E4FA5"/>
    <w:rsid w:val="007F6F7A"/>
    <w:rsid w:val="0080147D"/>
    <w:rsid w:val="00805C6B"/>
    <w:rsid w:val="008113C6"/>
    <w:rsid w:val="008148D7"/>
    <w:rsid w:val="00814F4B"/>
    <w:rsid w:val="00815288"/>
    <w:rsid w:val="00835ABA"/>
    <w:rsid w:val="008432F7"/>
    <w:rsid w:val="00865DB2"/>
    <w:rsid w:val="00874CDA"/>
    <w:rsid w:val="00895849"/>
    <w:rsid w:val="0089596F"/>
    <w:rsid w:val="00896BB6"/>
    <w:rsid w:val="008C40A7"/>
    <w:rsid w:val="008C494E"/>
    <w:rsid w:val="008D28D2"/>
    <w:rsid w:val="008E2A2E"/>
    <w:rsid w:val="008E7B77"/>
    <w:rsid w:val="008F22CE"/>
    <w:rsid w:val="00905544"/>
    <w:rsid w:val="00921448"/>
    <w:rsid w:val="00923D5E"/>
    <w:rsid w:val="00927333"/>
    <w:rsid w:val="0093125C"/>
    <w:rsid w:val="0094547A"/>
    <w:rsid w:val="009516A6"/>
    <w:rsid w:val="00952A06"/>
    <w:rsid w:val="00960DF3"/>
    <w:rsid w:val="00971833"/>
    <w:rsid w:val="00976D8B"/>
    <w:rsid w:val="00977D96"/>
    <w:rsid w:val="009C3264"/>
    <w:rsid w:val="009D1BB2"/>
    <w:rsid w:val="009D673D"/>
    <w:rsid w:val="009E1C05"/>
    <w:rsid w:val="009F5945"/>
    <w:rsid w:val="00A02AB4"/>
    <w:rsid w:val="00A11385"/>
    <w:rsid w:val="00A123D2"/>
    <w:rsid w:val="00A127F2"/>
    <w:rsid w:val="00A1634C"/>
    <w:rsid w:val="00A30966"/>
    <w:rsid w:val="00A3367C"/>
    <w:rsid w:val="00A4516D"/>
    <w:rsid w:val="00A50715"/>
    <w:rsid w:val="00A52FB7"/>
    <w:rsid w:val="00A55668"/>
    <w:rsid w:val="00A7317E"/>
    <w:rsid w:val="00A82DF4"/>
    <w:rsid w:val="00A915C0"/>
    <w:rsid w:val="00A944C0"/>
    <w:rsid w:val="00A97FBE"/>
    <w:rsid w:val="00AA0244"/>
    <w:rsid w:val="00AA15E6"/>
    <w:rsid w:val="00AA3089"/>
    <w:rsid w:val="00AA49CF"/>
    <w:rsid w:val="00AB5B5B"/>
    <w:rsid w:val="00AD4C9C"/>
    <w:rsid w:val="00AF0BDC"/>
    <w:rsid w:val="00AF0F5B"/>
    <w:rsid w:val="00AF2DD6"/>
    <w:rsid w:val="00AF4E19"/>
    <w:rsid w:val="00AF5BBF"/>
    <w:rsid w:val="00B16C04"/>
    <w:rsid w:val="00B203A8"/>
    <w:rsid w:val="00B217CC"/>
    <w:rsid w:val="00B25379"/>
    <w:rsid w:val="00B30CAA"/>
    <w:rsid w:val="00B33FF2"/>
    <w:rsid w:val="00B37B13"/>
    <w:rsid w:val="00B41219"/>
    <w:rsid w:val="00B42F7E"/>
    <w:rsid w:val="00B61F1B"/>
    <w:rsid w:val="00B65E12"/>
    <w:rsid w:val="00B67297"/>
    <w:rsid w:val="00B724DB"/>
    <w:rsid w:val="00B81E2C"/>
    <w:rsid w:val="00B929B2"/>
    <w:rsid w:val="00B941FC"/>
    <w:rsid w:val="00B94C36"/>
    <w:rsid w:val="00B95577"/>
    <w:rsid w:val="00BA01A1"/>
    <w:rsid w:val="00BA6C67"/>
    <w:rsid w:val="00BA78C6"/>
    <w:rsid w:val="00BB4790"/>
    <w:rsid w:val="00BC5096"/>
    <w:rsid w:val="00BE2FE7"/>
    <w:rsid w:val="00C10FDC"/>
    <w:rsid w:val="00C15880"/>
    <w:rsid w:val="00C238F7"/>
    <w:rsid w:val="00C30F4F"/>
    <w:rsid w:val="00C33419"/>
    <w:rsid w:val="00C35A3E"/>
    <w:rsid w:val="00C35F22"/>
    <w:rsid w:val="00C516C3"/>
    <w:rsid w:val="00C53824"/>
    <w:rsid w:val="00C54347"/>
    <w:rsid w:val="00C55ACD"/>
    <w:rsid w:val="00C656BC"/>
    <w:rsid w:val="00C753DC"/>
    <w:rsid w:val="00C82FAD"/>
    <w:rsid w:val="00CA245D"/>
    <w:rsid w:val="00CA70A8"/>
    <w:rsid w:val="00CB5233"/>
    <w:rsid w:val="00CB6D0A"/>
    <w:rsid w:val="00CD42A9"/>
    <w:rsid w:val="00CD7C6A"/>
    <w:rsid w:val="00CE5B1A"/>
    <w:rsid w:val="00CF6080"/>
    <w:rsid w:val="00D03F6E"/>
    <w:rsid w:val="00D047FF"/>
    <w:rsid w:val="00D06E41"/>
    <w:rsid w:val="00D11A2F"/>
    <w:rsid w:val="00D16940"/>
    <w:rsid w:val="00D21F62"/>
    <w:rsid w:val="00D2339D"/>
    <w:rsid w:val="00D36B50"/>
    <w:rsid w:val="00D5182D"/>
    <w:rsid w:val="00D56B51"/>
    <w:rsid w:val="00D606DF"/>
    <w:rsid w:val="00D66A6B"/>
    <w:rsid w:val="00D75E85"/>
    <w:rsid w:val="00D846A7"/>
    <w:rsid w:val="00D85965"/>
    <w:rsid w:val="00D87C77"/>
    <w:rsid w:val="00DB18CC"/>
    <w:rsid w:val="00DB3CE7"/>
    <w:rsid w:val="00DB4899"/>
    <w:rsid w:val="00DC224C"/>
    <w:rsid w:val="00DD0D84"/>
    <w:rsid w:val="00DD1D95"/>
    <w:rsid w:val="00DD49D2"/>
    <w:rsid w:val="00DE0277"/>
    <w:rsid w:val="00DE5183"/>
    <w:rsid w:val="00DE5943"/>
    <w:rsid w:val="00DE7C02"/>
    <w:rsid w:val="00E10001"/>
    <w:rsid w:val="00E15530"/>
    <w:rsid w:val="00E30992"/>
    <w:rsid w:val="00E326BD"/>
    <w:rsid w:val="00E420B9"/>
    <w:rsid w:val="00E46159"/>
    <w:rsid w:val="00E54BEB"/>
    <w:rsid w:val="00E61D5D"/>
    <w:rsid w:val="00E713AE"/>
    <w:rsid w:val="00E7348F"/>
    <w:rsid w:val="00E85981"/>
    <w:rsid w:val="00EA1884"/>
    <w:rsid w:val="00EA3FE0"/>
    <w:rsid w:val="00EA7F04"/>
    <w:rsid w:val="00EB07F4"/>
    <w:rsid w:val="00EB22D6"/>
    <w:rsid w:val="00EB56B0"/>
    <w:rsid w:val="00EB64D3"/>
    <w:rsid w:val="00EC4871"/>
    <w:rsid w:val="00EC6E66"/>
    <w:rsid w:val="00EC71BF"/>
    <w:rsid w:val="00EC723C"/>
    <w:rsid w:val="00ED0C21"/>
    <w:rsid w:val="00ED76A6"/>
    <w:rsid w:val="00ED7FF9"/>
    <w:rsid w:val="00EE50F9"/>
    <w:rsid w:val="00EE6071"/>
    <w:rsid w:val="00EF6F19"/>
    <w:rsid w:val="00F03245"/>
    <w:rsid w:val="00F07D97"/>
    <w:rsid w:val="00F16CBF"/>
    <w:rsid w:val="00F238E8"/>
    <w:rsid w:val="00F326AB"/>
    <w:rsid w:val="00F33618"/>
    <w:rsid w:val="00F36BCC"/>
    <w:rsid w:val="00F426AC"/>
    <w:rsid w:val="00F50B46"/>
    <w:rsid w:val="00F519E1"/>
    <w:rsid w:val="00F61E6B"/>
    <w:rsid w:val="00F73864"/>
    <w:rsid w:val="00F914F3"/>
    <w:rsid w:val="00F93A15"/>
    <w:rsid w:val="00FA12C6"/>
    <w:rsid w:val="00FB4D24"/>
    <w:rsid w:val="00FC5072"/>
    <w:rsid w:val="00FC57AA"/>
    <w:rsid w:val="00FF26C5"/>
    <w:rsid w:val="0BF3D48D"/>
    <w:rsid w:val="113C48B1"/>
    <w:rsid w:val="17392CA8"/>
    <w:rsid w:val="1815807F"/>
    <w:rsid w:val="20D7FC98"/>
    <w:rsid w:val="22544F8D"/>
    <w:rsid w:val="22F15F86"/>
    <w:rsid w:val="245780E7"/>
    <w:rsid w:val="2D5D89ED"/>
    <w:rsid w:val="2D891B57"/>
    <w:rsid w:val="31718A19"/>
    <w:rsid w:val="397C0813"/>
    <w:rsid w:val="4402BB46"/>
    <w:rsid w:val="44582F9D"/>
    <w:rsid w:val="466F6907"/>
    <w:rsid w:val="474547AA"/>
    <w:rsid w:val="4835B5F0"/>
    <w:rsid w:val="4837ED41"/>
    <w:rsid w:val="492423F0"/>
    <w:rsid w:val="4A50887D"/>
    <w:rsid w:val="52C847CA"/>
    <w:rsid w:val="560C7588"/>
    <w:rsid w:val="58630E71"/>
    <w:rsid w:val="5D29C8F2"/>
    <w:rsid w:val="5E9B416E"/>
    <w:rsid w:val="606B87CC"/>
    <w:rsid w:val="62A689DA"/>
    <w:rsid w:val="62C669A7"/>
    <w:rsid w:val="670F270B"/>
    <w:rsid w:val="67C8B3A8"/>
    <w:rsid w:val="69FE4C13"/>
    <w:rsid w:val="7711148E"/>
    <w:rsid w:val="79CFDFBC"/>
    <w:rsid w:val="7A486454"/>
    <w:rsid w:val="7BA097FB"/>
    <w:rsid w:val="7F8EE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94B1C1"/>
  <w14:defaultImageDpi w14:val="0"/>
  <w15:docId w15:val="{2ECDEB47-209F-4421-A1D3-FA2D032C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Normal Indent" w:semiHidden="1" w:unhideWhenUsed="1"/>
    <w:lsdException w:name="annotation text" w:semiHidden="1" w:unhideWhenUsed="1"/>
    <w:lsdException w:name="header" w:semiHidden="1" w:uiPriority="0" w:qFormat="1"/>
    <w:lsdException w:name="footer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46DDF"/>
    <w:rPr>
      <w:rFonts w:ascii="Times New Roman" w:eastAsia="Calibri" w:hAnsi="Times New Roman"/>
      <w:sz w:val="24"/>
    </w:rPr>
  </w:style>
  <w:style w:type="paragraph" w:styleId="Heading1">
    <w:name w:val="heading 1"/>
    <w:basedOn w:val="Normal"/>
    <w:link w:val="Heading1Char"/>
    <w:qFormat/>
    <w:rsid w:val="00646DDF"/>
    <w:pPr>
      <w:numPr>
        <w:numId w:val="35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646DDF"/>
    <w:pPr>
      <w:numPr>
        <w:ilvl w:val="1"/>
        <w:numId w:val="35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646DDF"/>
    <w:pPr>
      <w:numPr>
        <w:ilvl w:val="2"/>
        <w:numId w:val="23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646DDF"/>
    <w:pPr>
      <w:numPr>
        <w:ilvl w:val="3"/>
        <w:numId w:val="35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646DDF"/>
    <w:pPr>
      <w:numPr>
        <w:ilvl w:val="4"/>
        <w:numId w:val="35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646DDF"/>
    <w:pPr>
      <w:numPr>
        <w:ilvl w:val="5"/>
        <w:numId w:val="35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646DDF"/>
    <w:pPr>
      <w:numPr>
        <w:ilvl w:val="6"/>
        <w:numId w:val="35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646DDF"/>
    <w:pPr>
      <w:numPr>
        <w:ilvl w:val="7"/>
        <w:numId w:val="35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unhideWhenUsed/>
    <w:qFormat/>
    <w:rsid w:val="00646DDF"/>
    <w:pPr>
      <w:keepNext/>
      <w:keepLines/>
      <w:widowControl w:val="0"/>
      <w:numPr>
        <w:ilvl w:val="8"/>
        <w:numId w:val="35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46DDF"/>
    <w:rPr>
      <w:rFonts w:ascii="Times New Roman" w:eastAsia="Calibri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locked/>
    <w:rsid w:val="00646DDF"/>
    <w:rPr>
      <w:rFonts w:ascii="Times New Roman" w:eastAsia="Calibri" w:hAnsi="Times New Roman"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locked/>
    <w:rsid w:val="00646DDF"/>
    <w:rPr>
      <w:rFonts w:ascii="Times New Roman" w:eastAsia="Calibri" w:hAnsi="Times New Roman"/>
      <w:sz w:val="22"/>
      <w:szCs w:val="22"/>
    </w:rPr>
  </w:style>
  <w:style w:type="character" w:customStyle="1" w:styleId="Heading4Char">
    <w:name w:val="Heading 4 Char"/>
    <w:basedOn w:val="DefaultParagraphFont"/>
    <w:link w:val="Heading4"/>
    <w:locked/>
    <w:rsid w:val="00646DDF"/>
    <w:rPr>
      <w:rFonts w:ascii="Times New Roman" w:eastAsia="Calibri" w:hAnsi="Times New Roman"/>
      <w:sz w:val="22"/>
      <w:szCs w:val="22"/>
    </w:rPr>
  </w:style>
  <w:style w:type="character" w:customStyle="1" w:styleId="Heading5Char">
    <w:name w:val="Heading 5 Char"/>
    <w:basedOn w:val="DefaultParagraphFont"/>
    <w:link w:val="Heading5"/>
    <w:locked/>
    <w:rsid w:val="00646DDF"/>
    <w:rPr>
      <w:rFonts w:ascii="Times New Roman" w:eastAsia="Calibri" w:hAnsi="Times New Roman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locked/>
    <w:rsid w:val="00646DDF"/>
    <w:rPr>
      <w:rFonts w:ascii="Times New Roman" w:eastAsia="Calibri" w:hAnsi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locked/>
    <w:rsid w:val="00646DDF"/>
    <w:rPr>
      <w:rFonts w:ascii="Times New Roman" w:eastAsia="Calibri" w:hAnsi="Times New Roman"/>
      <w:sz w:val="22"/>
      <w:szCs w:val="22"/>
    </w:rPr>
  </w:style>
  <w:style w:type="character" w:customStyle="1" w:styleId="Heading8Char">
    <w:name w:val="Heading 8 Char"/>
    <w:basedOn w:val="DefaultParagraphFont"/>
    <w:link w:val="Heading8"/>
    <w:locked/>
    <w:rsid w:val="00646DDF"/>
    <w:rPr>
      <w:rFonts w:ascii="Times New Roman" w:eastAsia="Calibri" w:hAnsi="Times New Roman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locked/>
    <w:rsid w:val="00646DDF"/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paragraph" w:styleId="EndnoteText">
    <w:name w:val="endnote text"/>
    <w:basedOn w:val="Normal"/>
    <w:link w:val="EndnoteTextChar"/>
    <w:uiPriority w:val="99"/>
  </w:style>
  <w:style w:type="character" w:customStyle="1" w:styleId="EndnoteTextChar">
    <w:name w:val="Endnote Text Char"/>
    <w:link w:val="EndnoteText"/>
    <w:uiPriority w:val="99"/>
    <w:semiHidden/>
    <w:locked/>
    <w:rPr>
      <w:rFonts w:ascii="Courier" w:hAnsi="Courier" w:cs="Courier"/>
      <w:sz w:val="20"/>
      <w:szCs w:val="20"/>
    </w:rPr>
  </w:style>
  <w:style w:type="character" w:styleId="EndnoteReference">
    <w:name w:val="endnote reference"/>
    <w:uiPriority w:val="9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</w:style>
  <w:style w:type="character" w:customStyle="1" w:styleId="FootnoteTextChar">
    <w:name w:val="Footnote Text Char"/>
    <w:link w:val="FootnoteText"/>
    <w:uiPriority w:val="99"/>
    <w:semiHidden/>
    <w:locked/>
    <w:rPr>
      <w:rFonts w:ascii="Courier" w:hAnsi="Courier" w:cs="Courier"/>
      <w:sz w:val="20"/>
      <w:szCs w:val="20"/>
    </w:rPr>
  </w:style>
  <w:style w:type="character" w:styleId="FootnoteReference">
    <w:name w:val="footnote reference"/>
    <w:uiPriority w:val="99"/>
    <w:rPr>
      <w:rFonts w:cs="Times New Roman"/>
      <w:vertAlign w:val="superscript"/>
    </w:rPr>
  </w:style>
  <w:style w:type="paragraph" w:styleId="TOC1">
    <w:name w:val="toc 1"/>
    <w:basedOn w:val="Normal"/>
    <w:next w:val="Normal"/>
    <w:autoRedefine/>
    <w:rsid w:val="00646DDF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646DDF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99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uiPriority w:val="99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uiPriority w:val="99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uiPriority w:val="99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uiPriority w:val="99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uiPriority w:val="99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uiPriority w:val="35"/>
    <w:unhideWhenUsed/>
    <w:rsid w:val="00646DDF"/>
    <w:pPr>
      <w:spacing w:after="200"/>
    </w:pPr>
    <w:rPr>
      <w:i/>
      <w:iCs/>
      <w:color w:val="0E2841"/>
      <w:sz w:val="18"/>
      <w:szCs w:val="18"/>
    </w:rPr>
  </w:style>
  <w:style w:type="character" w:customStyle="1" w:styleId="EquationCaption">
    <w:name w:val="_Equation Caption"/>
    <w:uiPriority w:val="99"/>
  </w:style>
  <w:style w:type="paragraph" w:styleId="Header">
    <w:name w:val="header"/>
    <w:basedOn w:val="Normal"/>
    <w:link w:val="HeaderChar"/>
    <w:uiPriority w:val="99"/>
    <w:unhideWhenUsed/>
    <w:qFormat/>
    <w:rsid w:val="00646DDF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locked/>
    <w:rsid w:val="00646DDF"/>
    <w:rPr>
      <w:rFonts w:ascii="Times New Roman" w:eastAsia="Calibri" w:hAnsi="Times New Roman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646DDF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locked/>
    <w:rsid w:val="00646DDF"/>
    <w:rPr>
      <w:rFonts w:ascii="Times New Roman" w:eastAsia="Calibri" w:hAnsi="Times New Roman"/>
      <w:b/>
      <w:bCs/>
      <w:sz w:val="24"/>
    </w:rPr>
  </w:style>
  <w:style w:type="paragraph" w:styleId="BodyText2">
    <w:name w:val="Body Text 2"/>
    <w:basedOn w:val="Normal"/>
    <w:link w:val="BodyText2Char"/>
    <w:uiPriority w:val="99"/>
    <w:p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 w:hanging="1440"/>
      <w:jc w:val="both"/>
    </w:pPr>
    <w:rPr>
      <w:spacing w:val="-3"/>
    </w:rPr>
  </w:style>
  <w:style w:type="character" w:customStyle="1" w:styleId="BodyText2Char">
    <w:name w:val="Body Text 2 Char"/>
    <w:link w:val="BodyText2"/>
    <w:uiPriority w:val="99"/>
    <w:semiHidden/>
    <w:locked/>
    <w:rPr>
      <w:rFonts w:ascii="Courier" w:hAnsi="Courier" w:cs="Courier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5071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46DDF"/>
    <w:rPr>
      <w:rFonts w:ascii="Times New Roman" w:eastAsiaTheme="minorHAnsi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R">
    <w:name w:val="HDR"/>
    <w:basedOn w:val="Normal"/>
    <w:autoRedefine/>
    <w:rsid w:val="00646DDF"/>
    <w:pPr>
      <w:tabs>
        <w:tab w:val="center" w:pos="4608"/>
        <w:tab w:val="right" w:pos="9360"/>
      </w:tabs>
      <w:suppressAutoHyphens/>
      <w:jc w:val="both"/>
    </w:pPr>
    <w:rPr>
      <w:b/>
    </w:rPr>
  </w:style>
  <w:style w:type="character" w:customStyle="1" w:styleId="CPR">
    <w:name w:val="CPR"/>
    <w:basedOn w:val="DefaultParagraphFont"/>
    <w:rsid w:val="00646DDF"/>
  </w:style>
  <w:style w:type="paragraph" w:customStyle="1" w:styleId="FTR">
    <w:name w:val="FTR"/>
    <w:basedOn w:val="Normal"/>
    <w:autoRedefine/>
    <w:rsid w:val="00646DDF"/>
    <w:pPr>
      <w:tabs>
        <w:tab w:val="right" w:pos="9360"/>
      </w:tabs>
      <w:suppressAutoHyphens/>
      <w:jc w:val="both"/>
    </w:pPr>
    <w:rPr>
      <w:b/>
    </w:rPr>
  </w:style>
  <w:style w:type="character" w:customStyle="1" w:styleId="NUM">
    <w:name w:val="NUM"/>
    <w:basedOn w:val="DefaultParagraphFont"/>
    <w:rsid w:val="00646DDF"/>
  </w:style>
  <w:style w:type="character" w:customStyle="1" w:styleId="NAM">
    <w:name w:val="NAM"/>
    <w:basedOn w:val="DefaultParagraphFont"/>
    <w:rsid w:val="00646DDF"/>
  </w:style>
  <w:style w:type="paragraph" w:customStyle="1" w:styleId="RJUST">
    <w:name w:val="RJUST"/>
    <w:basedOn w:val="Normal"/>
    <w:rsid w:val="00646DDF"/>
    <w:pPr>
      <w:jc w:val="right"/>
    </w:pPr>
  </w:style>
  <w:style w:type="table" w:styleId="GridTable1Light-Accent4">
    <w:name w:val="Grid Table 1 Light Accent 4"/>
    <w:basedOn w:val="TableNormal"/>
    <w:uiPriority w:val="46"/>
    <w:rsid w:val="00441F56"/>
    <w:rPr>
      <w:rFonts w:ascii="Times New Roman" w:hAnsi="Times New Roman"/>
    </w:rPr>
    <w:tblPr>
      <w:tblStyleRowBandSize w:val="1"/>
      <w:tblStyleColBandSize w:val="1"/>
      <w:tblBorders>
        <w:top w:val="single" w:sz="4" w:space="0" w:color="FFEB99" w:themeColor="accent4" w:themeTint="66"/>
        <w:left w:val="single" w:sz="4" w:space="0" w:color="FFEB99" w:themeColor="accent4" w:themeTint="66"/>
        <w:bottom w:val="single" w:sz="4" w:space="0" w:color="FFEB99" w:themeColor="accent4" w:themeTint="66"/>
        <w:right w:val="single" w:sz="4" w:space="0" w:color="FFEB99" w:themeColor="accent4" w:themeTint="66"/>
        <w:insideH w:val="single" w:sz="4" w:space="0" w:color="FFEB99" w:themeColor="accent4" w:themeTint="66"/>
        <w:insideV w:val="single" w:sz="4" w:space="0" w:color="FFEB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1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1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C6C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6CA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6CAB"/>
    <w:rPr>
      <w:rFonts w:asciiTheme="minorHAnsi" w:hAnsiTheme="minorHAnsi" w:cs="Courie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C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CAB"/>
    <w:rPr>
      <w:rFonts w:asciiTheme="minorHAnsi" w:hAnsiTheme="minorHAnsi" w:cs="Courier"/>
      <w:b/>
      <w:bCs/>
    </w:rPr>
  </w:style>
  <w:style w:type="paragraph" w:styleId="Revision">
    <w:name w:val="Revision"/>
    <w:hidden/>
    <w:uiPriority w:val="99"/>
    <w:rsid w:val="002A63C1"/>
    <w:rPr>
      <w:rFonts w:asciiTheme="minorHAnsi" w:hAnsiTheme="minorHAnsi" w:cs="Courier"/>
      <w:sz w:val="22"/>
      <w:szCs w:val="24"/>
    </w:rPr>
  </w:style>
  <w:style w:type="paragraph" w:styleId="BodyText">
    <w:name w:val="Body Text"/>
    <w:basedOn w:val="Normal"/>
    <w:link w:val="BodyTextChar"/>
    <w:uiPriority w:val="1"/>
    <w:rsid w:val="00646DDF"/>
    <w:pPr>
      <w:ind w:hanging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360CA"/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34"/>
    <w:rsid w:val="00646DDF"/>
    <w:pPr>
      <w:ind w:left="720"/>
    </w:pPr>
  </w:style>
  <w:style w:type="paragraph" w:customStyle="1" w:styleId="TableParagraph">
    <w:name w:val="Table Paragraph"/>
    <w:basedOn w:val="Normal"/>
    <w:uiPriority w:val="1"/>
    <w:rsid w:val="00646DDF"/>
    <w:pPr>
      <w:spacing w:line="252" w:lineRule="exact"/>
    </w:pPr>
  </w:style>
  <w:style w:type="paragraph" w:styleId="NormalWeb">
    <w:name w:val="Normal (Web)"/>
    <w:basedOn w:val="Normal"/>
    <w:uiPriority w:val="99"/>
    <w:semiHidden/>
    <w:unhideWhenUsed/>
    <w:rsid w:val="00646DDF"/>
    <w:rPr>
      <w:szCs w:val="24"/>
    </w:rPr>
  </w:style>
  <w:style w:type="paragraph" w:customStyle="1" w:styleId="ANT">
    <w:name w:val="ANT"/>
    <w:basedOn w:val="Normal"/>
    <w:rsid w:val="00646DDF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ART">
    <w:name w:val="ART"/>
    <w:basedOn w:val="Normal"/>
    <w:qFormat/>
    <w:rsid w:val="00646DDF"/>
    <w:pPr>
      <w:keepNext/>
      <w:numPr>
        <w:ilvl w:val="3"/>
        <w:numId w:val="34"/>
      </w:numPr>
      <w:suppressAutoHyphens/>
      <w:spacing w:before="240" w:after="240"/>
      <w:outlineLvl w:val="1"/>
    </w:pPr>
  </w:style>
  <w:style w:type="character" w:styleId="BookTitle">
    <w:name w:val="Book Title"/>
    <w:basedOn w:val="DefaultParagraphFont"/>
    <w:uiPriority w:val="33"/>
    <w:rsid w:val="00646DDF"/>
    <w:rPr>
      <w:b/>
      <w:bCs/>
      <w:i/>
      <w:iCs/>
      <w:spacing w:val="5"/>
    </w:rPr>
  </w:style>
  <w:style w:type="paragraph" w:customStyle="1" w:styleId="CMT">
    <w:name w:val="CMT"/>
    <w:basedOn w:val="Normal"/>
    <w:link w:val="CMTChar"/>
    <w:qFormat/>
    <w:rsid w:val="00646DDF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MTChar">
    <w:name w:val="CMT Char"/>
    <w:link w:val="CMT"/>
    <w:rsid w:val="00646DDF"/>
    <w:rPr>
      <w:rFonts w:ascii="Times New Roman" w:eastAsia="Calibri" w:hAnsi="Times New Roman"/>
      <w:color w:val="0000FF"/>
    </w:rPr>
  </w:style>
  <w:style w:type="paragraph" w:customStyle="1" w:styleId="DST">
    <w:name w:val="DST"/>
    <w:basedOn w:val="Normal"/>
    <w:next w:val="Normal"/>
    <w:rsid w:val="00646DDF"/>
    <w:pPr>
      <w:numPr>
        <w:ilvl w:val="2"/>
        <w:numId w:val="34"/>
      </w:numPr>
      <w:suppressAutoHyphens/>
      <w:spacing w:before="240"/>
      <w:jc w:val="both"/>
      <w:outlineLvl w:val="0"/>
    </w:pPr>
  </w:style>
  <w:style w:type="paragraph" w:customStyle="1" w:styleId="EOS">
    <w:name w:val="EOS"/>
    <w:basedOn w:val="SCT"/>
    <w:link w:val="EOSChar"/>
    <w:autoRedefine/>
    <w:qFormat/>
    <w:rsid w:val="00646DDF"/>
    <w:pPr>
      <w:jc w:val="center"/>
    </w:pPr>
    <w:rPr>
      <w:rFonts w:cstheme="minorBidi"/>
    </w:rPr>
  </w:style>
  <w:style w:type="character" w:customStyle="1" w:styleId="EOSChar">
    <w:name w:val="EOS Char"/>
    <w:link w:val="EOS"/>
    <w:rsid w:val="00646DDF"/>
    <w:rPr>
      <w:rFonts w:ascii="Times New Roman" w:eastAsia="Calibri" w:hAnsi="Times New Roman" w:cstheme="minorBidi"/>
      <w:b/>
      <w:sz w:val="24"/>
      <w:szCs w:val="24"/>
    </w:rPr>
  </w:style>
  <w:style w:type="character" w:styleId="Hyperlink">
    <w:name w:val="Hyperlink"/>
    <w:uiPriority w:val="99"/>
    <w:unhideWhenUsed/>
    <w:rsid w:val="00646DDF"/>
    <w:rPr>
      <w:color w:val="0000FF"/>
      <w:u w:val="single"/>
    </w:rPr>
  </w:style>
  <w:style w:type="character" w:customStyle="1" w:styleId="IP">
    <w:name w:val="IP"/>
    <w:rsid w:val="00646DDF"/>
    <w:rPr>
      <w:color w:val="000000"/>
    </w:rPr>
  </w:style>
  <w:style w:type="paragraph" w:customStyle="1" w:styleId="OMN">
    <w:name w:val="OMN"/>
    <w:basedOn w:val="Normal"/>
    <w:link w:val="OMNChar"/>
    <w:rsid w:val="00646DDF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646DDF"/>
    <w:rPr>
      <w:rFonts w:ascii="Times New Roman" w:eastAsia="Calibri" w:hAnsi="Times New Roman"/>
      <w:sz w:val="24"/>
      <w:shd w:val="pct30" w:color="CC99FF" w:fill="FFFFFF"/>
    </w:rPr>
  </w:style>
  <w:style w:type="paragraph" w:customStyle="1" w:styleId="PR1">
    <w:name w:val="PR1"/>
    <w:basedOn w:val="Normal"/>
    <w:qFormat/>
    <w:rsid w:val="00646DDF"/>
    <w:pPr>
      <w:numPr>
        <w:ilvl w:val="4"/>
        <w:numId w:val="34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646DDF"/>
    <w:pPr>
      <w:numPr>
        <w:ilvl w:val="5"/>
        <w:numId w:val="34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646DDF"/>
    <w:pPr>
      <w:numPr>
        <w:ilvl w:val="6"/>
        <w:numId w:val="34"/>
      </w:numPr>
      <w:suppressAutoHyphens/>
      <w:jc w:val="both"/>
      <w:outlineLvl w:val="4"/>
    </w:pPr>
  </w:style>
  <w:style w:type="character" w:customStyle="1" w:styleId="PR3Char">
    <w:name w:val="PR3 Char"/>
    <w:link w:val="PR3"/>
    <w:rsid w:val="00646DDF"/>
    <w:rPr>
      <w:rFonts w:ascii="Times New Roman" w:eastAsia="Calibri" w:hAnsi="Times New Roman"/>
      <w:sz w:val="24"/>
    </w:rPr>
  </w:style>
  <w:style w:type="paragraph" w:customStyle="1" w:styleId="PR4">
    <w:name w:val="PR4"/>
    <w:basedOn w:val="Normal"/>
    <w:qFormat/>
    <w:rsid w:val="00646DDF"/>
    <w:pPr>
      <w:numPr>
        <w:ilvl w:val="7"/>
        <w:numId w:val="34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646DDF"/>
    <w:pPr>
      <w:numPr>
        <w:ilvl w:val="8"/>
        <w:numId w:val="34"/>
      </w:numPr>
      <w:suppressAutoHyphens/>
      <w:jc w:val="both"/>
      <w:outlineLvl w:val="6"/>
    </w:pPr>
  </w:style>
  <w:style w:type="paragraph" w:customStyle="1" w:styleId="PRN">
    <w:name w:val="PRN"/>
    <w:basedOn w:val="Normal"/>
    <w:link w:val="PRNChar"/>
    <w:rsid w:val="00646DDF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646DDF"/>
    <w:rPr>
      <w:rFonts w:ascii="Times New Roman" w:eastAsia="Calibri" w:hAnsi="Times New Roman"/>
      <w:sz w:val="24"/>
      <w:shd w:val="pct20" w:color="FFFF00" w:fill="FFFFFF"/>
    </w:rPr>
  </w:style>
  <w:style w:type="paragraph" w:customStyle="1" w:styleId="PRT">
    <w:name w:val="PRT"/>
    <w:basedOn w:val="Normal"/>
    <w:qFormat/>
    <w:rsid w:val="00646DDF"/>
    <w:pPr>
      <w:keepNext/>
      <w:numPr>
        <w:numId w:val="34"/>
      </w:numPr>
      <w:suppressAutoHyphens/>
      <w:spacing w:before="240" w:after="120"/>
      <w:jc w:val="both"/>
      <w:outlineLvl w:val="0"/>
    </w:pPr>
    <w:rPr>
      <w:b/>
    </w:rPr>
  </w:style>
  <w:style w:type="character" w:customStyle="1" w:styleId="SAhyperlink">
    <w:name w:val="SAhyperlink"/>
    <w:uiPriority w:val="1"/>
    <w:rsid w:val="00646DDF"/>
    <w:rPr>
      <w:color w:val="E36C0A"/>
      <w:u w:val="single"/>
    </w:rPr>
  </w:style>
  <w:style w:type="paragraph" w:customStyle="1" w:styleId="SCT">
    <w:name w:val="SCT"/>
    <w:basedOn w:val="Normal"/>
    <w:qFormat/>
    <w:rsid w:val="00646DDF"/>
    <w:pPr>
      <w:suppressAutoHyphens/>
      <w:spacing w:before="240"/>
      <w:jc w:val="both"/>
    </w:pPr>
    <w:rPr>
      <w:b/>
      <w:szCs w:val="24"/>
    </w:rPr>
  </w:style>
  <w:style w:type="character" w:customStyle="1" w:styleId="SI">
    <w:name w:val="SI"/>
    <w:rsid w:val="00646DDF"/>
    <w:rPr>
      <w:color w:val="auto"/>
    </w:rPr>
  </w:style>
  <w:style w:type="character" w:customStyle="1" w:styleId="SPD">
    <w:name w:val="SPD"/>
    <w:basedOn w:val="DefaultParagraphFont"/>
    <w:rsid w:val="00646DDF"/>
  </w:style>
  <w:style w:type="character" w:customStyle="1" w:styleId="SPN">
    <w:name w:val="SPN"/>
    <w:basedOn w:val="DefaultParagraphFont"/>
    <w:rsid w:val="00646DDF"/>
  </w:style>
  <w:style w:type="character" w:customStyle="1" w:styleId="SustHyperlink">
    <w:name w:val="SustHyperlink"/>
    <w:rsid w:val="00646DDF"/>
    <w:rPr>
      <w:color w:val="009900"/>
      <w:u w:val="single"/>
    </w:rPr>
  </w:style>
  <w:style w:type="paragraph" w:customStyle="1" w:styleId="SUT">
    <w:name w:val="SUT"/>
    <w:basedOn w:val="Normal"/>
    <w:next w:val="PR1"/>
    <w:rsid w:val="00646DDF"/>
    <w:pPr>
      <w:numPr>
        <w:ilvl w:val="1"/>
        <w:numId w:val="34"/>
      </w:numPr>
      <w:suppressAutoHyphens/>
      <w:spacing w:before="240"/>
      <w:jc w:val="both"/>
      <w:outlineLvl w:val="0"/>
    </w:pPr>
  </w:style>
  <w:style w:type="paragraph" w:customStyle="1" w:styleId="TB1">
    <w:name w:val="TB1"/>
    <w:basedOn w:val="Normal"/>
    <w:next w:val="PR1"/>
    <w:rsid w:val="00646DDF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646DDF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646DDF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646DDF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646DDF"/>
    <w:pPr>
      <w:suppressAutoHyphens/>
      <w:spacing w:before="240"/>
      <w:ind w:left="2592"/>
      <w:jc w:val="both"/>
    </w:pPr>
  </w:style>
  <w:style w:type="paragraph" w:customStyle="1" w:styleId="TCE">
    <w:name w:val="TCE"/>
    <w:basedOn w:val="Normal"/>
    <w:rsid w:val="00646DDF"/>
    <w:pPr>
      <w:suppressAutoHyphens/>
      <w:ind w:left="144" w:hanging="144"/>
    </w:pPr>
  </w:style>
  <w:style w:type="paragraph" w:customStyle="1" w:styleId="TCH">
    <w:name w:val="TCH"/>
    <w:basedOn w:val="Normal"/>
    <w:rsid w:val="00646DDF"/>
    <w:pPr>
      <w:suppressAutoHyphens/>
    </w:pPr>
  </w:style>
  <w:style w:type="paragraph" w:customStyle="1" w:styleId="TF1">
    <w:name w:val="TF1"/>
    <w:basedOn w:val="Normal"/>
    <w:next w:val="TB1"/>
    <w:rsid w:val="00646DDF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646DDF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646DDF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646DDF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646DDF"/>
    <w:pPr>
      <w:suppressAutoHyphens/>
      <w:spacing w:before="240"/>
      <w:ind w:left="2592"/>
      <w:jc w:val="both"/>
    </w:pPr>
  </w:style>
  <w:style w:type="paragraph" w:customStyle="1" w:styleId="TIP">
    <w:name w:val="TIP"/>
    <w:basedOn w:val="Normal"/>
    <w:link w:val="TIPChar"/>
    <w:rsid w:val="00646DDF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TIPChar">
    <w:name w:val="TIP Char"/>
    <w:link w:val="TIP"/>
    <w:rsid w:val="00646DDF"/>
    <w:rPr>
      <w:rFonts w:ascii="Times New Roman" w:eastAsia="Calibri" w:hAnsi="Times New Roman"/>
      <w:color w:val="B30838"/>
      <w:sz w:val="24"/>
    </w:rPr>
  </w:style>
  <w:style w:type="character" w:styleId="UnresolvedMention">
    <w:name w:val="Unresolved Mention"/>
    <w:uiPriority w:val="99"/>
    <w:semiHidden/>
    <w:unhideWhenUsed/>
    <w:rsid w:val="00646DDF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646DDF"/>
    <w:pPr>
      <w:pBdr>
        <w:top w:val="single" w:sz="4" w:space="10" w:color="007698" w:themeColor="accent1"/>
        <w:bottom w:val="single" w:sz="4" w:space="10" w:color="007698" w:themeColor="accent1"/>
      </w:pBdr>
      <w:spacing w:before="360" w:after="360"/>
      <w:ind w:left="864" w:right="864"/>
      <w:jc w:val="center"/>
    </w:pPr>
    <w:rPr>
      <w:i/>
      <w:iCs/>
      <w:color w:val="0076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DDF"/>
    <w:rPr>
      <w:rFonts w:ascii="Times New Roman" w:eastAsia="Calibri" w:hAnsi="Times New Roman"/>
      <w:i/>
      <w:iCs/>
      <w:color w:val="007698" w:themeColor="accent1"/>
      <w:sz w:val="24"/>
    </w:rPr>
  </w:style>
  <w:style w:type="paragraph" w:styleId="NoSpacing">
    <w:name w:val="No Spacing"/>
    <w:uiPriority w:val="1"/>
    <w:rsid w:val="00646DDF"/>
    <w:rPr>
      <w:rFonts w:ascii="Times New Roman" w:hAnsi="Times New Roman"/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646DDF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itle">
    <w:name w:val="Title"/>
    <w:basedOn w:val="Normal"/>
    <w:next w:val="Normal"/>
    <w:link w:val="TitleChar"/>
    <w:qFormat/>
    <w:rsid w:val="00646DDF"/>
    <w:rPr>
      <w:b/>
    </w:rPr>
  </w:style>
  <w:style w:type="character" w:customStyle="1" w:styleId="TitleChar">
    <w:name w:val="Title Char"/>
    <w:basedOn w:val="DefaultParagraphFont"/>
    <w:link w:val="Title"/>
    <w:rsid w:val="00646DDF"/>
    <w:rPr>
      <w:rFonts w:ascii="Times New Roman" w:eastAsia="Calibri" w:hAnsi="Times New Roman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646DDF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646DDF"/>
    <w:rPr>
      <w:rFonts w:ascii="Times New Roman" w:eastAsia="Calibri" w:hAnsi="Times New Roman"/>
      <w:sz w:val="24"/>
      <w:szCs w:val="22"/>
    </w:rPr>
  </w:style>
  <w:style w:type="character" w:styleId="Mention">
    <w:name w:val="Mention"/>
    <w:basedOn w:val="DefaultParagraphFont"/>
    <w:uiPriority w:val="99"/>
    <w:unhideWhenUsed/>
    <w:rsid w:val="009F594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86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University of Maryland Baltimore">
      <a:dk1>
        <a:srgbClr val="2C2A29"/>
      </a:dk1>
      <a:lt1>
        <a:srgbClr val="FFFFFF"/>
      </a:lt1>
      <a:dk2>
        <a:srgbClr val="44546A"/>
      </a:dk2>
      <a:lt2>
        <a:srgbClr val="E7E6E6"/>
      </a:lt2>
      <a:accent1>
        <a:srgbClr val="007698"/>
      </a:accent1>
      <a:accent2>
        <a:srgbClr val="C8102E"/>
      </a:accent2>
      <a:accent3>
        <a:srgbClr val="A5A5A5"/>
      </a:accent3>
      <a:accent4>
        <a:srgbClr val="FFCD00"/>
      </a:accent4>
      <a:accent5>
        <a:srgbClr val="735990"/>
      </a:accent5>
      <a:accent6>
        <a:srgbClr val="B4CC95"/>
      </a:accent6>
      <a:hlink>
        <a:srgbClr val="5D87A1"/>
      </a:hlink>
      <a:folHlink>
        <a:srgbClr val="95A0A9"/>
      </a:folHlink>
    </a:clrScheme>
    <a:fontScheme name="University of Maryland Baltimore SPECS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63D6FD-D119-4331-A3C9-F279716F8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339DDD-564E-42D4-B513-F0E049B9AE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9662C-E278-4ADA-968D-B7E027E87C32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1</TotalTime>
  <Pages>3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Links>
    <vt:vector size="12" baseType="variant">
      <vt:variant>
        <vt:i4>6815827</vt:i4>
      </vt:variant>
      <vt:variant>
        <vt:i4>3</vt:i4>
      </vt:variant>
      <vt:variant>
        <vt:i4>0</vt:i4>
      </vt:variant>
      <vt:variant>
        <vt:i4>5</vt:i4>
      </vt:variant>
      <vt:variant>
        <vt:lpwstr>mailto:mcompton@umaryland.edu</vt:lpwstr>
      </vt:variant>
      <vt:variant>
        <vt:lpwstr/>
      </vt:variant>
      <vt:variant>
        <vt:i4>458790</vt:i4>
      </vt:variant>
      <vt:variant>
        <vt:i4>0</vt:i4>
      </vt:variant>
      <vt:variant>
        <vt:i4>0</vt:i4>
      </vt:variant>
      <vt:variant>
        <vt:i4>5</vt:i4>
      </vt:variant>
      <vt:variant>
        <vt:lpwstr>mailto:jmumma@umaryland.edu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Kibart</dc:creator>
  <cp:keywords/>
  <dc:description/>
  <cp:lastModifiedBy>DiIoia, Meredith</cp:lastModifiedBy>
  <cp:revision>3</cp:revision>
  <cp:lastPrinted>2011-06-28T07:36:00Z</cp:lastPrinted>
  <dcterms:created xsi:type="dcterms:W3CDTF">2026-09-03T15:47:00Z</dcterms:created>
  <dcterms:modified xsi:type="dcterms:W3CDTF">2026-09-03T15:47:00Z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MediaServiceImageTags">
    <vt:lpwstr/>
  </property>
</Properties>
</file>